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0F5" w:rsidRPr="00EC0D7E" w:rsidRDefault="00CA30F5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CA30F5" w:rsidRPr="00EC0D7E" w:rsidRDefault="00CA30F5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CA30F5" w:rsidRPr="00EC0D7E" w:rsidRDefault="00CA30F5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CA30F5" w:rsidRPr="00EC0D7E" w:rsidRDefault="00CA30F5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CA30F5" w:rsidRDefault="00CA30F5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CA30F5" w:rsidRPr="001D73AB" w:rsidRDefault="00CA30F5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CA30F5" w:rsidRDefault="00CA30F5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CA30F5" w:rsidRPr="00231747" w:rsidRDefault="00CA30F5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CA30F5" w:rsidRPr="00540B67" w:rsidRDefault="00CA30F5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 xml:space="preserve">мая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  <w:lang w:val="ru-RU"/>
          </w:rPr>
          <w:t>2019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110</w:t>
      </w:r>
    </w:p>
    <w:p w:rsidR="00CA30F5" w:rsidRPr="00EC0D7E" w:rsidRDefault="00CA30F5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CA30F5" w:rsidRDefault="00CA30F5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CA30F5" w:rsidRPr="00F42F1C" w:rsidRDefault="00CA30F5" w:rsidP="00F42F1C">
      <w:pPr>
        <w:jc w:val="center"/>
        <w:rPr>
          <w:sz w:val="28"/>
          <w:szCs w:val="28"/>
        </w:rPr>
      </w:pPr>
      <w:r w:rsidRPr="00F42F1C">
        <w:rPr>
          <w:b/>
          <w:sz w:val="28"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1</w:t>
      </w:r>
      <w:r w:rsidRPr="00F42F1C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F42F1C">
        <w:rPr>
          <w:b/>
          <w:sz w:val="28"/>
          <w:szCs w:val="28"/>
        </w:rPr>
        <w:t xml:space="preserve"> года</w:t>
      </w:r>
    </w:p>
    <w:p w:rsidR="00CA30F5" w:rsidRDefault="00CA30F5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CA30F5" w:rsidRDefault="00CA30F5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CA30F5" w:rsidRPr="00F42F1C" w:rsidRDefault="00CA30F5" w:rsidP="00F42F1C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sz w:val="28"/>
          <w:szCs w:val="28"/>
        </w:rPr>
        <w:t xml:space="preserve">         </w:t>
      </w:r>
      <w:r w:rsidRPr="00F42F1C">
        <w:rPr>
          <w:rFonts w:ascii="Times New Roman" w:hAnsi="Times New Roman"/>
          <w:sz w:val="28"/>
          <w:szCs w:val="28"/>
        </w:rPr>
        <w:t xml:space="preserve">Заслушав и обсудив доклад главного  бухгалтера </w:t>
      </w:r>
      <w:r>
        <w:rPr>
          <w:rFonts w:ascii="Times New Roman" w:hAnsi="Times New Roman"/>
          <w:sz w:val="28"/>
          <w:szCs w:val="28"/>
        </w:rPr>
        <w:t>В.Н.</w:t>
      </w:r>
      <w:r w:rsidRPr="00F42F1C">
        <w:rPr>
          <w:rFonts w:ascii="Times New Roman" w:hAnsi="Times New Roman"/>
          <w:sz w:val="28"/>
          <w:szCs w:val="28"/>
        </w:rPr>
        <w:t xml:space="preserve">Комаровой об исполнении бюджета Русско-Тювеевского сельского поселения Темниковского муниципального района Республики Мордовия за  </w:t>
      </w:r>
      <w:r>
        <w:rPr>
          <w:rFonts w:ascii="Times New Roman" w:hAnsi="Times New Roman"/>
          <w:sz w:val="28"/>
          <w:szCs w:val="28"/>
        </w:rPr>
        <w:t>1</w:t>
      </w:r>
      <w:r w:rsidRPr="00F42F1C">
        <w:rPr>
          <w:rFonts w:ascii="Times New Roman" w:hAnsi="Times New Roman"/>
          <w:sz w:val="28"/>
          <w:szCs w:val="28"/>
        </w:rPr>
        <w:t xml:space="preserve">  квартал 201</w:t>
      </w:r>
      <w:r>
        <w:rPr>
          <w:rFonts w:ascii="Times New Roman" w:hAnsi="Times New Roman"/>
          <w:sz w:val="28"/>
          <w:szCs w:val="28"/>
        </w:rPr>
        <w:t>9</w:t>
      </w:r>
      <w:r w:rsidRPr="00F42F1C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>,</w:t>
      </w:r>
      <w:r w:rsidRPr="00F42F1C">
        <w:rPr>
          <w:rFonts w:ascii="Times New Roman" w:hAnsi="Times New Roman"/>
          <w:sz w:val="28"/>
          <w:szCs w:val="28"/>
        </w:rPr>
        <w:t xml:space="preserve"> Совет депутатов 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>р</w:t>
      </w:r>
      <w:r w:rsidRPr="00F42F1C">
        <w:rPr>
          <w:rFonts w:ascii="Times New Roman" w:hAnsi="Times New Roman"/>
          <w:sz w:val="28"/>
          <w:szCs w:val="28"/>
        </w:rPr>
        <w:t xml:space="preserve"> е ш и л:</w:t>
      </w:r>
    </w:p>
    <w:p w:rsidR="00CA30F5" w:rsidRPr="00F42F1C" w:rsidRDefault="00CA30F5" w:rsidP="00F42F1C">
      <w:pPr>
        <w:jc w:val="both"/>
        <w:rPr>
          <w:sz w:val="28"/>
          <w:szCs w:val="28"/>
          <w:lang w:val="ru-RU"/>
        </w:rPr>
      </w:pPr>
      <w:r w:rsidRPr="00F42F1C">
        <w:rPr>
          <w:color w:val="000000"/>
          <w:sz w:val="28"/>
          <w:szCs w:val="28"/>
        </w:rPr>
        <w:t xml:space="preserve"> </w:t>
      </w:r>
      <w:r w:rsidRPr="00F42F1C">
        <w:rPr>
          <w:sz w:val="28"/>
          <w:szCs w:val="28"/>
        </w:rPr>
        <w:t xml:space="preserve">         1. Утвердить </w:t>
      </w:r>
      <w:r>
        <w:rPr>
          <w:sz w:val="28"/>
          <w:szCs w:val="28"/>
          <w:lang w:val="ru-RU"/>
        </w:rPr>
        <w:t xml:space="preserve">прилагаемый </w:t>
      </w:r>
      <w:r w:rsidRPr="00F42F1C">
        <w:rPr>
          <w:sz w:val="28"/>
          <w:szCs w:val="28"/>
        </w:rPr>
        <w:t xml:space="preserve">отчет об исполнении бюджета по администрации Русско-Тювеевского  сельского поселения Темниковского  муниципального района Республики  Мордовия за  </w:t>
      </w:r>
      <w:r>
        <w:rPr>
          <w:sz w:val="28"/>
          <w:szCs w:val="28"/>
          <w:lang w:val="ru-RU"/>
        </w:rPr>
        <w:t>1</w:t>
      </w:r>
      <w:r w:rsidRPr="00F42F1C">
        <w:rPr>
          <w:sz w:val="28"/>
          <w:szCs w:val="28"/>
        </w:rPr>
        <w:t xml:space="preserve"> квартал 201</w:t>
      </w:r>
      <w:r>
        <w:rPr>
          <w:sz w:val="28"/>
          <w:szCs w:val="28"/>
          <w:lang w:val="ru-RU"/>
        </w:rPr>
        <w:t>9</w:t>
      </w:r>
      <w:r w:rsidRPr="00F42F1C">
        <w:rPr>
          <w:sz w:val="28"/>
          <w:szCs w:val="28"/>
        </w:rPr>
        <w:t xml:space="preserve"> года</w:t>
      </w:r>
      <w:r>
        <w:rPr>
          <w:sz w:val="28"/>
          <w:szCs w:val="28"/>
          <w:lang w:val="ru-RU"/>
        </w:rPr>
        <w:t>.</w:t>
      </w:r>
    </w:p>
    <w:p w:rsidR="00CA30F5" w:rsidRPr="00F42F1C" w:rsidRDefault="00CA30F5" w:rsidP="00F42F1C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CA30F5" w:rsidRDefault="00CA30F5" w:rsidP="00097C0C">
      <w:pPr>
        <w:ind w:firstLine="709"/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ind w:firstLine="709"/>
        <w:jc w:val="both"/>
        <w:rPr>
          <w:sz w:val="28"/>
          <w:szCs w:val="28"/>
          <w:lang w:val="ru-RU"/>
        </w:rPr>
      </w:pPr>
    </w:p>
    <w:p w:rsidR="00CA30F5" w:rsidRPr="00540B67" w:rsidRDefault="00CA30F5" w:rsidP="00097C0C">
      <w:pPr>
        <w:ind w:firstLine="709"/>
        <w:jc w:val="both"/>
        <w:rPr>
          <w:sz w:val="28"/>
          <w:szCs w:val="28"/>
          <w:lang w:val="ru-RU"/>
        </w:rPr>
      </w:pPr>
    </w:p>
    <w:p w:rsidR="00CA30F5" w:rsidRPr="00876927" w:rsidRDefault="00CA30F5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CA30F5" w:rsidRPr="00876927" w:rsidRDefault="00CA30F5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097C0C">
      <w:pPr>
        <w:jc w:val="both"/>
        <w:rPr>
          <w:sz w:val="28"/>
          <w:szCs w:val="28"/>
          <w:lang w:val="ru-RU"/>
        </w:rPr>
      </w:pPr>
    </w:p>
    <w:p w:rsidR="00CA30F5" w:rsidRDefault="00CA30F5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CA30F5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4929" w:type="dxa"/>
        <w:tblInd w:w="93" w:type="dxa"/>
        <w:tblLayout w:type="fixed"/>
        <w:tblLook w:val="0000"/>
      </w:tblPr>
      <w:tblGrid>
        <w:gridCol w:w="1424"/>
        <w:gridCol w:w="236"/>
        <w:gridCol w:w="971"/>
        <w:gridCol w:w="536"/>
        <w:gridCol w:w="438"/>
        <w:gridCol w:w="591"/>
        <w:gridCol w:w="315"/>
        <w:gridCol w:w="307"/>
        <w:gridCol w:w="236"/>
        <w:gridCol w:w="512"/>
        <w:gridCol w:w="65"/>
        <w:gridCol w:w="373"/>
        <w:gridCol w:w="203"/>
        <w:gridCol w:w="933"/>
        <w:gridCol w:w="1052"/>
        <w:gridCol w:w="1000"/>
        <w:gridCol w:w="958"/>
        <w:gridCol w:w="1366"/>
        <w:gridCol w:w="1213"/>
        <w:gridCol w:w="1148"/>
        <w:gridCol w:w="1052"/>
      </w:tblGrid>
      <w:tr w:rsidR="00CA30F5" w:rsidRPr="00445F8E" w:rsidTr="004D1169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Форма по ОКУД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</w:t>
            </w:r>
          </w:p>
        </w:tc>
        <w:tc>
          <w:tcPr>
            <w:tcW w:w="15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апреля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445F8E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Дата</w:t>
            </w:r>
          </w:p>
        </w:tc>
        <w:tc>
          <w:tcPr>
            <w:tcW w:w="121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01.04.2019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ind w:firstLineChars="100" w:firstLine="3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556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584" w:type="dxa"/>
            <w:gridSpan w:val="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ОКПО</w:t>
            </w:r>
          </w:p>
        </w:tc>
        <w:tc>
          <w:tcPr>
            <w:tcW w:w="121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556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4584" w:type="dxa"/>
            <w:gridSpan w:val="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Глава по БК</w:t>
            </w: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584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ОКТМО</w:t>
            </w: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451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ОКЕИ</w:t>
            </w:r>
          </w:p>
        </w:tc>
        <w:tc>
          <w:tcPr>
            <w:tcW w:w="12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59"/>
        </w:trPr>
        <w:tc>
          <w:tcPr>
            <w:tcW w:w="12729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4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040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9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3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40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04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3040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1 734 100,00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418 217,67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418 217,67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4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65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29 700,00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5 660,12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5 660,12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24 039,88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180,18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819,82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1 994,95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1 995,00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753,00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14 447,00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17,96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17,96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4 982,04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5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72 658,00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72 658,00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106 342,00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1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7 664,68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7 664,68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42 335,32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5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7 591,62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7 591,62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32 408,38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1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298,36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298,36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39 701,64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21 630,80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21 630,80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43 669,20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6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261 600,00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261 600,00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251 700,00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2022999910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600 200,00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600 200,00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8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1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17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40 152,90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40 152,90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6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4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3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464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3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12729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3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453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220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CA30F5" w:rsidRPr="00445F8E" w:rsidTr="004D1169">
        <w:trPr>
          <w:trHeight w:val="660"/>
        </w:trPr>
        <w:tc>
          <w:tcPr>
            <w:tcW w:w="263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3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10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1 734 100,00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1 734 100,00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11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1 329 179,28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1 329 179,28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2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CA30F5" w:rsidRPr="00445F8E" w:rsidTr="004D1169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70 407,00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20 902,00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20 902,00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20 901,12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20 901,12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0,88</w:t>
            </w:r>
          </w:p>
        </w:tc>
      </w:tr>
      <w:tr w:rsidR="00CA30F5" w:rsidRPr="00445F8E" w:rsidTr="004D1169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151 193,00</w:t>
            </w: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45 998,00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19203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CA30F5" w:rsidRPr="00445F8E" w:rsidTr="004D1169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348 600,00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348 600,00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95 453,44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95 453,44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253 146,56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253 146,56</w:t>
            </w: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39 623,28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39 623,28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60 376,72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60 376,72</w:t>
            </w:r>
          </w:p>
        </w:tc>
      </w:tr>
      <w:tr w:rsidR="00CA30F5" w:rsidRPr="00445F8E" w:rsidTr="004D1169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36 580,00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36 580,00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35 646,00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35 646,00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934,00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2 317,20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2 317,20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0,80</w:t>
            </w: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24 200,00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274 668,00</w:t>
            </w:r>
          </w:p>
        </w:tc>
      </w:tr>
      <w:tr w:rsidR="00CA30F5" w:rsidRPr="00445F8E" w:rsidTr="004D1169">
        <w:trPr>
          <w:trHeight w:val="199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</w:tr>
      <w:tr w:rsidR="00CA30F5" w:rsidRPr="00445F8E" w:rsidTr="004D1169">
        <w:trPr>
          <w:trHeight w:val="13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32 347,16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60 552,84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107 291,52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107 291,52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45 108,48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45 108,48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4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</w:tr>
      <w:tr w:rsidR="00CA30F5" w:rsidRPr="00445F8E" w:rsidTr="004D1169">
        <w:trPr>
          <w:trHeight w:val="48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13 296,95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13 296,95</w:t>
            </w:r>
          </w:p>
        </w:tc>
        <w:tc>
          <w:tcPr>
            <w:tcW w:w="114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CA30F5" w:rsidRPr="00445F8E" w:rsidTr="004D1169">
        <w:trPr>
          <w:trHeight w:val="240"/>
        </w:trPr>
        <w:tc>
          <w:tcPr>
            <w:tcW w:w="11516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37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3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21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37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8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2837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0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21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8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8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8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882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-13 296,95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59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45F8E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66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-418 217,67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-418 217,67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660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404 920,72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2837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439"/>
        </w:trPr>
        <w:tc>
          <w:tcPr>
            <w:tcW w:w="26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по внутренним расчетам</w:t>
            </w:r>
          </w:p>
        </w:tc>
        <w:tc>
          <w:tcPr>
            <w:tcW w:w="53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2837" w:type="dxa"/>
            <w:gridSpan w:val="8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36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Ф.Ф.Леонович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18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18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30F5" w:rsidRPr="00445F8E" w:rsidRDefault="00CA30F5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40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45F8E">
              <w:rPr>
                <w:rFonts w:ascii="Arial" w:hAnsi="Arial" w:cs="Arial"/>
                <w:sz w:val="18"/>
                <w:szCs w:val="18"/>
                <w:lang w:val="ru-RU" w:eastAsia="ru-RU"/>
              </w:rPr>
              <w:t>В.Н. Комарова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99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CA30F5" w:rsidRPr="00445F8E" w:rsidRDefault="00CA30F5" w:rsidP="00445F8E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45F8E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26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45F8E">
              <w:rPr>
                <w:rFonts w:ascii="Arial" w:hAnsi="Arial" w:cs="Arial"/>
                <w:sz w:val="16"/>
                <w:szCs w:val="16"/>
                <w:lang w:val="ru-RU" w:eastAsia="ru-RU"/>
              </w:rPr>
              <w:t>1 апреля 2019 г.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CA30F5" w:rsidRPr="00445F8E" w:rsidTr="004D1169">
        <w:trPr>
          <w:trHeight w:val="222"/>
        </w:trPr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3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A30F5" w:rsidRPr="00445F8E" w:rsidRDefault="00CA30F5" w:rsidP="00445F8E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CA30F5" w:rsidRDefault="00CA30F5" w:rsidP="00097C0C">
      <w:pPr>
        <w:jc w:val="both"/>
        <w:rPr>
          <w:sz w:val="28"/>
          <w:szCs w:val="28"/>
          <w:lang w:val="ru-RU"/>
        </w:rPr>
        <w:sectPr w:rsidR="00CA30F5" w:rsidSect="00445F8E">
          <w:pgSz w:w="16838" w:h="11906" w:orient="landscape" w:code="9"/>
          <w:pgMar w:top="567" w:right="1134" w:bottom="1134" w:left="1134" w:header="425" w:footer="567" w:gutter="0"/>
          <w:cols w:space="708"/>
          <w:titlePg/>
          <w:docGrid w:linePitch="65"/>
        </w:sectPr>
      </w:pPr>
    </w:p>
    <w:p w:rsidR="00CA30F5" w:rsidRPr="00B5517B" w:rsidRDefault="00CA30F5" w:rsidP="00097C0C">
      <w:pPr>
        <w:jc w:val="both"/>
        <w:rPr>
          <w:sz w:val="28"/>
          <w:szCs w:val="28"/>
          <w:lang w:val="ru-RU"/>
        </w:rPr>
      </w:pPr>
    </w:p>
    <w:sectPr w:rsidR="00CA30F5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F55E5"/>
    <w:rsid w:val="00100593"/>
    <w:rsid w:val="00104673"/>
    <w:rsid w:val="00155661"/>
    <w:rsid w:val="001658B0"/>
    <w:rsid w:val="0019748E"/>
    <w:rsid w:val="001A22D3"/>
    <w:rsid w:val="001C14D5"/>
    <w:rsid w:val="001D73AB"/>
    <w:rsid w:val="001E0D66"/>
    <w:rsid w:val="001E63C2"/>
    <w:rsid w:val="00231747"/>
    <w:rsid w:val="00294737"/>
    <w:rsid w:val="00365C1C"/>
    <w:rsid w:val="00395BA4"/>
    <w:rsid w:val="003B5FC0"/>
    <w:rsid w:val="003D71D7"/>
    <w:rsid w:val="00401E66"/>
    <w:rsid w:val="00445F8E"/>
    <w:rsid w:val="00486869"/>
    <w:rsid w:val="0049525E"/>
    <w:rsid w:val="004C0C6B"/>
    <w:rsid w:val="004D1169"/>
    <w:rsid w:val="004D4203"/>
    <w:rsid w:val="005364C8"/>
    <w:rsid w:val="00540B67"/>
    <w:rsid w:val="00601EE8"/>
    <w:rsid w:val="00641C11"/>
    <w:rsid w:val="0065720D"/>
    <w:rsid w:val="00682E43"/>
    <w:rsid w:val="00767FD4"/>
    <w:rsid w:val="007B1A4F"/>
    <w:rsid w:val="007E69A9"/>
    <w:rsid w:val="007F008C"/>
    <w:rsid w:val="007F2492"/>
    <w:rsid w:val="008043F6"/>
    <w:rsid w:val="00811FD8"/>
    <w:rsid w:val="00837959"/>
    <w:rsid w:val="00876927"/>
    <w:rsid w:val="008A2632"/>
    <w:rsid w:val="008E1226"/>
    <w:rsid w:val="008E50D3"/>
    <w:rsid w:val="00916DEA"/>
    <w:rsid w:val="0093393F"/>
    <w:rsid w:val="00960007"/>
    <w:rsid w:val="009730A2"/>
    <w:rsid w:val="009C3EBD"/>
    <w:rsid w:val="00A80401"/>
    <w:rsid w:val="00A92CC8"/>
    <w:rsid w:val="00AB165C"/>
    <w:rsid w:val="00AC7A1D"/>
    <w:rsid w:val="00B50C29"/>
    <w:rsid w:val="00B5517B"/>
    <w:rsid w:val="00BB694A"/>
    <w:rsid w:val="00C8269D"/>
    <w:rsid w:val="00C85EBE"/>
    <w:rsid w:val="00C8668A"/>
    <w:rsid w:val="00CA30F5"/>
    <w:rsid w:val="00D45700"/>
    <w:rsid w:val="00D60E31"/>
    <w:rsid w:val="00D64C70"/>
    <w:rsid w:val="00D8423B"/>
    <w:rsid w:val="00E167E7"/>
    <w:rsid w:val="00E21495"/>
    <w:rsid w:val="00E3184D"/>
    <w:rsid w:val="00E427E3"/>
    <w:rsid w:val="00E42B82"/>
    <w:rsid w:val="00EC0D7E"/>
    <w:rsid w:val="00ED75E3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161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1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10</Pages>
  <Words>1938</Words>
  <Characters>11049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2</cp:revision>
  <cp:lastPrinted>2019-02-04T07:07:00Z</cp:lastPrinted>
  <dcterms:created xsi:type="dcterms:W3CDTF">2019-05-27T08:12:00Z</dcterms:created>
  <dcterms:modified xsi:type="dcterms:W3CDTF">2019-05-27T08:12:00Z</dcterms:modified>
</cp:coreProperties>
</file>