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6A" w:rsidRPr="00EC0D7E" w:rsidRDefault="00870D6A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870D6A" w:rsidRPr="00EC0D7E" w:rsidRDefault="00870D6A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870D6A" w:rsidRPr="00EC0D7E" w:rsidRDefault="00870D6A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870D6A" w:rsidRPr="00EC0D7E" w:rsidRDefault="00870D6A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870D6A" w:rsidRDefault="00870D6A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870D6A" w:rsidRPr="001D73AB" w:rsidRDefault="00870D6A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870D6A" w:rsidRDefault="00870D6A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870D6A" w:rsidRDefault="00870D6A" w:rsidP="00097C0C">
      <w:pPr>
        <w:rPr>
          <w:sz w:val="28"/>
          <w:szCs w:val="28"/>
          <w:lang w:val="ru-RU"/>
        </w:rPr>
      </w:pPr>
    </w:p>
    <w:p w:rsidR="00870D6A" w:rsidRPr="003E2591" w:rsidRDefault="00870D6A" w:rsidP="00097C0C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27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 xml:space="preserve">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  <w:lang w:val="ru-RU"/>
          </w:rPr>
          <w:t xml:space="preserve">2019 </w:t>
        </w:r>
        <w:r>
          <w:rPr>
            <w:sz w:val="28"/>
            <w:szCs w:val="28"/>
          </w:rPr>
          <w:t>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111</w:t>
      </w:r>
    </w:p>
    <w:p w:rsidR="00870D6A" w:rsidRPr="00EC0D7E" w:rsidRDefault="00870D6A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870D6A" w:rsidRDefault="00870D6A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870D6A" w:rsidRPr="001855F0" w:rsidRDefault="00870D6A" w:rsidP="001855F0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органов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за 1 квартал 2019 года</w:t>
      </w:r>
    </w:p>
    <w:p w:rsidR="00870D6A" w:rsidRDefault="00870D6A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870D6A" w:rsidRDefault="00870D6A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870D6A" w:rsidRPr="008A2632" w:rsidRDefault="00870D6A" w:rsidP="00A52C7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1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, 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870D6A" w:rsidRPr="008A2632" w:rsidRDefault="00870D6A" w:rsidP="00E76102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прилагаемую </w:t>
      </w:r>
      <w:r w:rsidRPr="008A2632">
        <w:rPr>
          <w:sz w:val="28"/>
          <w:szCs w:val="28"/>
        </w:rPr>
        <w:t>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1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сведению.</w:t>
      </w:r>
    </w:p>
    <w:p w:rsidR="00870D6A" w:rsidRPr="00F42F1C" w:rsidRDefault="00870D6A" w:rsidP="00E76102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870D6A" w:rsidRPr="00F42F1C" w:rsidRDefault="00870D6A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70D6A" w:rsidRDefault="00870D6A" w:rsidP="00097C0C">
      <w:pPr>
        <w:ind w:firstLine="709"/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ind w:firstLine="709"/>
        <w:jc w:val="both"/>
        <w:rPr>
          <w:sz w:val="28"/>
          <w:szCs w:val="28"/>
          <w:lang w:val="ru-RU"/>
        </w:rPr>
      </w:pPr>
    </w:p>
    <w:p w:rsidR="00870D6A" w:rsidRPr="00876927" w:rsidRDefault="00870D6A" w:rsidP="00097C0C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870D6A" w:rsidRPr="00876927" w:rsidRDefault="00870D6A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E4377E">
      <w:pPr>
        <w:jc w:val="center"/>
        <w:rPr>
          <w:b/>
          <w:sz w:val="28"/>
          <w:szCs w:val="28"/>
          <w:lang w:val="ru-RU"/>
        </w:rPr>
      </w:pPr>
    </w:p>
    <w:p w:rsidR="00870D6A" w:rsidRDefault="00870D6A" w:rsidP="00E4377E">
      <w:pPr>
        <w:jc w:val="center"/>
        <w:rPr>
          <w:b/>
          <w:sz w:val="28"/>
          <w:szCs w:val="28"/>
          <w:lang w:val="ru-RU"/>
        </w:rPr>
      </w:pPr>
    </w:p>
    <w:p w:rsidR="00870D6A" w:rsidRPr="00E167E7" w:rsidRDefault="00870D6A" w:rsidP="00E437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Информац</w:t>
      </w:r>
      <w:r w:rsidRPr="00E167E7">
        <w:rPr>
          <w:b/>
          <w:sz w:val="28"/>
          <w:szCs w:val="28"/>
        </w:rPr>
        <w:t>ия о численности муниципальных служащих органов местного самоуправления</w:t>
      </w:r>
      <w:r>
        <w:rPr>
          <w:b/>
          <w:sz w:val="28"/>
          <w:szCs w:val="28"/>
        </w:rPr>
        <w:t xml:space="preserve"> и</w:t>
      </w:r>
      <w:r w:rsidRPr="00E167E7">
        <w:rPr>
          <w:b/>
          <w:sz w:val="28"/>
          <w:szCs w:val="28"/>
        </w:rPr>
        <w:t xml:space="preserve"> работников </w:t>
      </w:r>
      <w:r>
        <w:rPr>
          <w:b/>
          <w:sz w:val="28"/>
          <w:szCs w:val="28"/>
        </w:rPr>
        <w:t xml:space="preserve"> </w:t>
      </w:r>
      <w:r w:rsidRPr="00E167E7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и</w:t>
      </w:r>
      <w:r w:rsidRPr="00E167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</w:t>
      </w:r>
      <w:r w:rsidRPr="00E167E7">
        <w:rPr>
          <w:b/>
          <w:sz w:val="28"/>
          <w:szCs w:val="28"/>
        </w:rPr>
        <w:t xml:space="preserve">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  <w:lang w:val="ru-RU"/>
        </w:rPr>
        <w:t>1</w:t>
      </w:r>
      <w:r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E167E7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870D6A" w:rsidRDefault="00870D6A" w:rsidP="00E4377E">
      <w:pPr>
        <w:rPr>
          <w:b/>
          <w:bCs/>
          <w:sz w:val="28"/>
          <w:szCs w:val="28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870D6A" w:rsidTr="00E4377E">
        <w:tc>
          <w:tcPr>
            <w:tcW w:w="3102" w:type="dxa"/>
          </w:tcPr>
          <w:p w:rsidR="00870D6A" w:rsidRPr="00AC7A1D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870D6A" w:rsidRPr="00E4377E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01</w:t>
            </w:r>
            <w:r>
              <w:rPr>
                <w:b/>
                <w:bCs/>
              </w:rPr>
              <w:t>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2160" w:type="dxa"/>
          </w:tcPr>
          <w:p w:rsidR="00870D6A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В т.</w:t>
            </w:r>
            <w:r>
              <w:rPr>
                <w:b/>
                <w:bCs/>
              </w:rPr>
              <w:t>ч.</w:t>
            </w:r>
          </w:p>
          <w:p w:rsidR="00870D6A" w:rsidRPr="00E4377E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 xml:space="preserve">муниципальные служащие на </w:t>
            </w:r>
            <w:r>
              <w:rPr>
                <w:b/>
                <w:bCs/>
              </w:rPr>
              <w:t xml:space="preserve">         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01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20" w:type="dxa"/>
          </w:tcPr>
          <w:p w:rsidR="00870D6A" w:rsidRPr="00E4377E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>Затраты всего (тыс.руб) на 01</w:t>
            </w:r>
            <w:r>
              <w:rPr>
                <w:b/>
                <w:bCs/>
              </w:rPr>
              <w:t>.</w:t>
            </w:r>
            <w:r>
              <w:rPr>
                <w:b/>
                <w:bCs/>
                <w:lang w:val="ru-RU"/>
              </w:rPr>
              <w:t>01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46" w:type="dxa"/>
          </w:tcPr>
          <w:p w:rsidR="00870D6A" w:rsidRPr="00E4377E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>В т.ч муниципальные служащие на 01.</w:t>
            </w:r>
            <w:r>
              <w:rPr>
                <w:b/>
                <w:bCs/>
                <w:lang w:val="ru-RU"/>
              </w:rPr>
              <w:t>01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</w:tr>
      <w:tr w:rsidR="00870D6A" w:rsidTr="00E4377E">
        <w:trPr>
          <w:trHeight w:val="689"/>
        </w:trPr>
        <w:tc>
          <w:tcPr>
            <w:tcW w:w="3102" w:type="dxa"/>
          </w:tcPr>
          <w:p w:rsidR="00870D6A" w:rsidRPr="00E21495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870D6A" w:rsidRPr="00E21495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870D6A" w:rsidRPr="00E21495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870D6A" w:rsidRPr="0080429D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404,9</w:t>
            </w:r>
          </w:p>
        </w:tc>
        <w:tc>
          <w:tcPr>
            <w:tcW w:w="1646" w:type="dxa"/>
          </w:tcPr>
          <w:p w:rsidR="00870D6A" w:rsidRPr="0080429D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226,4</w:t>
            </w:r>
          </w:p>
        </w:tc>
      </w:tr>
      <w:tr w:rsidR="00870D6A" w:rsidTr="00E4377E">
        <w:tc>
          <w:tcPr>
            <w:tcW w:w="3102" w:type="dxa"/>
          </w:tcPr>
          <w:p w:rsidR="00870D6A" w:rsidRPr="00E21495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6" w:type="dxa"/>
          </w:tcPr>
          <w:p w:rsidR="00870D6A" w:rsidRPr="00E21495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870D6A" w:rsidRPr="00E21495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870D6A" w:rsidRPr="0080429D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404,9</w:t>
            </w:r>
          </w:p>
        </w:tc>
        <w:tc>
          <w:tcPr>
            <w:tcW w:w="1646" w:type="dxa"/>
          </w:tcPr>
          <w:p w:rsidR="00870D6A" w:rsidRPr="0080429D" w:rsidRDefault="00870D6A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226,4</w:t>
            </w:r>
          </w:p>
        </w:tc>
      </w:tr>
    </w:tbl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Default="00870D6A" w:rsidP="00097C0C">
      <w:pPr>
        <w:jc w:val="both"/>
        <w:rPr>
          <w:sz w:val="28"/>
          <w:szCs w:val="28"/>
          <w:lang w:val="ru-RU"/>
        </w:rPr>
      </w:pPr>
    </w:p>
    <w:p w:rsidR="00870D6A" w:rsidRPr="00B5517B" w:rsidRDefault="00870D6A" w:rsidP="00097C0C">
      <w:pPr>
        <w:jc w:val="both"/>
        <w:rPr>
          <w:sz w:val="28"/>
          <w:szCs w:val="28"/>
          <w:lang w:val="ru-RU"/>
        </w:rPr>
      </w:pPr>
    </w:p>
    <w:sectPr w:rsidR="00870D6A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F55E5"/>
    <w:rsid w:val="00100593"/>
    <w:rsid w:val="00104673"/>
    <w:rsid w:val="00142478"/>
    <w:rsid w:val="00155661"/>
    <w:rsid w:val="001658B0"/>
    <w:rsid w:val="001855F0"/>
    <w:rsid w:val="0019748E"/>
    <w:rsid w:val="001A22D3"/>
    <w:rsid w:val="001C14D5"/>
    <w:rsid w:val="001D73AB"/>
    <w:rsid w:val="001E0D66"/>
    <w:rsid w:val="001E63C2"/>
    <w:rsid w:val="00231747"/>
    <w:rsid w:val="002462E9"/>
    <w:rsid w:val="00294737"/>
    <w:rsid w:val="00365C1C"/>
    <w:rsid w:val="00395BA4"/>
    <w:rsid w:val="003B5FC0"/>
    <w:rsid w:val="003D71D7"/>
    <w:rsid w:val="003E2591"/>
    <w:rsid w:val="003E68FB"/>
    <w:rsid w:val="00401E66"/>
    <w:rsid w:val="00431DDB"/>
    <w:rsid w:val="00445F8E"/>
    <w:rsid w:val="00486869"/>
    <w:rsid w:val="0049525E"/>
    <w:rsid w:val="004C0C6B"/>
    <w:rsid w:val="004D4203"/>
    <w:rsid w:val="004F11CF"/>
    <w:rsid w:val="005364C8"/>
    <w:rsid w:val="00540B67"/>
    <w:rsid w:val="00601EE8"/>
    <w:rsid w:val="00641C11"/>
    <w:rsid w:val="0065720D"/>
    <w:rsid w:val="00682E43"/>
    <w:rsid w:val="006922A2"/>
    <w:rsid w:val="006C0F3A"/>
    <w:rsid w:val="006E75EE"/>
    <w:rsid w:val="00767FD4"/>
    <w:rsid w:val="007B1A4F"/>
    <w:rsid w:val="007E69A9"/>
    <w:rsid w:val="007F008C"/>
    <w:rsid w:val="007F2492"/>
    <w:rsid w:val="0080429D"/>
    <w:rsid w:val="00811FD8"/>
    <w:rsid w:val="00837959"/>
    <w:rsid w:val="00860D28"/>
    <w:rsid w:val="00870D6A"/>
    <w:rsid w:val="00876927"/>
    <w:rsid w:val="008A2632"/>
    <w:rsid w:val="008E1226"/>
    <w:rsid w:val="008E50D3"/>
    <w:rsid w:val="00916DEA"/>
    <w:rsid w:val="0093393F"/>
    <w:rsid w:val="00A441A7"/>
    <w:rsid w:val="00A52C77"/>
    <w:rsid w:val="00A80401"/>
    <w:rsid w:val="00A92CC8"/>
    <w:rsid w:val="00AC7A1D"/>
    <w:rsid w:val="00B50C29"/>
    <w:rsid w:val="00B5517B"/>
    <w:rsid w:val="00BB694A"/>
    <w:rsid w:val="00C13608"/>
    <w:rsid w:val="00C8269D"/>
    <w:rsid w:val="00C85EBE"/>
    <w:rsid w:val="00D45700"/>
    <w:rsid w:val="00D60E31"/>
    <w:rsid w:val="00D64C70"/>
    <w:rsid w:val="00D8423B"/>
    <w:rsid w:val="00E167E7"/>
    <w:rsid w:val="00E21495"/>
    <w:rsid w:val="00E3184D"/>
    <w:rsid w:val="00E41974"/>
    <w:rsid w:val="00E427E3"/>
    <w:rsid w:val="00E42B82"/>
    <w:rsid w:val="00E4377E"/>
    <w:rsid w:val="00E76102"/>
    <w:rsid w:val="00EC0D7E"/>
    <w:rsid w:val="00ED75E3"/>
    <w:rsid w:val="00F42F1C"/>
    <w:rsid w:val="00F636D5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13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342</Words>
  <Characters>1952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3</cp:revision>
  <cp:lastPrinted>2019-02-04T07:07:00Z</cp:lastPrinted>
  <dcterms:created xsi:type="dcterms:W3CDTF">2019-05-27T08:15:00Z</dcterms:created>
  <dcterms:modified xsi:type="dcterms:W3CDTF">2019-05-27T08:16:00Z</dcterms:modified>
</cp:coreProperties>
</file>