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BD6" w:rsidRPr="00195BB0" w:rsidRDefault="00215BD6" w:rsidP="00315A25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215BD6" w:rsidRPr="00195BB0" w:rsidRDefault="00215BD6" w:rsidP="00315A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5BB0">
        <w:rPr>
          <w:rFonts w:ascii="Times New Roman" w:hAnsi="Times New Roman" w:cs="Times New Roman"/>
          <w:sz w:val="28"/>
          <w:szCs w:val="28"/>
        </w:rPr>
        <w:t xml:space="preserve">СОВЕТ ДЕПУТАТОВ БАБЕЕВСКОГО СЕЛЬСКОГО ПОСЕЛЕНИЯ </w:t>
      </w:r>
    </w:p>
    <w:p w:rsidR="00215BD6" w:rsidRPr="00195BB0" w:rsidRDefault="00215BD6" w:rsidP="00315A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5BB0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215BD6" w:rsidRPr="00195BB0" w:rsidRDefault="00215BD6" w:rsidP="00315A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5BB0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15BD6" w:rsidRPr="00195BB0" w:rsidRDefault="00215BD6" w:rsidP="00315A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5BB0">
        <w:rPr>
          <w:rFonts w:ascii="Times New Roman" w:hAnsi="Times New Roman" w:cs="Times New Roman"/>
          <w:sz w:val="28"/>
          <w:szCs w:val="28"/>
        </w:rPr>
        <w:t>ВТОРОГО СОЗЫВА</w:t>
      </w:r>
    </w:p>
    <w:p w:rsidR="00215BD6" w:rsidRPr="00135FD7" w:rsidRDefault="00215BD6" w:rsidP="002B114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215BD6" w:rsidRPr="00135FD7" w:rsidRDefault="00215BD6" w:rsidP="002B114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215BD6" w:rsidRPr="0097637F" w:rsidRDefault="00215BD6" w:rsidP="002B1145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97637F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215BD6" w:rsidRPr="00135FD7" w:rsidRDefault="00215BD6" w:rsidP="00315A2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15BD6" w:rsidRDefault="00215BD6" w:rsidP="002B11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«17» мая 2019 года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№ 100</w:t>
      </w:r>
    </w:p>
    <w:p w:rsidR="00215BD6" w:rsidRDefault="00215BD6" w:rsidP="002B114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с.Бабеево</w:t>
      </w:r>
    </w:p>
    <w:p w:rsidR="00215BD6" w:rsidRPr="00135FD7" w:rsidRDefault="00215BD6" w:rsidP="00315A2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15BD6" w:rsidRDefault="00215BD6" w:rsidP="00315A2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B1145">
        <w:rPr>
          <w:rFonts w:ascii="Times New Roman" w:hAnsi="Times New Roman" w:cs="Times New Roman"/>
          <w:b/>
          <w:bCs/>
          <w:sz w:val="28"/>
          <w:szCs w:val="28"/>
        </w:rPr>
        <w:t xml:space="preserve">Об итогах работы </w:t>
      </w:r>
      <w:r>
        <w:rPr>
          <w:rFonts w:ascii="Times New Roman" w:hAnsi="Times New Roman" w:cs="Times New Roman"/>
          <w:b/>
          <w:bCs/>
          <w:sz w:val="28"/>
          <w:szCs w:val="28"/>
        </w:rPr>
        <w:t>Бабеевского</w:t>
      </w:r>
      <w:r w:rsidRPr="002B1145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Темниковско</w:t>
      </w:r>
      <w:r>
        <w:rPr>
          <w:rFonts w:ascii="Times New Roman" w:hAnsi="Times New Roman" w:cs="Times New Roman"/>
          <w:b/>
          <w:bCs/>
          <w:sz w:val="28"/>
          <w:szCs w:val="28"/>
        </w:rPr>
        <w:t>го муниципального района за 2018</w:t>
      </w:r>
      <w:r w:rsidRPr="002B1145">
        <w:rPr>
          <w:rFonts w:ascii="Times New Roman" w:hAnsi="Times New Roman" w:cs="Times New Roman"/>
          <w:b/>
          <w:bCs/>
          <w:sz w:val="28"/>
          <w:szCs w:val="28"/>
        </w:rPr>
        <w:t xml:space="preserve"> год и об утверждении плана мероприятий </w:t>
      </w:r>
      <w:r>
        <w:rPr>
          <w:rFonts w:ascii="Times New Roman" w:hAnsi="Times New Roman" w:cs="Times New Roman"/>
          <w:b/>
          <w:bCs/>
          <w:sz w:val="28"/>
          <w:szCs w:val="28"/>
        </w:rPr>
        <w:t>Бабеевского</w:t>
      </w:r>
      <w:r w:rsidRPr="002B1145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Темниковского муниципального района на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2019</w:t>
      </w:r>
      <w:r w:rsidRPr="002B1145">
        <w:rPr>
          <w:rFonts w:ascii="Times New Roman" w:hAnsi="Times New Roman" w:cs="Times New Roman"/>
          <w:b/>
          <w:bCs/>
          <w:sz w:val="28"/>
          <w:szCs w:val="28"/>
        </w:rPr>
        <w:t xml:space="preserve"> год по реализации Послания Главы Республики Мордовия Государственному Собранию Республики Мордовия</w:t>
      </w:r>
    </w:p>
    <w:p w:rsidR="00215BD6" w:rsidRDefault="00215BD6" w:rsidP="00315A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5BD6" w:rsidRPr="00315A25" w:rsidRDefault="00215BD6" w:rsidP="00315A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5BD6" w:rsidRDefault="00215BD6" w:rsidP="00315A2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Заслушав информацию об итогах </w:t>
      </w:r>
      <w:r w:rsidRPr="002B6295">
        <w:rPr>
          <w:rFonts w:ascii="Times New Roman" w:hAnsi="Times New Roman" w:cs="Times New Roman"/>
          <w:sz w:val="28"/>
          <w:szCs w:val="28"/>
        </w:rPr>
        <w:t xml:space="preserve">работы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2B6295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</w:t>
      </w:r>
      <w:r>
        <w:rPr>
          <w:rFonts w:ascii="Times New Roman" w:hAnsi="Times New Roman" w:cs="Times New Roman"/>
          <w:sz w:val="28"/>
          <w:szCs w:val="28"/>
        </w:rPr>
        <w:t>го муниципального района за 2018</w:t>
      </w:r>
      <w:r w:rsidRPr="002B6295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 xml:space="preserve"> и задачах на 2019 год, вытекающих из </w:t>
      </w:r>
      <w:r w:rsidRPr="002B6295">
        <w:rPr>
          <w:rFonts w:ascii="Times New Roman" w:hAnsi="Times New Roman" w:cs="Times New Roman"/>
          <w:sz w:val="28"/>
          <w:szCs w:val="28"/>
        </w:rPr>
        <w:t>Послания Главы Республики Мордовия Государственному Собранию Республики Мордовия</w:t>
      </w:r>
      <w:r>
        <w:rPr>
          <w:rFonts w:ascii="Times New Roman" w:hAnsi="Times New Roman" w:cs="Times New Roman"/>
          <w:sz w:val="28"/>
          <w:szCs w:val="28"/>
        </w:rPr>
        <w:t>, Совет депутатов Бабеевского</w:t>
      </w:r>
      <w:r w:rsidRPr="002B6295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 е ш и л:</w:t>
      </w:r>
    </w:p>
    <w:p w:rsidR="00215BD6" w:rsidRDefault="00215BD6" w:rsidP="00315A2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1.Информацию об итогах </w:t>
      </w:r>
      <w:r w:rsidRPr="002B6295">
        <w:rPr>
          <w:rFonts w:ascii="Times New Roman" w:hAnsi="Times New Roman" w:cs="Times New Roman"/>
          <w:sz w:val="28"/>
          <w:szCs w:val="28"/>
        </w:rPr>
        <w:t xml:space="preserve">работы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2B6295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</w:t>
      </w:r>
      <w:r>
        <w:rPr>
          <w:rFonts w:ascii="Times New Roman" w:hAnsi="Times New Roman" w:cs="Times New Roman"/>
          <w:sz w:val="28"/>
          <w:szCs w:val="28"/>
        </w:rPr>
        <w:t>го муниципального района за 2018</w:t>
      </w:r>
      <w:r w:rsidRPr="002B6295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 xml:space="preserve">  принять к сведению (прилагается)</w:t>
      </w:r>
    </w:p>
    <w:p w:rsidR="00215BD6" w:rsidRDefault="00215BD6" w:rsidP="00315A2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2.Утвердить прилагаемый План мероприятий Бабеевского</w:t>
      </w:r>
      <w:r w:rsidRPr="002B6295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по </w:t>
      </w:r>
      <w:r w:rsidRPr="002B6295">
        <w:rPr>
          <w:rFonts w:ascii="Times New Roman" w:hAnsi="Times New Roman" w:cs="Times New Roman"/>
          <w:sz w:val="28"/>
          <w:szCs w:val="28"/>
        </w:rPr>
        <w:t>реализации Послания Главы Республики Мордовия Государственному Собранию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на 2019 год.</w:t>
      </w:r>
    </w:p>
    <w:p w:rsidR="00215BD6" w:rsidRPr="00315A25" w:rsidRDefault="00215BD6" w:rsidP="00315A2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2B629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1C4B">
        <w:rPr>
          <w:rFonts w:ascii="Times New Roman" w:hAnsi="Times New Roman" w:cs="Times New Roman"/>
          <w:color w:val="000000"/>
          <w:sz w:val="28"/>
          <w:szCs w:val="28"/>
        </w:rPr>
        <w:t xml:space="preserve">Настоящее решение вступает в силу со дня его официального опубликования </w:t>
      </w:r>
    </w:p>
    <w:p w:rsidR="00215BD6" w:rsidRPr="00CE3F21" w:rsidRDefault="00215BD6" w:rsidP="002B629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16"/>
          <w:szCs w:val="16"/>
        </w:rPr>
      </w:pPr>
    </w:p>
    <w:p w:rsidR="00215BD6" w:rsidRPr="00CE3F21" w:rsidRDefault="00215BD6" w:rsidP="002B629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16"/>
          <w:szCs w:val="16"/>
        </w:rPr>
      </w:pPr>
    </w:p>
    <w:p w:rsidR="00215BD6" w:rsidRPr="00CE3F21" w:rsidRDefault="00215BD6" w:rsidP="002B6295">
      <w:pPr>
        <w:pStyle w:val="ListParagraph"/>
        <w:shd w:val="clear" w:color="auto" w:fill="FEFEFE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18"/>
          <w:szCs w:val="18"/>
        </w:rPr>
      </w:pPr>
    </w:p>
    <w:p w:rsidR="00215BD6" w:rsidRDefault="00215BD6" w:rsidP="002B6295">
      <w:pPr>
        <w:pStyle w:val="ListParagraph"/>
        <w:shd w:val="clear" w:color="auto" w:fill="FEFEFE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53EBD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color w:val="020C22"/>
          <w:sz w:val="28"/>
          <w:szCs w:val="28"/>
        </w:rPr>
        <w:t xml:space="preserve">Бабеевского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</w:t>
      </w:r>
    </w:p>
    <w:p w:rsidR="00215BD6" w:rsidRDefault="00215BD6" w:rsidP="002B6295">
      <w:pPr>
        <w:pStyle w:val="ListParagraph"/>
        <w:shd w:val="clear" w:color="auto" w:fill="FEFEFE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                                               Ю.П.Нечайкин</w:t>
      </w:r>
    </w:p>
    <w:p w:rsidR="00215BD6" w:rsidRDefault="00215BD6" w:rsidP="00CE5668">
      <w:pPr>
        <w:spacing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Итоги </w:t>
      </w:r>
    </w:p>
    <w:p w:rsidR="00215BD6" w:rsidRPr="00CE5668" w:rsidRDefault="00215BD6" w:rsidP="00CE5668">
      <w:pPr>
        <w:spacing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2018</w:t>
      </w:r>
      <w:r w:rsidRPr="00CE566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года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и задачи на 2019</w:t>
      </w:r>
      <w:r w:rsidRPr="00CE566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год по администрации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Бабеевского</w:t>
      </w:r>
      <w:r w:rsidRPr="00CE566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сельского поселения Темниковского муниципального района Республики Мордовия</w:t>
      </w:r>
    </w:p>
    <w:p w:rsidR="00215BD6" w:rsidRPr="00CE5668" w:rsidRDefault="00215BD6" w:rsidP="00CE566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</w:p>
    <w:p w:rsidR="00215BD6" w:rsidRPr="00CE5668" w:rsidRDefault="00215BD6" w:rsidP="00CE5668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E566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Доклад</w:t>
      </w:r>
    </w:p>
    <w:p w:rsidR="00215BD6" w:rsidRPr="00CE5668" w:rsidRDefault="00215BD6" w:rsidP="00CE5668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CE5668">
        <w:rPr>
          <w:rFonts w:ascii="Times New Roman" w:hAnsi="Times New Roman" w:cs="Times New Roman"/>
          <w:color w:val="000000"/>
          <w:sz w:val="28"/>
          <w:szCs w:val="28"/>
        </w:rPr>
        <w:t xml:space="preserve">Главы </w:t>
      </w:r>
      <w:r>
        <w:rPr>
          <w:rFonts w:ascii="Times New Roman" w:hAnsi="Times New Roman" w:cs="Times New Roman"/>
          <w:color w:val="000000"/>
          <w:sz w:val="28"/>
          <w:szCs w:val="28"/>
        </w:rPr>
        <w:t>Бабеевского</w:t>
      </w:r>
      <w:r w:rsidRPr="00CE5668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Темниковского муниципального района</w:t>
      </w:r>
    </w:p>
    <w:p w:rsidR="00215BD6" w:rsidRPr="00CE5668" w:rsidRDefault="00215BD6" w:rsidP="00CE566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</w:p>
    <w:p w:rsidR="00215BD6" w:rsidRDefault="00215BD6" w:rsidP="00CE566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E5668">
        <w:rPr>
          <w:rFonts w:ascii="Times New Roman" w:hAnsi="Times New Roman" w:cs="Times New Roman"/>
          <w:b/>
          <w:bCs/>
          <w:color w:val="000000"/>
          <w:sz w:val="32"/>
          <w:szCs w:val="32"/>
        </w:rPr>
        <w:t>Уважаемые депутаты</w:t>
      </w:r>
      <w:r w:rsidRPr="00CE5668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  <w:t xml:space="preserve">Совета депутатов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Бабеевского</w:t>
      </w:r>
      <w:r w:rsidRPr="00CE566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сельского поселения Темниковского  муниципального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района, работники бюджетной сферы</w:t>
      </w:r>
      <w:r w:rsidRPr="00CE5668">
        <w:rPr>
          <w:rFonts w:ascii="Times New Roman" w:hAnsi="Times New Roman" w:cs="Times New Roman"/>
          <w:b/>
          <w:bCs/>
          <w:color w:val="000000"/>
          <w:sz w:val="28"/>
          <w:szCs w:val="28"/>
        </w:rPr>
        <w:t>! </w:t>
      </w:r>
    </w:p>
    <w:p w:rsidR="00215BD6" w:rsidRPr="00CE5668" w:rsidRDefault="00215BD6" w:rsidP="00CE566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215BD6" w:rsidRDefault="00215BD6" w:rsidP="00507BBB">
      <w:pPr>
        <w:jc w:val="both"/>
        <w:rPr>
          <w:rFonts w:ascii="Times New Roman" w:hAnsi="Times New Roman" w:cs="Times New Roman"/>
        </w:rPr>
      </w:pPr>
    </w:p>
    <w:p w:rsidR="00215BD6" w:rsidRPr="00BF3589" w:rsidRDefault="00215BD6" w:rsidP="00507BB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589">
        <w:rPr>
          <w:rFonts w:ascii="Times New Roman" w:hAnsi="Times New Roman" w:cs="Times New Roman"/>
          <w:sz w:val="28"/>
          <w:szCs w:val="28"/>
        </w:rPr>
        <w:t xml:space="preserve"> 27 марта 2019 года прозвучало Послание Главы Республики Мордовия Волкова Владимира Дмитриевича Государственному собранию. </w:t>
      </w:r>
    </w:p>
    <w:p w:rsidR="00215BD6" w:rsidRPr="00BF3589" w:rsidRDefault="00215BD6" w:rsidP="00F770A9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3589">
        <w:rPr>
          <w:rFonts w:ascii="Times New Roman" w:hAnsi="Times New Roman" w:cs="Times New Roman"/>
          <w:sz w:val="28"/>
          <w:szCs w:val="28"/>
        </w:rPr>
        <w:t>Глава Мордовии в своем Послании определил главный ориентир – качество жизни наших граждан. Улучшение качества жизни людей невозможно без эффективной экономики региона, современной инфраструктуры</w:t>
      </w:r>
    </w:p>
    <w:p w:rsidR="00215BD6" w:rsidRPr="00BF3589" w:rsidRDefault="00215BD6" w:rsidP="00F770A9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3589">
        <w:rPr>
          <w:rFonts w:ascii="Times New Roman" w:hAnsi="Times New Roman" w:cs="Times New Roman"/>
          <w:sz w:val="28"/>
          <w:szCs w:val="28"/>
        </w:rPr>
        <w:t>Главная ценность задач, поставленных Главой Мордовии В.Д.Волковым перед республикой на ближайшие годы, в первую очередь в том, что они направлены на рост благополучия населения, поддержку семей с детьми и пожилых людей, обеспечение социальных гарантий.</w:t>
      </w:r>
    </w:p>
    <w:p w:rsidR="00215BD6" w:rsidRPr="00BF3589" w:rsidRDefault="00215BD6" w:rsidP="00F770A9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F3589">
        <w:rPr>
          <w:rFonts w:ascii="Times New Roman" w:hAnsi="Times New Roman" w:cs="Times New Roman"/>
          <w:color w:val="070707"/>
          <w:sz w:val="28"/>
          <w:szCs w:val="28"/>
        </w:rPr>
        <w:t xml:space="preserve">Послание показало, что одним из залогов успеха развития нашей родной Мордовией является достижение целей по развитию экономики и социальной </w:t>
      </w:r>
    </w:p>
    <w:p w:rsidR="00215BD6" w:rsidRPr="00BF3589" w:rsidRDefault="00215BD6" w:rsidP="00F770A9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color w:val="070707"/>
          <w:sz w:val="28"/>
          <w:szCs w:val="28"/>
        </w:rPr>
      </w:pPr>
      <w:r w:rsidRPr="00BF3589">
        <w:rPr>
          <w:rFonts w:ascii="Times New Roman" w:hAnsi="Times New Roman" w:cs="Times New Roman"/>
          <w:color w:val="070707"/>
          <w:sz w:val="28"/>
          <w:szCs w:val="28"/>
        </w:rPr>
        <w:t>сферы, решение точечных проблем, которые сегодня волнуют каждого жителя республики.</w:t>
      </w:r>
    </w:p>
    <w:p w:rsidR="00215BD6" w:rsidRPr="00BF3589" w:rsidRDefault="00215BD6" w:rsidP="00F770A9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color w:val="070707"/>
          <w:sz w:val="28"/>
          <w:szCs w:val="28"/>
        </w:rPr>
      </w:pPr>
      <w:r w:rsidRPr="00BF3589">
        <w:rPr>
          <w:rFonts w:ascii="Times New Roman" w:hAnsi="Times New Roman" w:cs="Times New Roman"/>
          <w:color w:val="070707"/>
          <w:sz w:val="28"/>
          <w:szCs w:val="28"/>
        </w:rPr>
        <w:t>По традиции, Глава республики уделил большое внимание экономическому развитию региона, в том числе эффективности управления государственным и муниципальным имуществом</w:t>
      </w:r>
    </w:p>
    <w:p w:rsidR="00215BD6" w:rsidRPr="00BF3589" w:rsidRDefault="00215BD6" w:rsidP="00F770A9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color w:val="070707"/>
          <w:sz w:val="28"/>
          <w:szCs w:val="28"/>
        </w:rPr>
      </w:pPr>
      <w:r w:rsidRPr="00BF3589">
        <w:rPr>
          <w:rFonts w:ascii="Times New Roman" w:hAnsi="Times New Roman" w:cs="Times New Roman"/>
          <w:color w:val="070707"/>
          <w:sz w:val="28"/>
          <w:szCs w:val="28"/>
        </w:rPr>
        <w:t>Наряду с другими вопросами в Послании была поднята проблема кадрового дефицита в сельской местности. Руководитель региона поставил перед органами</w:t>
      </w:r>
    </w:p>
    <w:p w:rsidR="00215BD6" w:rsidRPr="00BF3589" w:rsidRDefault="00215BD6" w:rsidP="00F770A9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color w:val="070707"/>
          <w:sz w:val="28"/>
          <w:szCs w:val="28"/>
        </w:rPr>
      </w:pPr>
      <w:r w:rsidRPr="00BF3589">
        <w:rPr>
          <w:rFonts w:ascii="Times New Roman" w:hAnsi="Times New Roman" w:cs="Times New Roman"/>
          <w:color w:val="070707"/>
          <w:sz w:val="28"/>
          <w:szCs w:val="28"/>
        </w:rPr>
        <w:t>местного самоуправления задачу разработать программу профориентационной работы для привлечения кадров на село.</w:t>
      </w:r>
    </w:p>
    <w:p w:rsidR="00215BD6" w:rsidRPr="00BF3589" w:rsidRDefault="00215BD6" w:rsidP="00F770A9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color w:val="070707"/>
          <w:sz w:val="28"/>
          <w:szCs w:val="28"/>
        </w:rPr>
      </w:pPr>
      <w:r w:rsidRPr="00BF3589">
        <w:rPr>
          <w:rFonts w:ascii="Times New Roman" w:hAnsi="Times New Roman" w:cs="Times New Roman"/>
          <w:color w:val="070707"/>
          <w:sz w:val="28"/>
          <w:szCs w:val="28"/>
        </w:rPr>
        <w:t>Во всех сферах экономики дальнейшее развитие получат процессы цифровизации. Ключевым фактором становится переход на обновленный программный продукт по учету государственного и муниципального имущества.</w:t>
      </w:r>
    </w:p>
    <w:p w:rsidR="00215BD6" w:rsidRPr="00BF3589" w:rsidRDefault="00215BD6" w:rsidP="00F770A9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color w:val="070707"/>
          <w:sz w:val="28"/>
          <w:szCs w:val="28"/>
        </w:rPr>
      </w:pPr>
      <w:r w:rsidRPr="00BF3589">
        <w:rPr>
          <w:rFonts w:ascii="Times New Roman" w:hAnsi="Times New Roman" w:cs="Times New Roman"/>
          <w:color w:val="070707"/>
          <w:sz w:val="28"/>
          <w:szCs w:val="28"/>
        </w:rPr>
        <w:t>Это позволит актуализировать сведения об объектах недвижимого имущества по уровням собственности, выявлять неиспользуемые объекты, которые не поставлены на государственный кадастровый учет, а также вовлекать их в</w:t>
      </w:r>
    </w:p>
    <w:p w:rsidR="00215BD6" w:rsidRPr="00BF3589" w:rsidRDefault="00215BD6" w:rsidP="00F770A9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color w:val="070707"/>
          <w:sz w:val="28"/>
          <w:szCs w:val="28"/>
        </w:rPr>
      </w:pPr>
      <w:r w:rsidRPr="00BF3589">
        <w:rPr>
          <w:rFonts w:ascii="Times New Roman" w:hAnsi="Times New Roman" w:cs="Times New Roman"/>
          <w:color w:val="070707"/>
          <w:sz w:val="28"/>
          <w:szCs w:val="28"/>
        </w:rPr>
        <w:t>хозяйственный и налоговый оборот. Не секрет, что на  нашей территории пашни не использовались на протяжении десятка лет. Они зарастают бурьяном и лесом.</w:t>
      </w:r>
    </w:p>
    <w:p w:rsidR="00215BD6" w:rsidRPr="00BF3589" w:rsidRDefault="00215BD6" w:rsidP="00F770A9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color w:val="070707"/>
          <w:sz w:val="28"/>
          <w:szCs w:val="28"/>
        </w:rPr>
      </w:pPr>
      <w:r w:rsidRPr="00BF3589">
        <w:rPr>
          <w:rFonts w:ascii="Times New Roman" w:hAnsi="Times New Roman" w:cs="Times New Roman"/>
          <w:color w:val="070707"/>
          <w:sz w:val="28"/>
          <w:szCs w:val="28"/>
        </w:rPr>
        <w:t>Главой республики поставлена задача - использовать каждую сотку, каждый гектар земли</w:t>
      </w:r>
    </w:p>
    <w:p w:rsidR="00215BD6" w:rsidRPr="00BF3589" w:rsidRDefault="00215BD6" w:rsidP="00F770A9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color w:val="070707"/>
          <w:sz w:val="28"/>
          <w:szCs w:val="28"/>
        </w:rPr>
      </w:pPr>
      <w:r w:rsidRPr="00BF3589">
        <w:rPr>
          <w:rFonts w:ascii="Times New Roman" w:hAnsi="Times New Roman" w:cs="Times New Roman"/>
          <w:color w:val="070707"/>
          <w:sz w:val="28"/>
          <w:szCs w:val="28"/>
        </w:rPr>
        <w:t>Значительная часть Послания посвящена социальному блоку. Семья является основой для сохранения национальной культуры и традиций. Мордовия всегда славилась крепкими семейными традициями. В целях оказания мер социальной поддержки многодетным семьям в республике ведется работа по обеспечению их земельными участками на безвозмездной основе, у нас самая низкая в стране процентная ставка ипотечного кредита.</w:t>
      </w:r>
    </w:p>
    <w:p w:rsidR="00215BD6" w:rsidRPr="00BF3589" w:rsidRDefault="00215BD6" w:rsidP="00F770A9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color w:val="070707"/>
          <w:sz w:val="28"/>
          <w:szCs w:val="28"/>
        </w:rPr>
      </w:pPr>
      <w:r w:rsidRPr="00BF3589">
        <w:rPr>
          <w:rFonts w:ascii="Times New Roman" w:hAnsi="Times New Roman" w:cs="Times New Roman"/>
          <w:color w:val="070707"/>
          <w:sz w:val="28"/>
          <w:szCs w:val="28"/>
        </w:rPr>
        <w:t>Потому мы должны проявить сплоченность и ответственность, собранность и нацеленность на решение задач и достижение конкретных результатов. Сильная республика вызывает уважение и позволяет решать социально-экономические  вопросы будущего.</w:t>
      </w:r>
    </w:p>
    <w:p w:rsidR="00215BD6" w:rsidRPr="00BF3589" w:rsidRDefault="00215BD6" w:rsidP="00507BBB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F3589">
        <w:rPr>
          <w:rFonts w:ascii="Times New Roman" w:hAnsi="Times New Roman" w:cs="Times New Roman"/>
          <w:color w:val="000000"/>
          <w:sz w:val="28"/>
          <w:szCs w:val="28"/>
        </w:rPr>
        <w:t>Итоги работы Бабеевского сельского поселения Темниковского муниципального района – это плоды совместной работы, всех организаций имеющихся на территории сельского поселения, а также депутатов сельского поселения</w:t>
      </w:r>
    </w:p>
    <w:p w:rsidR="00215BD6" w:rsidRPr="00BF3589" w:rsidRDefault="00215BD6" w:rsidP="00507BBB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F3589">
        <w:rPr>
          <w:rFonts w:ascii="Times New Roman" w:hAnsi="Times New Roman" w:cs="Times New Roman"/>
          <w:color w:val="000000"/>
          <w:sz w:val="28"/>
          <w:szCs w:val="28"/>
        </w:rPr>
        <w:t xml:space="preserve">В рамках реализации административной реформы в работу Бабеевского сельского поселения Темниковского муниципального района с каждым годом все активнее внедряются новые информационные технологии. Практически все рабочие места компьютеризированы. Благодаря оптико-волоконной линии связи подключены к сети Интернет. </w:t>
      </w:r>
    </w:p>
    <w:p w:rsidR="00215BD6" w:rsidRPr="00BF3589" w:rsidRDefault="00215BD6" w:rsidP="00507BBB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F3589">
        <w:rPr>
          <w:rFonts w:ascii="Times New Roman" w:hAnsi="Times New Roman" w:cs="Times New Roman"/>
          <w:color w:val="000000"/>
          <w:sz w:val="28"/>
          <w:szCs w:val="28"/>
        </w:rPr>
        <w:t xml:space="preserve">В 2018 году с использованием информационного портала СС ТУ РФ проведен очередной день приёма граждан по личным вопросам. </w:t>
      </w:r>
    </w:p>
    <w:p w:rsidR="00215BD6" w:rsidRPr="00BF3589" w:rsidRDefault="00215BD6" w:rsidP="00507BBB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F3589">
        <w:rPr>
          <w:rFonts w:ascii="Times New Roman" w:hAnsi="Times New Roman" w:cs="Times New Roman"/>
          <w:color w:val="000000"/>
          <w:sz w:val="28"/>
          <w:szCs w:val="28"/>
        </w:rPr>
        <w:t xml:space="preserve">В целях открытости деятельности Бабеевского сельского поселения,  своевременно отражается информация на официальном сайте Темниковского муниципального района. </w:t>
      </w:r>
    </w:p>
    <w:p w:rsidR="00215BD6" w:rsidRPr="00BF3589" w:rsidRDefault="00215BD6" w:rsidP="00507BBB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F3589">
        <w:rPr>
          <w:rFonts w:ascii="Times New Roman" w:hAnsi="Times New Roman" w:cs="Times New Roman"/>
          <w:color w:val="000000"/>
          <w:sz w:val="28"/>
          <w:szCs w:val="28"/>
        </w:rPr>
        <w:t xml:space="preserve">Стабильная политическая, социальная обстановка территории является показателем благосостояния проживающего на ней населения. На территории сельского поселения проживают 681 человек. Благосостояние населения зависит от уровня развития экономики. Основу экономки составляет: сельское хозяйство, торговля, малый и средний бизнес. </w:t>
      </w:r>
    </w:p>
    <w:p w:rsidR="00215BD6" w:rsidRPr="00BF3589" w:rsidRDefault="00215BD6" w:rsidP="00507BBB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F3589">
        <w:rPr>
          <w:rFonts w:ascii="Times New Roman" w:hAnsi="Times New Roman" w:cs="Times New Roman"/>
          <w:color w:val="000000"/>
          <w:sz w:val="28"/>
          <w:szCs w:val="28"/>
        </w:rPr>
        <w:t xml:space="preserve">В настоящее время </w:t>
      </w:r>
      <w:r w:rsidRPr="00BF3589">
        <w:rPr>
          <w:rFonts w:ascii="Times New Roman" w:hAnsi="Times New Roman" w:cs="Times New Roman"/>
          <w:sz w:val="28"/>
          <w:szCs w:val="28"/>
        </w:rPr>
        <w:t xml:space="preserve">у нас на территории действуют 5 магазинов, </w:t>
      </w:r>
      <w:r w:rsidRPr="00BF3589">
        <w:rPr>
          <w:rFonts w:ascii="Times New Roman" w:hAnsi="Times New Roman" w:cs="Times New Roman"/>
          <w:color w:val="000000"/>
          <w:sz w:val="28"/>
          <w:szCs w:val="28"/>
        </w:rPr>
        <w:t>где имеются все товары первой необходимости</w:t>
      </w:r>
    </w:p>
    <w:p w:rsidR="00215BD6" w:rsidRPr="00BF3589" w:rsidRDefault="00215BD6" w:rsidP="00507BBB">
      <w:pPr>
        <w:pStyle w:val="NoSpacing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F3589">
        <w:rPr>
          <w:rFonts w:ascii="Times New Roman" w:hAnsi="Times New Roman" w:cs="Times New Roman"/>
          <w:color w:val="000000"/>
          <w:sz w:val="28"/>
          <w:szCs w:val="28"/>
        </w:rPr>
        <w:t>Основной задачей на 2019 год в сельском поселении является организация ремонта дорог местного значения</w:t>
      </w:r>
      <w:r w:rsidRPr="00BF3589">
        <w:rPr>
          <w:rFonts w:ascii="Times New Roman" w:hAnsi="Times New Roman" w:cs="Times New Roman"/>
          <w:sz w:val="28"/>
          <w:szCs w:val="28"/>
        </w:rPr>
        <w:t xml:space="preserve">., </w:t>
      </w:r>
    </w:p>
    <w:p w:rsidR="00215BD6" w:rsidRPr="00BF3589" w:rsidRDefault="00215BD6" w:rsidP="00507BBB">
      <w:pPr>
        <w:pStyle w:val="NoSpacing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589">
        <w:rPr>
          <w:rFonts w:ascii="Times New Roman" w:hAnsi="Times New Roman" w:cs="Times New Roman"/>
          <w:sz w:val="28"/>
          <w:szCs w:val="28"/>
        </w:rPr>
        <w:t>В сельском поселении функционируют ФАПы «Бабеевский, Плосскинский, Лаврентьевский, Лесно-Цибаевский, Лесно-Ардашевский»</w:t>
      </w:r>
    </w:p>
    <w:p w:rsidR="00215BD6" w:rsidRPr="00BF3589" w:rsidRDefault="00215BD6" w:rsidP="00507BBB">
      <w:pPr>
        <w:pStyle w:val="NoSpacing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589">
        <w:rPr>
          <w:rFonts w:ascii="Times New Roman" w:hAnsi="Times New Roman" w:cs="Times New Roman"/>
          <w:sz w:val="28"/>
          <w:szCs w:val="28"/>
        </w:rPr>
        <w:t xml:space="preserve">В целях улучшения показателей здоровья населения и снижения смертности,   проводилась диспансеризация определённых групп взрослого населения, направленная на раннее выявление хронических неинфекционных заболеваний и факторов риска их развития. </w:t>
      </w:r>
    </w:p>
    <w:p w:rsidR="00215BD6" w:rsidRPr="00BF3589" w:rsidRDefault="00215BD6" w:rsidP="00507BBB">
      <w:pPr>
        <w:pStyle w:val="NoSpacing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589">
        <w:rPr>
          <w:rFonts w:ascii="Times New Roman" w:hAnsi="Times New Roman" w:cs="Times New Roman"/>
          <w:sz w:val="28"/>
          <w:szCs w:val="28"/>
        </w:rPr>
        <w:t>СК «Бабеевский, Лаврентьевский, Лесно-Цыбаевский»» в 2018 году проделали большую работу по выполнению основных показателей плана работы по культурно-досуговому обслуживанию населения.</w:t>
      </w:r>
    </w:p>
    <w:p w:rsidR="00215BD6" w:rsidRPr="00BF3589" w:rsidRDefault="00215BD6" w:rsidP="00507BBB">
      <w:pPr>
        <w:pStyle w:val="NoSpacing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589">
        <w:rPr>
          <w:rFonts w:ascii="Times New Roman" w:hAnsi="Times New Roman" w:cs="Times New Roman"/>
          <w:sz w:val="28"/>
          <w:szCs w:val="28"/>
        </w:rPr>
        <w:t>Проводились экскурсии в с.Лесное Цибаево. «Дом молочника», где к услугам туристов предлагается молочная продукция,  в «Этно-клубе» знакомство с предметами старины.</w:t>
      </w:r>
    </w:p>
    <w:p w:rsidR="00215BD6" w:rsidRPr="00BF3589" w:rsidRDefault="00215BD6" w:rsidP="00CE5668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3589">
        <w:rPr>
          <w:rFonts w:ascii="Times New Roman" w:hAnsi="Times New Roman" w:cs="Times New Roman"/>
          <w:sz w:val="28"/>
          <w:szCs w:val="28"/>
        </w:rPr>
        <w:t xml:space="preserve">В сельском поселении 9 мая  состоялся митинг у памятника погибшим воинам в с. Бабеево и в с.Лаврентьево возложение цветов к обелискам, население приняли участие в  акции «Бессмертный полк». Дети выступили с небольшим концкртом. </w:t>
      </w:r>
    </w:p>
    <w:p w:rsidR="00215BD6" w:rsidRPr="00BF3589" w:rsidRDefault="00215BD6" w:rsidP="00CE5668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F3589">
        <w:rPr>
          <w:rFonts w:ascii="Times New Roman" w:hAnsi="Times New Roman" w:cs="Times New Roman"/>
          <w:sz w:val="28"/>
          <w:szCs w:val="28"/>
        </w:rPr>
        <w:t>В пос.Веселый построен колодец. В с.Бабеево, по ул.Верхняя, в с.Лесное Ардашево  проведена реконструкция дороги местного значения.</w:t>
      </w:r>
    </w:p>
    <w:p w:rsidR="00215BD6" w:rsidRPr="00BF3589" w:rsidRDefault="00215BD6" w:rsidP="00CE5668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3589">
        <w:rPr>
          <w:rFonts w:ascii="Times New Roman" w:hAnsi="Times New Roman" w:cs="Times New Roman"/>
          <w:sz w:val="28"/>
          <w:szCs w:val="28"/>
        </w:rPr>
        <w:t xml:space="preserve">В течение 2018 года проведено много различных мероприятий. Используя все доступные методы и формы работы, работники библиотек, стараются привить читателям уважение к родине, помогают получить знания об истории родного края.  </w:t>
      </w:r>
    </w:p>
    <w:p w:rsidR="00215BD6" w:rsidRPr="00BF3589" w:rsidRDefault="00215BD6" w:rsidP="00CE5668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F3589">
        <w:rPr>
          <w:rFonts w:ascii="Times New Roman" w:hAnsi="Times New Roman" w:cs="Times New Roman"/>
          <w:color w:val="000000"/>
          <w:sz w:val="28"/>
          <w:szCs w:val="28"/>
        </w:rPr>
        <w:t>В заключение я хочу подчеркнуть, что по результатам работы в 2018 году на территории сельского поселения достигнуты положительные итоги по многим направлениям. У нас остаётся ещё немало вопросов в сфере социально-экономического развития сельского поселения, которые требуют более детального изучения, проработки и реализации мер, связанных с их решением.</w:t>
      </w:r>
    </w:p>
    <w:p w:rsidR="00215BD6" w:rsidRPr="00BF3589" w:rsidRDefault="00215BD6" w:rsidP="00CE5668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 w:rsidRPr="00BF3589">
        <w:rPr>
          <w:rFonts w:ascii="Times New Roman" w:hAnsi="Times New Roman" w:cs="Times New Roman"/>
          <w:color w:val="000000"/>
          <w:sz w:val="28"/>
          <w:szCs w:val="28"/>
        </w:rPr>
        <w:t xml:space="preserve">Я уверен, что совместными усилиями мы выполним задачи, поставленные перед нами. Несмотря на жизненные ситуации, мы сделаем нашу жизнь лучше. </w:t>
      </w:r>
      <w:r w:rsidRPr="00BF3589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Для того, чтобы уровень жизни был достойным, всем нам необходимо упорно и целенаправленно работать – единой командой и тогда мы сможем решить все поставленные перед нами задачи.</w:t>
      </w:r>
    </w:p>
    <w:p w:rsidR="00215BD6" w:rsidRPr="00BF3589" w:rsidRDefault="00215BD6" w:rsidP="00CE5668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</w:p>
    <w:p w:rsidR="00215BD6" w:rsidRPr="00BF3589" w:rsidRDefault="00215BD6" w:rsidP="00CE5668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15BD6" w:rsidRPr="00BF3589" w:rsidRDefault="00215BD6" w:rsidP="00CE5668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15BD6" w:rsidRDefault="00215BD6" w:rsidP="00CE5668">
      <w:pPr>
        <w:pStyle w:val="NoSpacing"/>
        <w:spacing w:line="360" w:lineRule="auto"/>
        <w:ind w:firstLine="709"/>
        <w:jc w:val="both"/>
        <w:rPr>
          <w:b/>
          <w:bCs/>
          <w:sz w:val="28"/>
          <w:szCs w:val="28"/>
        </w:rPr>
      </w:pPr>
    </w:p>
    <w:p w:rsidR="00215BD6" w:rsidRDefault="00215BD6" w:rsidP="00CE5668">
      <w:pPr>
        <w:pStyle w:val="NoSpacing"/>
        <w:spacing w:line="360" w:lineRule="auto"/>
        <w:ind w:firstLine="709"/>
        <w:jc w:val="both"/>
        <w:rPr>
          <w:b/>
          <w:bCs/>
          <w:sz w:val="28"/>
          <w:szCs w:val="28"/>
        </w:rPr>
      </w:pPr>
    </w:p>
    <w:p w:rsidR="00215BD6" w:rsidRDefault="00215BD6" w:rsidP="00CE5668">
      <w:pPr>
        <w:pStyle w:val="NoSpacing"/>
        <w:spacing w:line="360" w:lineRule="auto"/>
        <w:ind w:firstLine="709"/>
        <w:jc w:val="both"/>
        <w:rPr>
          <w:b/>
          <w:bCs/>
          <w:sz w:val="28"/>
          <w:szCs w:val="28"/>
        </w:rPr>
      </w:pPr>
    </w:p>
    <w:p w:rsidR="00215BD6" w:rsidRDefault="00215BD6" w:rsidP="00CE5668">
      <w:pPr>
        <w:pStyle w:val="NoSpacing"/>
        <w:spacing w:line="360" w:lineRule="auto"/>
        <w:ind w:firstLine="709"/>
        <w:jc w:val="both"/>
        <w:rPr>
          <w:b/>
          <w:bCs/>
          <w:sz w:val="28"/>
          <w:szCs w:val="28"/>
        </w:rPr>
      </w:pPr>
    </w:p>
    <w:p w:rsidR="00215BD6" w:rsidRPr="00DC1268" w:rsidRDefault="00215BD6" w:rsidP="00DC126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sectPr w:rsidR="00215BD6" w:rsidRPr="00DC1268" w:rsidSect="003012E8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5BD6" w:rsidRDefault="00215BD6" w:rsidP="003012E8">
      <w:pPr>
        <w:spacing w:after="0" w:line="240" w:lineRule="auto"/>
      </w:pPr>
      <w:r>
        <w:separator/>
      </w:r>
    </w:p>
  </w:endnote>
  <w:endnote w:type="continuationSeparator" w:id="1">
    <w:p w:rsidR="00215BD6" w:rsidRDefault="00215BD6" w:rsidP="003012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5BD6" w:rsidRDefault="00215BD6" w:rsidP="003012E8">
      <w:pPr>
        <w:spacing w:after="0" w:line="240" w:lineRule="auto"/>
      </w:pPr>
      <w:r>
        <w:separator/>
      </w:r>
    </w:p>
  </w:footnote>
  <w:footnote w:type="continuationSeparator" w:id="1">
    <w:p w:rsidR="00215BD6" w:rsidRDefault="00215BD6" w:rsidP="003012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5BD6" w:rsidRDefault="00215BD6">
    <w:pPr>
      <w:pStyle w:val="Header"/>
      <w:jc w:val="center"/>
    </w:pPr>
    <w:fldSimple w:instr=" PAGE   \* MERGEFORMAT ">
      <w:r>
        <w:rPr>
          <w:noProof/>
        </w:rPr>
        <w:t>4</w:t>
      </w:r>
    </w:fldSimple>
  </w:p>
  <w:p w:rsidR="00215BD6" w:rsidRDefault="00215BD6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B1145"/>
    <w:rsid w:val="00084F7E"/>
    <w:rsid w:val="00091051"/>
    <w:rsid w:val="000A277A"/>
    <w:rsid w:val="00135FD7"/>
    <w:rsid w:val="0016374C"/>
    <w:rsid w:val="00176FC6"/>
    <w:rsid w:val="00190897"/>
    <w:rsid w:val="00195BB0"/>
    <w:rsid w:val="00215BD6"/>
    <w:rsid w:val="00235062"/>
    <w:rsid w:val="00246FC0"/>
    <w:rsid w:val="00253EBD"/>
    <w:rsid w:val="002B1145"/>
    <w:rsid w:val="002B6295"/>
    <w:rsid w:val="002D6466"/>
    <w:rsid w:val="002F5141"/>
    <w:rsid w:val="003012E8"/>
    <w:rsid w:val="00315A25"/>
    <w:rsid w:val="00362560"/>
    <w:rsid w:val="00377A45"/>
    <w:rsid w:val="00381F66"/>
    <w:rsid w:val="004367D0"/>
    <w:rsid w:val="00456BCD"/>
    <w:rsid w:val="004A7FE6"/>
    <w:rsid w:val="004F686B"/>
    <w:rsid w:val="00507BBB"/>
    <w:rsid w:val="005176FE"/>
    <w:rsid w:val="0055050E"/>
    <w:rsid w:val="00574CC4"/>
    <w:rsid w:val="005B245B"/>
    <w:rsid w:val="005F216B"/>
    <w:rsid w:val="00604BCC"/>
    <w:rsid w:val="006862AB"/>
    <w:rsid w:val="00765897"/>
    <w:rsid w:val="0078683F"/>
    <w:rsid w:val="00826888"/>
    <w:rsid w:val="008C6A58"/>
    <w:rsid w:val="00944976"/>
    <w:rsid w:val="0097637F"/>
    <w:rsid w:val="009E01F6"/>
    <w:rsid w:val="009E18D5"/>
    <w:rsid w:val="009F1C4B"/>
    <w:rsid w:val="00AE109E"/>
    <w:rsid w:val="00BF3589"/>
    <w:rsid w:val="00C70081"/>
    <w:rsid w:val="00C976A1"/>
    <w:rsid w:val="00CE3F21"/>
    <w:rsid w:val="00CE5668"/>
    <w:rsid w:val="00D574C6"/>
    <w:rsid w:val="00DC1268"/>
    <w:rsid w:val="00DD5873"/>
    <w:rsid w:val="00DD6770"/>
    <w:rsid w:val="00E504E7"/>
    <w:rsid w:val="00F25100"/>
    <w:rsid w:val="00F62931"/>
    <w:rsid w:val="00F770A9"/>
    <w:rsid w:val="00F906C5"/>
    <w:rsid w:val="00F95607"/>
    <w:rsid w:val="00FF4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4976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SpacingChar">
    <w:name w:val="No Spacing Char"/>
    <w:basedOn w:val="DefaultParagraphFont"/>
    <w:link w:val="NoSpacing"/>
    <w:uiPriority w:val="99"/>
    <w:locked/>
    <w:rsid w:val="004367D0"/>
    <w:rPr>
      <w:sz w:val="22"/>
      <w:szCs w:val="22"/>
      <w:lang w:val="ru-RU" w:eastAsia="ru-RU"/>
    </w:rPr>
  </w:style>
  <w:style w:type="paragraph" w:styleId="NoSpacing">
    <w:name w:val="No Spacing"/>
    <w:link w:val="NoSpacingChar"/>
    <w:uiPriority w:val="99"/>
    <w:qFormat/>
    <w:rsid w:val="004367D0"/>
    <w:rPr>
      <w:rFonts w:cs="Calibri"/>
    </w:rPr>
  </w:style>
  <w:style w:type="paragraph" w:styleId="ListParagraph">
    <w:name w:val="List Paragraph"/>
    <w:basedOn w:val="Normal"/>
    <w:uiPriority w:val="99"/>
    <w:qFormat/>
    <w:rsid w:val="002B6295"/>
    <w:pPr>
      <w:ind w:left="720"/>
    </w:pPr>
    <w:rPr>
      <w:lang w:eastAsia="en-US"/>
    </w:rPr>
  </w:style>
  <w:style w:type="paragraph" w:styleId="Header">
    <w:name w:val="header"/>
    <w:basedOn w:val="Normal"/>
    <w:link w:val="HeaderChar"/>
    <w:uiPriority w:val="99"/>
    <w:rsid w:val="003012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3012E8"/>
  </w:style>
  <w:style w:type="paragraph" w:styleId="Footer">
    <w:name w:val="footer"/>
    <w:basedOn w:val="Normal"/>
    <w:link w:val="FooterChar"/>
    <w:uiPriority w:val="99"/>
    <w:semiHidden/>
    <w:rsid w:val="003012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012E8"/>
  </w:style>
  <w:style w:type="paragraph" w:styleId="BalloonText">
    <w:name w:val="Balloon Text"/>
    <w:basedOn w:val="Normal"/>
    <w:link w:val="BalloonTextChar"/>
    <w:uiPriority w:val="99"/>
    <w:semiHidden/>
    <w:rsid w:val="00CE3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3F2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rsid w:val="00DC1268"/>
    <w:pPr>
      <w:spacing w:before="100" w:beforeAutospacing="1" w:after="100" w:afterAutospacing="1" w:line="240" w:lineRule="auto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9531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1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219</TotalTime>
  <Pages>5</Pages>
  <Words>1136</Words>
  <Characters>6480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23</cp:revision>
  <cp:lastPrinted>2019-05-06T08:57:00Z</cp:lastPrinted>
  <dcterms:created xsi:type="dcterms:W3CDTF">2016-03-09T09:52:00Z</dcterms:created>
  <dcterms:modified xsi:type="dcterms:W3CDTF">2019-06-04T12:27:00Z</dcterms:modified>
</cp:coreProperties>
</file>