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8D" w:rsidRPr="005E4DEE" w:rsidRDefault="004D268D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4D268D" w:rsidRPr="00B446BC" w:rsidRDefault="004D268D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4D268D" w:rsidRPr="00B446BC" w:rsidRDefault="004D268D" w:rsidP="004B732C">
      <w:pPr>
        <w:ind w:firstLine="709"/>
        <w:jc w:val="both"/>
        <w:rPr>
          <w:b/>
          <w:sz w:val="28"/>
          <w:szCs w:val="28"/>
        </w:rPr>
      </w:pPr>
    </w:p>
    <w:p w:rsidR="004D268D" w:rsidRDefault="004D268D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4D268D" w:rsidRPr="00B446BC" w:rsidRDefault="004D268D" w:rsidP="004B732C">
      <w:pPr>
        <w:ind w:firstLine="709"/>
        <w:jc w:val="both"/>
        <w:rPr>
          <w:b/>
          <w:sz w:val="28"/>
          <w:szCs w:val="28"/>
        </w:rPr>
      </w:pPr>
    </w:p>
    <w:p w:rsidR="004D268D" w:rsidRPr="00B446BC" w:rsidRDefault="004D268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4D268D" w:rsidRPr="00B446BC" w:rsidRDefault="004D268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4D268D" w:rsidRPr="00B446BC" w:rsidRDefault="004D268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4D268D" w:rsidRPr="00B446BC" w:rsidRDefault="004D268D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4D268D" w:rsidRPr="00B446BC" w:rsidRDefault="004D268D" w:rsidP="004B732C">
      <w:pPr>
        <w:ind w:firstLine="709"/>
        <w:jc w:val="both"/>
        <w:rPr>
          <w:b/>
          <w:sz w:val="28"/>
          <w:szCs w:val="28"/>
        </w:rPr>
      </w:pPr>
    </w:p>
    <w:p w:rsidR="004D268D" w:rsidRPr="00CD3A96" w:rsidRDefault="004D268D" w:rsidP="004B732C">
      <w:pPr>
        <w:jc w:val="both"/>
        <w:outlineLvl w:val="0"/>
        <w:rPr>
          <w:b/>
          <w:sz w:val="28"/>
          <w:szCs w:val="28"/>
        </w:rPr>
      </w:pPr>
      <w:r w:rsidRPr="00CD3A96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1</w:t>
      </w:r>
      <w:r w:rsidRPr="00CD3A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июля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29</w:t>
      </w:r>
    </w:p>
    <w:p w:rsidR="004D268D" w:rsidRDefault="004D268D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4D268D" w:rsidRDefault="004D268D" w:rsidP="00D1686E">
      <w:pPr>
        <w:ind w:firstLine="720"/>
        <w:jc w:val="both"/>
        <w:rPr>
          <w:sz w:val="28"/>
          <w:szCs w:val="28"/>
        </w:rPr>
      </w:pPr>
    </w:p>
    <w:p w:rsidR="004D268D" w:rsidRPr="006439CE" w:rsidRDefault="004D268D" w:rsidP="00D1686E">
      <w:pPr>
        <w:ind w:firstLine="720"/>
        <w:jc w:val="both"/>
        <w:rPr>
          <w:sz w:val="28"/>
          <w:szCs w:val="28"/>
        </w:rPr>
      </w:pPr>
      <w:r w:rsidRPr="006439CE">
        <w:rPr>
          <w:sz w:val="28"/>
          <w:szCs w:val="28"/>
        </w:rPr>
        <w:t xml:space="preserve">Темниковским районным судом вынесен приговор в отношении </w:t>
      </w:r>
      <w:r>
        <w:rPr>
          <w:sz w:val="28"/>
          <w:szCs w:val="28"/>
        </w:rPr>
        <w:t>46</w:t>
      </w:r>
      <w:r w:rsidRPr="006439CE">
        <w:rPr>
          <w:sz w:val="28"/>
          <w:szCs w:val="28"/>
        </w:rPr>
        <w:t>-летне</w:t>
      </w:r>
      <w:r>
        <w:rPr>
          <w:sz w:val="28"/>
          <w:szCs w:val="28"/>
        </w:rPr>
        <w:t>й</w:t>
      </w:r>
      <w:r w:rsidRPr="006439CE">
        <w:rPr>
          <w:sz w:val="28"/>
          <w:szCs w:val="28"/>
        </w:rPr>
        <w:t xml:space="preserve"> жител</w:t>
      </w:r>
      <w:r>
        <w:rPr>
          <w:sz w:val="28"/>
          <w:szCs w:val="28"/>
        </w:rPr>
        <w:t>ьницы</w:t>
      </w:r>
      <w:r w:rsidRPr="006439CE">
        <w:rPr>
          <w:sz w:val="28"/>
          <w:szCs w:val="28"/>
        </w:rPr>
        <w:t xml:space="preserve"> Темников</w:t>
      </w:r>
      <w:r>
        <w:rPr>
          <w:sz w:val="28"/>
          <w:szCs w:val="28"/>
        </w:rPr>
        <w:t>ского района</w:t>
      </w:r>
      <w:r w:rsidRPr="006439CE">
        <w:rPr>
          <w:sz w:val="28"/>
          <w:szCs w:val="28"/>
        </w:rPr>
        <w:t>. Он</w:t>
      </w:r>
      <w:r>
        <w:rPr>
          <w:sz w:val="28"/>
          <w:szCs w:val="28"/>
        </w:rPr>
        <w:t>а</w:t>
      </w:r>
      <w:r w:rsidRPr="006439CE">
        <w:rPr>
          <w:sz w:val="28"/>
          <w:szCs w:val="28"/>
        </w:rPr>
        <w:t xml:space="preserve"> признан</w:t>
      </w:r>
      <w:r>
        <w:rPr>
          <w:sz w:val="28"/>
          <w:szCs w:val="28"/>
        </w:rPr>
        <w:t>а</w:t>
      </w:r>
      <w:r w:rsidRPr="006439CE">
        <w:rPr>
          <w:sz w:val="28"/>
          <w:szCs w:val="28"/>
        </w:rPr>
        <w:t xml:space="preserve"> виновн</w:t>
      </w:r>
      <w:r>
        <w:rPr>
          <w:sz w:val="28"/>
          <w:szCs w:val="28"/>
        </w:rPr>
        <w:t>ой</w:t>
      </w:r>
      <w:r w:rsidRPr="006439CE">
        <w:rPr>
          <w:sz w:val="28"/>
          <w:szCs w:val="28"/>
        </w:rPr>
        <w:t xml:space="preserve"> в совершении престу</w:t>
      </w:r>
      <w:r w:rsidRPr="006439CE">
        <w:rPr>
          <w:sz w:val="28"/>
          <w:szCs w:val="28"/>
        </w:rPr>
        <w:t>п</w:t>
      </w:r>
      <w:r w:rsidRPr="006439CE">
        <w:rPr>
          <w:sz w:val="28"/>
          <w:szCs w:val="28"/>
        </w:rPr>
        <w:t xml:space="preserve">ления, предусмотренного </w:t>
      </w:r>
      <w:r>
        <w:rPr>
          <w:sz w:val="28"/>
          <w:szCs w:val="28"/>
        </w:rPr>
        <w:t xml:space="preserve">ч.1 </w:t>
      </w:r>
      <w:r w:rsidRPr="006439CE">
        <w:rPr>
          <w:sz w:val="28"/>
          <w:szCs w:val="28"/>
        </w:rPr>
        <w:t xml:space="preserve">ст. </w:t>
      </w:r>
      <w:r>
        <w:rPr>
          <w:sz w:val="28"/>
          <w:szCs w:val="28"/>
        </w:rPr>
        <w:t>157</w:t>
      </w:r>
      <w:r w:rsidRPr="006439CE">
        <w:rPr>
          <w:sz w:val="28"/>
          <w:szCs w:val="28"/>
        </w:rPr>
        <w:t xml:space="preserve"> УК РФ (</w:t>
      </w:r>
      <w:r>
        <w:rPr>
          <w:sz w:val="28"/>
          <w:szCs w:val="28"/>
        </w:rPr>
        <w:t>неуплата родителем без уважительных причин в нарушение решения суда средств на содержание несовершеннолетних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тей, если это деяние совершено неоднократно</w:t>
      </w:r>
      <w:r w:rsidRPr="006439CE">
        <w:rPr>
          <w:sz w:val="28"/>
          <w:szCs w:val="28"/>
        </w:rPr>
        <w:t>).</w:t>
      </w:r>
    </w:p>
    <w:p w:rsidR="004D268D" w:rsidRPr="006439CE" w:rsidRDefault="004D268D" w:rsidP="00D1686E">
      <w:pPr>
        <w:ind w:firstLine="720"/>
        <w:jc w:val="both"/>
        <w:rPr>
          <w:sz w:val="28"/>
          <w:szCs w:val="28"/>
        </w:rPr>
      </w:pPr>
      <w:r w:rsidRPr="006439CE">
        <w:rPr>
          <w:sz w:val="28"/>
          <w:szCs w:val="28"/>
        </w:rPr>
        <w:t xml:space="preserve">Судом установлено, что в </w:t>
      </w:r>
      <w:r>
        <w:rPr>
          <w:sz w:val="28"/>
          <w:szCs w:val="28"/>
        </w:rPr>
        <w:t>с февраля по апрель</w:t>
      </w:r>
      <w:r w:rsidRPr="006439CE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6439CE">
        <w:rPr>
          <w:sz w:val="28"/>
          <w:szCs w:val="28"/>
        </w:rPr>
        <w:t xml:space="preserve"> года </w:t>
      </w:r>
      <w:r>
        <w:rPr>
          <w:sz w:val="28"/>
          <w:szCs w:val="28"/>
        </w:rPr>
        <w:t>женщ</w:t>
      </w:r>
      <w:r w:rsidRPr="006439CE">
        <w:rPr>
          <w:sz w:val="28"/>
          <w:szCs w:val="28"/>
        </w:rPr>
        <w:t>ина</w:t>
      </w:r>
      <w:r>
        <w:rPr>
          <w:sz w:val="28"/>
          <w:szCs w:val="28"/>
        </w:rPr>
        <w:t xml:space="preserve"> без уваж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тельных причин</w:t>
      </w:r>
      <w:r w:rsidRPr="006439CE">
        <w:rPr>
          <w:sz w:val="28"/>
          <w:szCs w:val="28"/>
        </w:rPr>
        <w:t xml:space="preserve"> </w:t>
      </w:r>
      <w:r>
        <w:rPr>
          <w:sz w:val="28"/>
          <w:szCs w:val="28"/>
        </w:rPr>
        <w:t>не уплачивала алименты на содержание своих несовершеннолетних детей</w:t>
      </w:r>
      <w:r w:rsidRPr="006439CE">
        <w:rPr>
          <w:sz w:val="28"/>
          <w:szCs w:val="28"/>
        </w:rPr>
        <w:t>. При этом он</w:t>
      </w:r>
      <w:r>
        <w:rPr>
          <w:sz w:val="28"/>
          <w:szCs w:val="28"/>
        </w:rPr>
        <w:t>а</w:t>
      </w:r>
      <w:r w:rsidRPr="006439CE">
        <w:rPr>
          <w:sz w:val="28"/>
          <w:szCs w:val="28"/>
        </w:rPr>
        <w:t xml:space="preserve"> ранее в </w:t>
      </w:r>
      <w:r>
        <w:rPr>
          <w:sz w:val="28"/>
          <w:szCs w:val="28"/>
        </w:rPr>
        <w:t>феврал</w:t>
      </w:r>
      <w:r w:rsidRPr="006439CE">
        <w:rPr>
          <w:sz w:val="28"/>
          <w:szCs w:val="28"/>
        </w:rPr>
        <w:t>е 201</w:t>
      </w:r>
      <w:r>
        <w:rPr>
          <w:sz w:val="28"/>
          <w:szCs w:val="28"/>
        </w:rPr>
        <w:t>9</w:t>
      </w:r>
      <w:r w:rsidRPr="006439CE">
        <w:rPr>
          <w:sz w:val="28"/>
          <w:szCs w:val="28"/>
        </w:rPr>
        <w:t xml:space="preserve"> был</w:t>
      </w:r>
      <w:r>
        <w:rPr>
          <w:sz w:val="28"/>
          <w:szCs w:val="28"/>
        </w:rPr>
        <w:t>а</w:t>
      </w:r>
      <w:r w:rsidRPr="006439CE">
        <w:rPr>
          <w:sz w:val="28"/>
          <w:szCs w:val="28"/>
        </w:rPr>
        <w:t xml:space="preserve"> </w:t>
      </w:r>
      <w:r>
        <w:rPr>
          <w:sz w:val="28"/>
          <w:szCs w:val="28"/>
        </w:rPr>
        <w:t>привлечена к административной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ветственности за неуплату алиментов</w:t>
      </w:r>
      <w:r w:rsidRPr="006439CE">
        <w:rPr>
          <w:sz w:val="28"/>
          <w:szCs w:val="28"/>
        </w:rPr>
        <w:t>.</w:t>
      </w:r>
    </w:p>
    <w:p w:rsidR="004D268D" w:rsidRPr="006439CE" w:rsidRDefault="004D268D" w:rsidP="00D1686E">
      <w:pPr>
        <w:ind w:firstLine="720"/>
        <w:jc w:val="both"/>
        <w:rPr>
          <w:sz w:val="28"/>
          <w:szCs w:val="28"/>
        </w:rPr>
      </w:pPr>
      <w:r w:rsidRPr="006439CE">
        <w:rPr>
          <w:sz w:val="28"/>
          <w:szCs w:val="28"/>
        </w:rPr>
        <w:t>На основании представленных государственным обвинителем доказательств житель</w:t>
      </w:r>
      <w:r>
        <w:rPr>
          <w:sz w:val="28"/>
          <w:szCs w:val="28"/>
        </w:rPr>
        <w:t>ница</w:t>
      </w:r>
      <w:r w:rsidRPr="006439CE">
        <w:rPr>
          <w:sz w:val="28"/>
          <w:szCs w:val="28"/>
        </w:rPr>
        <w:t xml:space="preserve"> Темников</w:t>
      </w:r>
      <w:r>
        <w:rPr>
          <w:sz w:val="28"/>
          <w:szCs w:val="28"/>
        </w:rPr>
        <w:t>ского района</w:t>
      </w:r>
      <w:r w:rsidRPr="006439CE">
        <w:rPr>
          <w:sz w:val="28"/>
          <w:szCs w:val="28"/>
        </w:rPr>
        <w:t xml:space="preserve"> признан</w:t>
      </w:r>
      <w:r>
        <w:rPr>
          <w:sz w:val="28"/>
          <w:szCs w:val="28"/>
        </w:rPr>
        <w:t>а</w:t>
      </w:r>
      <w:r w:rsidRPr="006439CE">
        <w:rPr>
          <w:sz w:val="28"/>
          <w:szCs w:val="28"/>
        </w:rPr>
        <w:t xml:space="preserve"> виновн</w:t>
      </w:r>
      <w:r>
        <w:rPr>
          <w:sz w:val="28"/>
          <w:szCs w:val="28"/>
        </w:rPr>
        <w:t>ой</w:t>
      </w:r>
      <w:r w:rsidRPr="006439CE">
        <w:rPr>
          <w:sz w:val="28"/>
          <w:szCs w:val="28"/>
        </w:rPr>
        <w:t xml:space="preserve"> в совершении инкриминир</w:t>
      </w:r>
      <w:r w:rsidRPr="006439CE">
        <w:rPr>
          <w:sz w:val="28"/>
          <w:szCs w:val="28"/>
        </w:rPr>
        <w:t>о</w:t>
      </w:r>
      <w:r w:rsidRPr="006439CE">
        <w:rPr>
          <w:sz w:val="28"/>
          <w:szCs w:val="28"/>
        </w:rPr>
        <w:t>ванного преступления, е</w:t>
      </w:r>
      <w:r>
        <w:rPr>
          <w:sz w:val="28"/>
          <w:szCs w:val="28"/>
        </w:rPr>
        <w:t>й</w:t>
      </w:r>
      <w:r w:rsidRPr="006439CE">
        <w:rPr>
          <w:sz w:val="28"/>
          <w:szCs w:val="28"/>
        </w:rPr>
        <w:t xml:space="preserve"> назначено наказание в виде </w:t>
      </w:r>
      <w:r>
        <w:rPr>
          <w:sz w:val="28"/>
          <w:szCs w:val="28"/>
        </w:rPr>
        <w:t>6 месяцев исправительных</w:t>
      </w:r>
      <w:r w:rsidRPr="006439CE">
        <w:rPr>
          <w:sz w:val="28"/>
          <w:szCs w:val="28"/>
        </w:rPr>
        <w:t xml:space="preserve"> р</w:t>
      </w:r>
      <w:r w:rsidRPr="006439CE">
        <w:rPr>
          <w:sz w:val="28"/>
          <w:szCs w:val="28"/>
        </w:rPr>
        <w:t>а</w:t>
      </w:r>
      <w:r w:rsidRPr="006439CE">
        <w:rPr>
          <w:sz w:val="28"/>
          <w:szCs w:val="28"/>
        </w:rPr>
        <w:t xml:space="preserve">бот с </w:t>
      </w:r>
      <w:r>
        <w:rPr>
          <w:sz w:val="28"/>
          <w:szCs w:val="28"/>
        </w:rPr>
        <w:t>удержанием из заработной платы осужденной 5 % заработка в доход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ства</w:t>
      </w:r>
      <w:r w:rsidRPr="006439CE">
        <w:rPr>
          <w:sz w:val="28"/>
          <w:szCs w:val="28"/>
        </w:rPr>
        <w:t>.</w:t>
      </w:r>
    </w:p>
    <w:p w:rsidR="004D268D" w:rsidRPr="006439CE" w:rsidRDefault="004D268D" w:rsidP="00D1686E">
      <w:pPr>
        <w:ind w:firstLine="720"/>
        <w:jc w:val="both"/>
        <w:rPr>
          <w:sz w:val="28"/>
          <w:szCs w:val="28"/>
        </w:rPr>
      </w:pPr>
      <w:r w:rsidRPr="006439CE">
        <w:rPr>
          <w:sz w:val="28"/>
          <w:szCs w:val="28"/>
        </w:rPr>
        <w:t>Приговор в законную силу не вступил.</w:t>
      </w:r>
    </w:p>
    <w:p w:rsidR="004D268D" w:rsidRDefault="004D268D" w:rsidP="00283954">
      <w:pPr>
        <w:jc w:val="both"/>
        <w:rPr>
          <w:sz w:val="28"/>
          <w:szCs w:val="28"/>
        </w:rPr>
      </w:pPr>
    </w:p>
    <w:p w:rsidR="004D268D" w:rsidRDefault="004D268D" w:rsidP="00283954">
      <w:pPr>
        <w:jc w:val="both"/>
        <w:rPr>
          <w:sz w:val="28"/>
          <w:szCs w:val="28"/>
        </w:rPr>
      </w:pPr>
    </w:p>
    <w:p w:rsidR="004D268D" w:rsidRDefault="004D268D" w:rsidP="00283954">
      <w:pPr>
        <w:jc w:val="both"/>
        <w:rPr>
          <w:sz w:val="28"/>
          <w:szCs w:val="28"/>
        </w:rPr>
      </w:pPr>
    </w:p>
    <w:p w:rsidR="004D268D" w:rsidRDefault="004D268D" w:rsidP="00283954">
      <w:pPr>
        <w:jc w:val="both"/>
        <w:rPr>
          <w:sz w:val="28"/>
          <w:szCs w:val="28"/>
        </w:rPr>
      </w:pPr>
    </w:p>
    <w:p w:rsidR="004D268D" w:rsidRDefault="004D268D" w:rsidP="00283954">
      <w:pPr>
        <w:jc w:val="center"/>
        <w:rPr>
          <w:b/>
          <w:sz w:val="28"/>
          <w:szCs w:val="28"/>
        </w:rPr>
      </w:pPr>
    </w:p>
    <w:p w:rsidR="004D268D" w:rsidRPr="00BD46B1" w:rsidRDefault="004D268D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29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01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7</w:t>
      </w:r>
      <w:r w:rsidRPr="00BD46B1">
        <w:rPr>
          <w:b/>
          <w:sz w:val="28"/>
          <w:szCs w:val="28"/>
        </w:rPr>
        <w:t>.2019 года.</w:t>
      </w:r>
    </w:p>
    <w:p w:rsidR="004D268D" w:rsidRPr="00BD46B1" w:rsidRDefault="004D268D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4D268D" w:rsidRPr="00BD46B1" w:rsidRDefault="004D268D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4D268D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C26EF"/>
    <w:rsid w:val="000C6A14"/>
    <w:rsid w:val="00100593"/>
    <w:rsid w:val="00124197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B19"/>
    <w:rsid w:val="00254340"/>
    <w:rsid w:val="00283954"/>
    <w:rsid w:val="00291C24"/>
    <w:rsid w:val="00294C2D"/>
    <w:rsid w:val="002C2748"/>
    <w:rsid w:val="002F0D13"/>
    <w:rsid w:val="002F17ED"/>
    <w:rsid w:val="002F49CB"/>
    <w:rsid w:val="00300083"/>
    <w:rsid w:val="00303ABD"/>
    <w:rsid w:val="00314FAD"/>
    <w:rsid w:val="00317F20"/>
    <w:rsid w:val="0032302A"/>
    <w:rsid w:val="00347D72"/>
    <w:rsid w:val="003542EB"/>
    <w:rsid w:val="003654E7"/>
    <w:rsid w:val="00366B9F"/>
    <w:rsid w:val="00372F22"/>
    <w:rsid w:val="003D10D9"/>
    <w:rsid w:val="003D2403"/>
    <w:rsid w:val="003E2591"/>
    <w:rsid w:val="003E4C4F"/>
    <w:rsid w:val="003F75D6"/>
    <w:rsid w:val="004014FB"/>
    <w:rsid w:val="00424E1E"/>
    <w:rsid w:val="00425447"/>
    <w:rsid w:val="004336D3"/>
    <w:rsid w:val="00442634"/>
    <w:rsid w:val="00445F8E"/>
    <w:rsid w:val="00460E8B"/>
    <w:rsid w:val="00485DFD"/>
    <w:rsid w:val="004940DA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540B67"/>
    <w:rsid w:val="00541891"/>
    <w:rsid w:val="00546E6F"/>
    <w:rsid w:val="00547C2F"/>
    <w:rsid w:val="00552C7B"/>
    <w:rsid w:val="005570F3"/>
    <w:rsid w:val="005671F9"/>
    <w:rsid w:val="00572727"/>
    <w:rsid w:val="00582A9F"/>
    <w:rsid w:val="005A12E3"/>
    <w:rsid w:val="005B3065"/>
    <w:rsid w:val="005B394F"/>
    <w:rsid w:val="005B461B"/>
    <w:rsid w:val="005D628A"/>
    <w:rsid w:val="005E0902"/>
    <w:rsid w:val="005E4DEE"/>
    <w:rsid w:val="00601EE8"/>
    <w:rsid w:val="00605678"/>
    <w:rsid w:val="006074F0"/>
    <w:rsid w:val="00610E5A"/>
    <w:rsid w:val="00614A90"/>
    <w:rsid w:val="00620CD1"/>
    <w:rsid w:val="00640C82"/>
    <w:rsid w:val="006439CE"/>
    <w:rsid w:val="00643EDF"/>
    <w:rsid w:val="006569B2"/>
    <w:rsid w:val="00661E0E"/>
    <w:rsid w:val="006701F2"/>
    <w:rsid w:val="00694315"/>
    <w:rsid w:val="006B6E26"/>
    <w:rsid w:val="006D126B"/>
    <w:rsid w:val="006E3552"/>
    <w:rsid w:val="006F549E"/>
    <w:rsid w:val="00704B69"/>
    <w:rsid w:val="00705BA6"/>
    <w:rsid w:val="00714FEC"/>
    <w:rsid w:val="0071588C"/>
    <w:rsid w:val="00721ECB"/>
    <w:rsid w:val="0075432C"/>
    <w:rsid w:val="007560AB"/>
    <w:rsid w:val="00756FA5"/>
    <w:rsid w:val="00763BD6"/>
    <w:rsid w:val="00767FA0"/>
    <w:rsid w:val="0077538C"/>
    <w:rsid w:val="007A18CC"/>
    <w:rsid w:val="007D0B7F"/>
    <w:rsid w:val="007F4091"/>
    <w:rsid w:val="007F49D5"/>
    <w:rsid w:val="0080429D"/>
    <w:rsid w:val="00822638"/>
    <w:rsid w:val="00824842"/>
    <w:rsid w:val="008326B5"/>
    <w:rsid w:val="00837EB1"/>
    <w:rsid w:val="00855B5F"/>
    <w:rsid w:val="00876927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446D"/>
    <w:rsid w:val="00933330"/>
    <w:rsid w:val="0093393F"/>
    <w:rsid w:val="00945E71"/>
    <w:rsid w:val="0094614A"/>
    <w:rsid w:val="0095123C"/>
    <w:rsid w:val="0095302A"/>
    <w:rsid w:val="00961A77"/>
    <w:rsid w:val="0096634A"/>
    <w:rsid w:val="0099793C"/>
    <w:rsid w:val="009C44A6"/>
    <w:rsid w:val="009D3FD3"/>
    <w:rsid w:val="00A018C0"/>
    <w:rsid w:val="00A15979"/>
    <w:rsid w:val="00A267A7"/>
    <w:rsid w:val="00A432FA"/>
    <w:rsid w:val="00A60C08"/>
    <w:rsid w:val="00A73540"/>
    <w:rsid w:val="00A85405"/>
    <w:rsid w:val="00AC7A1D"/>
    <w:rsid w:val="00B05B0C"/>
    <w:rsid w:val="00B22980"/>
    <w:rsid w:val="00B24264"/>
    <w:rsid w:val="00B42530"/>
    <w:rsid w:val="00B42BCD"/>
    <w:rsid w:val="00B446BC"/>
    <w:rsid w:val="00B5517B"/>
    <w:rsid w:val="00B65206"/>
    <w:rsid w:val="00B72BF0"/>
    <w:rsid w:val="00B87BCA"/>
    <w:rsid w:val="00BB2791"/>
    <w:rsid w:val="00BB4950"/>
    <w:rsid w:val="00BD46B1"/>
    <w:rsid w:val="00C036B3"/>
    <w:rsid w:val="00C05C65"/>
    <w:rsid w:val="00C318BF"/>
    <w:rsid w:val="00C32575"/>
    <w:rsid w:val="00C5149B"/>
    <w:rsid w:val="00C7715E"/>
    <w:rsid w:val="00C803A7"/>
    <w:rsid w:val="00CA2343"/>
    <w:rsid w:val="00CB1F50"/>
    <w:rsid w:val="00CD3A96"/>
    <w:rsid w:val="00CD4C6C"/>
    <w:rsid w:val="00CE629F"/>
    <w:rsid w:val="00CF3108"/>
    <w:rsid w:val="00CF7C2B"/>
    <w:rsid w:val="00D1686E"/>
    <w:rsid w:val="00D17911"/>
    <w:rsid w:val="00D41F08"/>
    <w:rsid w:val="00D54618"/>
    <w:rsid w:val="00D60E31"/>
    <w:rsid w:val="00D61201"/>
    <w:rsid w:val="00D616BF"/>
    <w:rsid w:val="00D63688"/>
    <w:rsid w:val="00D658EA"/>
    <w:rsid w:val="00D80D3B"/>
    <w:rsid w:val="00D946DA"/>
    <w:rsid w:val="00DA40E6"/>
    <w:rsid w:val="00DA6139"/>
    <w:rsid w:val="00DB79FC"/>
    <w:rsid w:val="00DC397E"/>
    <w:rsid w:val="00DC4550"/>
    <w:rsid w:val="00DD01FD"/>
    <w:rsid w:val="00DE5046"/>
    <w:rsid w:val="00E1406B"/>
    <w:rsid w:val="00E167E7"/>
    <w:rsid w:val="00E16A77"/>
    <w:rsid w:val="00E21495"/>
    <w:rsid w:val="00E332E0"/>
    <w:rsid w:val="00E34E5D"/>
    <w:rsid w:val="00E4255C"/>
    <w:rsid w:val="00E4377E"/>
    <w:rsid w:val="00E50A57"/>
    <w:rsid w:val="00E61E63"/>
    <w:rsid w:val="00E81B00"/>
    <w:rsid w:val="00E82B9C"/>
    <w:rsid w:val="00E90329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39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244</Words>
  <Characters>1395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3</cp:revision>
  <cp:lastPrinted>2019-02-28T08:29:00Z</cp:lastPrinted>
  <dcterms:created xsi:type="dcterms:W3CDTF">2019-07-01T06:58:00Z</dcterms:created>
  <dcterms:modified xsi:type="dcterms:W3CDTF">2019-07-01T07:05:00Z</dcterms:modified>
</cp:coreProperties>
</file>