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FF2" w:rsidRPr="00DD1348" w:rsidRDefault="00A86FF2" w:rsidP="00DD1348">
      <w:pPr>
        <w:pStyle w:val="Subtitle"/>
        <w:ind w:firstLine="720"/>
        <w:jc w:val="right"/>
        <w:rPr>
          <w:sz w:val="28"/>
          <w:szCs w:val="28"/>
        </w:rPr>
      </w:pPr>
      <w:r w:rsidRPr="00DD1348">
        <w:rPr>
          <w:sz w:val="28"/>
          <w:szCs w:val="28"/>
        </w:rPr>
        <w:t>ПРОЕКТ</w:t>
      </w:r>
    </w:p>
    <w:p w:rsidR="00A86FF2" w:rsidRPr="00EC0D7E" w:rsidRDefault="00A86FF2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A86FF2" w:rsidRPr="00EC0D7E" w:rsidRDefault="00A86FF2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A86FF2" w:rsidRPr="00EC0D7E" w:rsidRDefault="00A86FF2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A86FF2" w:rsidRPr="00EC0D7E" w:rsidRDefault="00A86FF2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A86FF2" w:rsidRDefault="00A86FF2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A86FF2" w:rsidRPr="001D73AB" w:rsidRDefault="00A86FF2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A86FF2" w:rsidRDefault="00A86FF2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A86FF2" w:rsidRDefault="00A86FF2" w:rsidP="00097C0C">
      <w:pPr>
        <w:rPr>
          <w:sz w:val="28"/>
          <w:szCs w:val="28"/>
          <w:lang w:val="ru-RU"/>
        </w:rPr>
      </w:pPr>
    </w:p>
    <w:p w:rsidR="00A86FF2" w:rsidRPr="00540B67" w:rsidRDefault="00A86FF2" w:rsidP="00DD1348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__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_______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</w:t>
        </w:r>
        <w:r>
          <w:rPr>
            <w:sz w:val="28"/>
            <w:szCs w:val="28"/>
            <w:lang w:val="ru-RU"/>
          </w:rPr>
          <w:t>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___</w:t>
      </w:r>
    </w:p>
    <w:p w:rsidR="00A86FF2" w:rsidRPr="00EC0D7E" w:rsidRDefault="00A86FF2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A86FF2" w:rsidRDefault="00A86FF2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A86FF2" w:rsidRPr="001855F0" w:rsidRDefault="00A86FF2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органов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за </w:t>
      </w:r>
      <w:r>
        <w:rPr>
          <w:rFonts w:ascii="Times New Roman" w:hAnsi="Times New Roman"/>
          <w:b/>
          <w:sz w:val="28"/>
          <w:szCs w:val="28"/>
        </w:rPr>
        <w:t>2</w:t>
      </w:r>
      <w:r w:rsidRPr="001855F0">
        <w:rPr>
          <w:rFonts w:ascii="Times New Roman" w:hAnsi="Times New Roman"/>
          <w:b/>
          <w:sz w:val="28"/>
          <w:szCs w:val="28"/>
        </w:rPr>
        <w:t xml:space="preserve"> квартал 2019 года</w:t>
      </w:r>
    </w:p>
    <w:p w:rsidR="00A86FF2" w:rsidRDefault="00A86FF2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A86FF2" w:rsidRDefault="00A86FF2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A86FF2" w:rsidRPr="008A2632" w:rsidRDefault="00A86FF2" w:rsidP="00A52C7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2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A86FF2" w:rsidRPr="008A2632" w:rsidRDefault="00A86FF2" w:rsidP="00E76102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2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A86FF2" w:rsidRPr="00F42F1C" w:rsidRDefault="00A86FF2" w:rsidP="00E76102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42F1C">
        <w:rPr>
          <w:rFonts w:ascii="Times New Roman" w:hAnsi="Times New Roman"/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A86FF2" w:rsidRPr="00F42F1C" w:rsidRDefault="00A86FF2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86FF2" w:rsidRDefault="00A86FF2" w:rsidP="00097C0C">
      <w:pPr>
        <w:ind w:firstLine="709"/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ind w:firstLine="709"/>
        <w:jc w:val="both"/>
        <w:rPr>
          <w:sz w:val="28"/>
          <w:szCs w:val="28"/>
          <w:lang w:val="ru-RU"/>
        </w:rPr>
      </w:pPr>
    </w:p>
    <w:p w:rsidR="00A86FF2" w:rsidRPr="00876927" w:rsidRDefault="00A86FF2" w:rsidP="00097C0C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A86FF2" w:rsidRPr="00876927" w:rsidRDefault="00A86FF2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E4377E">
      <w:pPr>
        <w:jc w:val="center"/>
        <w:rPr>
          <w:b/>
          <w:sz w:val="28"/>
          <w:szCs w:val="28"/>
          <w:lang w:val="ru-RU"/>
        </w:rPr>
      </w:pPr>
    </w:p>
    <w:p w:rsidR="00A86FF2" w:rsidRDefault="00A86FF2" w:rsidP="00E4377E">
      <w:pPr>
        <w:jc w:val="center"/>
        <w:rPr>
          <w:b/>
          <w:sz w:val="28"/>
          <w:szCs w:val="28"/>
          <w:lang w:val="ru-RU"/>
        </w:rPr>
      </w:pPr>
    </w:p>
    <w:p w:rsidR="00A86FF2" w:rsidRPr="00E167E7" w:rsidRDefault="00A86FF2" w:rsidP="00E437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Информац</w:t>
      </w:r>
      <w:r w:rsidRPr="00E167E7">
        <w:rPr>
          <w:b/>
          <w:sz w:val="28"/>
          <w:szCs w:val="28"/>
        </w:rPr>
        <w:t>ия о численности муниципальных служащих органов местного самоуправления</w:t>
      </w:r>
      <w:r>
        <w:rPr>
          <w:b/>
          <w:sz w:val="28"/>
          <w:szCs w:val="28"/>
        </w:rPr>
        <w:t xml:space="preserve"> и</w:t>
      </w:r>
      <w:r w:rsidRPr="00E167E7">
        <w:rPr>
          <w:b/>
          <w:sz w:val="28"/>
          <w:szCs w:val="28"/>
        </w:rPr>
        <w:t xml:space="preserve"> работников </w:t>
      </w:r>
      <w:r>
        <w:rPr>
          <w:b/>
          <w:sz w:val="28"/>
          <w:szCs w:val="28"/>
        </w:rPr>
        <w:t xml:space="preserve"> </w:t>
      </w:r>
      <w:r w:rsidRPr="00E167E7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и</w:t>
      </w:r>
      <w:r w:rsidRPr="00E167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</w:t>
      </w:r>
      <w:r w:rsidRPr="00E167E7">
        <w:rPr>
          <w:b/>
          <w:sz w:val="28"/>
          <w:szCs w:val="28"/>
        </w:rPr>
        <w:t xml:space="preserve">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  <w:lang w:val="ru-RU"/>
        </w:rPr>
        <w:t>2</w:t>
      </w:r>
      <w:r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E167E7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A86FF2" w:rsidRDefault="00A86FF2" w:rsidP="00E4377E">
      <w:pPr>
        <w:rPr>
          <w:b/>
          <w:bCs/>
          <w:sz w:val="28"/>
          <w:szCs w:val="28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A86FF2" w:rsidTr="00E4377E">
        <w:tc>
          <w:tcPr>
            <w:tcW w:w="3102" w:type="dxa"/>
          </w:tcPr>
          <w:p w:rsidR="00A86FF2" w:rsidRPr="00AC7A1D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A86FF2" w:rsidRPr="00E4377E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07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2160" w:type="dxa"/>
          </w:tcPr>
          <w:p w:rsidR="00A86FF2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В т.</w:t>
            </w:r>
            <w:r>
              <w:rPr>
                <w:b/>
                <w:bCs/>
              </w:rPr>
              <w:t>ч.</w:t>
            </w:r>
          </w:p>
          <w:p w:rsidR="00A86FF2" w:rsidRPr="00E4377E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муниципальные служащие на </w:t>
            </w:r>
            <w:r>
              <w:rPr>
                <w:b/>
                <w:bCs/>
              </w:rPr>
              <w:t xml:space="preserve">         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07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20" w:type="dxa"/>
          </w:tcPr>
          <w:p w:rsidR="00A86FF2" w:rsidRPr="00E4377E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>Затраты всего (тыс.руб) на 01</w:t>
            </w:r>
            <w:r>
              <w:rPr>
                <w:b/>
                <w:bCs/>
              </w:rPr>
              <w:t>.</w:t>
            </w:r>
            <w:r>
              <w:rPr>
                <w:b/>
                <w:bCs/>
                <w:lang w:val="ru-RU"/>
              </w:rPr>
              <w:t>07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46" w:type="dxa"/>
          </w:tcPr>
          <w:p w:rsidR="00A86FF2" w:rsidRPr="00E4377E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>В т.ч муниципальные служащие на 01.</w:t>
            </w:r>
            <w:r>
              <w:rPr>
                <w:b/>
                <w:bCs/>
                <w:lang w:val="ru-RU"/>
              </w:rPr>
              <w:t>07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</w:tr>
      <w:tr w:rsidR="00A86FF2" w:rsidTr="00E4377E">
        <w:trPr>
          <w:trHeight w:val="689"/>
        </w:trPr>
        <w:tc>
          <w:tcPr>
            <w:tcW w:w="3102" w:type="dxa"/>
          </w:tcPr>
          <w:p w:rsidR="00A86FF2" w:rsidRPr="00E21495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A86FF2" w:rsidRPr="00E21495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A86FF2" w:rsidRPr="00E21495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A86FF2" w:rsidRPr="0080429D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863,8</w:t>
            </w:r>
          </w:p>
        </w:tc>
        <w:tc>
          <w:tcPr>
            <w:tcW w:w="1646" w:type="dxa"/>
          </w:tcPr>
          <w:p w:rsidR="00A86FF2" w:rsidRPr="0080429D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520,4</w:t>
            </w:r>
          </w:p>
        </w:tc>
      </w:tr>
      <w:tr w:rsidR="00A86FF2" w:rsidTr="00E4377E">
        <w:tc>
          <w:tcPr>
            <w:tcW w:w="3102" w:type="dxa"/>
          </w:tcPr>
          <w:p w:rsidR="00A86FF2" w:rsidRPr="00E21495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A86FF2" w:rsidRPr="00E21495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A86FF2" w:rsidRPr="00E21495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A86FF2" w:rsidRPr="0080429D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863,8</w:t>
            </w:r>
          </w:p>
        </w:tc>
        <w:tc>
          <w:tcPr>
            <w:tcW w:w="1646" w:type="dxa"/>
          </w:tcPr>
          <w:p w:rsidR="00A86FF2" w:rsidRPr="0080429D" w:rsidRDefault="00A86FF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520,4</w:t>
            </w:r>
          </w:p>
        </w:tc>
      </w:tr>
    </w:tbl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Default="00A86FF2" w:rsidP="00097C0C">
      <w:pPr>
        <w:jc w:val="both"/>
        <w:rPr>
          <w:sz w:val="28"/>
          <w:szCs w:val="28"/>
          <w:lang w:val="ru-RU"/>
        </w:rPr>
      </w:pPr>
    </w:p>
    <w:p w:rsidR="00A86FF2" w:rsidRPr="00B5517B" w:rsidRDefault="00A86FF2" w:rsidP="00097C0C">
      <w:pPr>
        <w:jc w:val="both"/>
        <w:rPr>
          <w:sz w:val="28"/>
          <w:szCs w:val="28"/>
          <w:lang w:val="ru-RU"/>
        </w:rPr>
      </w:pPr>
    </w:p>
    <w:sectPr w:rsidR="00A86FF2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B3B06"/>
    <w:rsid w:val="000F55E5"/>
    <w:rsid w:val="00100593"/>
    <w:rsid w:val="00104673"/>
    <w:rsid w:val="00142478"/>
    <w:rsid w:val="00155661"/>
    <w:rsid w:val="001658B0"/>
    <w:rsid w:val="001855F0"/>
    <w:rsid w:val="0019748E"/>
    <w:rsid w:val="001A22D3"/>
    <w:rsid w:val="001C14D5"/>
    <w:rsid w:val="001D73AB"/>
    <w:rsid w:val="001E0D66"/>
    <w:rsid w:val="001E63C2"/>
    <w:rsid w:val="00231747"/>
    <w:rsid w:val="002462E9"/>
    <w:rsid w:val="00294737"/>
    <w:rsid w:val="00365C1C"/>
    <w:rsid w:val="00395BA4"/>
    <w:rsid w:val="003B5FC0"/>
    <w:rsid w:val="003D71D7"/>
    <w:rsid w:val="003E2591"/>
    <w:rsid w:val="003E68FB"/>
    <w:rsid w:val="00401E66"/>
    <w:rsid w:val="00431DDB"/>
    <w:rsid w:val="00445F8E"/>
    <w:rsid w:val="00486869"/>
    <w:rsid w:val="0049525E"/>
    <w:rsid w:val="004C0C6B"/>
    <w:rsid w:val="004D4203"/>
    <w:rsid w:val="004F11CF"/>
    <w:rsid w:val="005364C8"/>
    <w:rsid w:val="00540B67"/>
    <w:rsid w:val="005C1F8C"/>
    <w:rsid w:val="00601EE8"/>
    <w:rsid w:val="00641C11"/>
    <w:rsid w:val="0065720D"/>
    <w:rsid w:val="00682E43"/>
    <w:rsid w:val="006922A2"/>
    <w:rsid w:val="006C0F3A"/>
    <w:rsid w:val="006E75EE"/>
    <w:rsid w:val="00767FD4"/>
    <w:rsid w:val="007B1A4F"/>
    <w:rsid w:val="007E69A9"/>
    <w:rsid w:val="007F008C"/>
    <w:rsid w:val="007F2492"/>
    <w:rsid w:val="0080429D"/>
    <w:rsid w:val="00811FD8"/>
    <w:rsid w:val="00837959"/>
    <w:rsid w:val="00860D28"/>
    <w:rsid w:val="00870D6A"/>
    <w:rsid w:val="00876927"/>
    <w:rsid w:val="008A2632"/>
    <w:rsid w:val="008E1226"/>
    <w:rsid w:val="008E50D3"/>
    <w:rsid w:val="00916DEA"/>
    <w:rsid w:val="0093393F"/>
    <w:rsid w:val="00A441A7"/>
    <w:rsid w:val="00A52C77"/>
    <w:rsid w:val="00A80401"/>
    <w:rsid w:val="00A86FF2"/>
    <w:rsid w:val="00A92CC8"/>
    <w:rsid w:val="00AC7A1D"/>
    <w:rsid w:val="00B50C29"/>
    <w:rsid w:val="00B5517B"/>
    <w:rsid w:val="00B92224"/>
    <w:rsid w:val="00BB694A"/>
    <w:rsid w:val="00C13608"/>
    <w:rsid w:val="00C8269D"/>
    <w:rsid w:val="00C85EBE"/>
    <w:rsid w:val="00D45700"/>
    <w:rsid w:val="00D60E31"/>
    <w:rsid w:val="00D64C70"/>
    <w:rsid w:val="00D8423B"/>
    <w:rsid w:val="00DD1348"/>
    <w:rsid w:val="00E167E7"/>
    <w:rsid w:val="00E21495"/>
    <w:rsid w:val="00E3184D"/>
    <w:rsid w:val="00E41974"/>
    <w:rsid w:val="00E427E3"/>
    <w:rsid w:val="00E42B82"/>
    <w:rsid w:val="00E4377E"/>
    <w:rsid w:val="00E76102"/>
    <w:rsid w:val="00EC0D7E"/>
    <w:rsid w:val="00ED75E3"/>
    <w:rsid w:val="00F42F1C"/>
    <w:rsid w:val="00F636D5"/>
    <w:rsid w:val="00F952E8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32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7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342</Words>
  <Characters>1953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4</cp:revision>
  <cp:lastPrinted>2019-02-04T07:07:00Z</cp:lastPrinted>
  <dcterms:created xsi:type="dcterms:W3CDTF">2019-08-21T13:04:00Z</dcterms:created>
  <dcterms:modified xsi:type="dcterms:W3CDTF">2019-08-21T13:26:00Z</dcterms:modified>
</cp:coreProperties>
</file>