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A3" w:rsidRPr="00B446BC" w:rsidRDefault="00E02BA3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E02BA3" w:rsidRDefault="00E02BA3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E02BA3" w:rsidRPr="00B446BC" w:rsidRDefault="00E02BA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E02BA3" w:rsidRPr="00B446BC" w:rsidRDefault="00E02BA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E02BA3" w:rsidRPr="00B446BC" w:rsidRDefault="00E02BA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E02BA3" w:rsidRPr="00B446BC" w:rsidRDefault="00E02BA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E02BA3" w:rsidRPr="00B446BC" w:rsidRDefault="00E02BA3" w:rsidP="004B732C">
      <w:pPr>
        <w:ind w:firstLine="709"/>
        <w:jc w:val="both"/>
        <w:rPr>
          <w:b/>
          <w:sz w:val="28"/>
          <w:szCs w:val="28"/>
        </w:rPr>
      </w:pPr>
    </w:p>
    <w:p w:rsidR="00E02BA3" w:rsidRPr="00CD3A96" w:rsidRDefault="00E02BA3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33</w:t>
      </w:r>
    </w:p>
    <w:p w:rsidR="00E02BA3" w:rsidRDefault="00E02BA3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E02BA3" w:rsidRDefault="00E02BA3" w:rsidP="00B27368">
      <w:pPr>
        <w:pStyle w:val="Subtitle"/>
        <w:shd w:val="clear" w:color="auto" w:fill="FFFFFF"/>
        <w:rPr>
          <w:caps/>
          <w:sz w:val="28"/>
          <w:szCs w:val="28"/>
        </w:rPr>
      </w:pPr>
    </w:p>
    <w:p w:rsidR="00E02BA3" w:rsidRPr="00547C2F" w:rsidRDefault="00E02BA3" w:rsidP="00B2736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02BA3" w:rsidRPr="00547C2F" w:rsidRDefault="00E02BA3" w:rsidP="00B27368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02BA3" w:rsidRDefault="00E02BA3" w:rsidP="00B2736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02BA3" w:rsidRPr="00547C2F" w:rsidRDefault="00E02BA3" w:rsidP="00B2736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02BA3" w:rsidRPr="00582A9F" w:rsidRDefault="00E02BA3" w:rsidP="00B27368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02BA3" w:rsidRDefault="00E02BA3" w:rsidP="00B27368">
      <w:pPr>
        <w:shd w:val="clear" w:color="auto" w:fill="FFFFFF"/>
        <w:outlineLvl w:val="0"/>
        <w:rPr>
          <w:sz w:val="28"/>
          <w:szCs w:val="28"/>
        </w:rPr>
      </w:pPr>
    </w:p>
    <w:p w:rsidR="00E02BA3" w:rsidRPr="00547C2F" w:rsidRDefault="00E02BA3" w:rsidP="00B27368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19 сентября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547C2F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51</w:t>
      </w:r>
    </w:p>
    <w:p w:rsidR="00E02BA3" w:rsidRDefault="00E02BA3" w:rsidP="00B27368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02BA3" w:rsidRDefault="00E02BA3" w:rsidP="00B2736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E02BA3" w:rsidRDefault="00E02BA3" w:rsidP="00B27368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</w:p>
    <w:p w:rsidR="00E02BA3" w:rsidRPr="00547C2F" w:rsidRDefault="00E02BA3" w:rsidP="00B2736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 xml:space="preserve">статьями 42, 43, </w:t>
      </w:r>
      <w:r>
        <w:rPr>
          <w:color w:val="000000"/>
          <w:sz w:val="28"/>
          <w:szCs w:val="28"/>
        </w:rPr>
        <w:t xml:space="preserve">45, </w:t>
      </w:r>
      <w:r w:rsidRPr="00547C2F">
        <w:rPr>
          <w:color w:val="000000"/>
          <w:sz w:val="28"/>
          <w:szCs w:val="28"/>
        </w:rPr>
        <w:t>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E02BA3" w:rsidRPr="00547C2F" w:rsidRDefault="00E02BA3" w:rsidP="00B27368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 18 октября 2019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>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 xml:space="preserve">в информационном бюллетене и разместить на официальном сайте 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>дминистрации в сети интернет.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color w:val="000000"/>
          <w:sz w:val="28"/>
          <w:szCs w:val="28"/>
        </w:rPr>
        <w:t xml:space="preserve">(в течении месяца после принятия данного постановления) </w:t>
      </w:r>
      <w:r w:rsidRPr="00547C2F">
        <w:rPr>
          <w:color w:val="000000"/>
          <w:sz w:val="28"/>
          <w:szCs w:val="28"/>
        </w:rPr>
        <w:t xml:space="preserve">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E02BA3" w:rsidRPr="00547C2F" w:rsidRDefault="00E02BA3" w:rsidP="00B27368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E02BA3" w:rsidRPr="00547C2F" w:rsidRDefault="00E02BA3" w:rsidP="00B27368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E02BA3" w:rsidRDefault="00E02BA3" w:rsidP="00B27368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E02BA3" w:rsidRPr="006F549E" w:rsidRDefault="00E02BA3" w:rsidP="00B2736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E02BA3" w:rsidRPr="00547C2F" w:rsidRDefault="00E02BA3" w:rsidP="00B27368">
      <w:pPr>
        <w:ind w:firstLine="709"/>
        <w:jc w:val="both"/>
        <w:rPr>
          <w:sz w:val="28"/>
          <w:szCs w:val="28"/>
        </w:rPr>
      </w:pPr>
    </w:p>
    <w:p w:rsidR="00E02BA3" w:rsidRDefault="00E02BA3" w:rsidP="00B27368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E02BA3" w:rsidRDefault="00E02BA3" w:rsidP="00B27368">
      <w:pPr>
        <w:ind w:firstLine="709"/>
        <w:jc w:val="both"/>
        <w:rPr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сентября</w:t>
      </w:r>
      <w:r w:rsidRPr="00547C2F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51</w:t>
      </w:r>
    </w:p>
    <w:p w:rsidR="00E02BA3" w:rsidRPr="00B27368" w:rsidRDefault="00E02BA3" w:rsidP="00B27368">
      <w:pPr>
        <w:pStyle w:val="Heading2"/>
        <w:spacing w:before="375" w:after="225"/>
        <w:ind w:firstLine="684"/>
        <w:jc w:val="center"/>
        <w:rPr>
          <w:b w:val="0"/>
          <w:color w:val="000000"/>
          <w:sz w:val="28"/>
          <w:szCs w:val="28"/>
        </w:rPr>
      </w:pPr>
      <w:bookmarkStart w:id="5" w:name="h_00000000000000000000000000000000000000"/>
      <w:r w:rsidRPr="00B27368">
        <w:rPr>
          <w:b w:val="0"/>
          <w:color w:val="000000"/>
          <w:sz w:val="28"/>
          <w:szCs w:val="28"/>
        </w:rPr>
        <w:t>Рабочая группа по организации и проведению публичных слушаний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B2736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E02BA3" w:rsidRPr="00547C2F" w:rsidRDefault="00E02BA3" w:rsidP="00B273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E02BA3" w:rsidRPr="00547C2F" w:rsidRDefault="00E02BA3" w:rsidP="00B273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E02BA3" w:rsidRPr="00547C2F" w:rsidRDefault="00E02BA3" w:rsidP="00B27368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E02BA3" w:rsidRPr="00547C2F" w:rsidRDefault="00E02BA3" w:rsidP="00B27368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E02BA3" w:rsidRPr="00B27368" w:rsidRDefault="00E02BA3" w:rsidP="00B27368">
      <w:pPr>
        <w:pStyle w:val="Heading2"/>
        <w:spacing w:before="375" w:after="225"/>
        <w:ind w:firstLine="709"/>
        <w:jc w:val="right"/>
        <w:rPr>
          <w:b w:val="0"/>
          <w:color w:val="000000"/>
          <w:sz w:val="28"/>
          <w:szCs w:val="28"/>
        </w:rPr>
      </w:pPr>
      <w:r w:rsidRPr="00B27368">
        <w:rPr>
          <w:b w:val="0"/>
          <w:color w:val="000000"/>
          <w:sz w:val="28"/>
          <w:szCs w:val="28"/>
        </w:rPr>
        <w:t>Приложение 2</w:t>
      </w:r>
      <w:r w:rsidRPr="00B27368">
        <w:rPr>
          <w:b w:val="0"/>
          <w:color w:val="000000"/>
          <w:sz w:val="28"/>
          <w:szCs w:val="28"/>
        </w:rPr>
        <w:br/>
        <w:t>к постановлению администрации</w:t>
      </w:r>
      <w:r w:rsidRPr="00B27368">
        <w:rPr>
          <w:b w:val="0"/>
          <w:color w:val="000000"/>
          <w:sz w:val="28"/>
          <w:szCs w:val="28"/>
        </w:rPr>
        <w:br/>
        <w:t>Русско-Тювеевского сельского поселения</w:t>
      </w:r>
      <w:r w:rsidRPr="00B27368">
        <w:rPr>
          <w:b w:val="0"/>
          <w:color w:val="000000"/>
          <w:sz w:val="28"/>
          <w:szCs w:val="28"/>
        </w:rPr>
        <w:br/>
        <w:t xml:space="preserve">от «18» сентября </w:t>
      </w:r>
      <w:smartTag w:uri="urn:schemas-microsoft-com:office:smarttags" w:element="metricconverter">
        <w:smartTagPr>
          <w:attr w:name="ProductID" w:val="2019 г"/>
        </w:smartTagPr>
        <w:r w:rsidRPr="00B27368">
          <w:rPr>
            <w:b w:val="0"/>
            <w:color w:val="000000"/>
            <w:sz w:val="28"/>
            <w:szCs w:val="28"/>
          </w:rPr>
          <w:t>2019 г</w:t>
        </w:r>
      </w:smartTag>
      <w:r w:rsidRPr="00B27368">
        <w:rPr>
          <w:b w:val="0"/>
          <w:color w:val="000000"/>
          <w:sz w:val="28"/>
          <w:szCs w:val="28"/>
        </w:rPr>
        <w:t>. № 51</w:t>
      </w:r>
    </w:p>
    <w:p w:rsidR="00E02BA3" w:rsidRPr="006F549E" w:rsidRDefault="00E02BA3" w:rsidP="00B27368">
      <w:pPr>
        <w:pStyle w:val="Heading2"/>
        <w:spacing w:before="375" w:after="225"/>
        <w:ind w:firstLine="709"/>
        <w:jc w:val="center"/>
        <w:rPr>
          <w:i/>
          <w:color w:val="000000"/>
        </w:rPr>
      </w:pPr>
      <w:r w:rsidRPr="00B27368">
        <w:rPr>
          <w:color w:val="000000"/>
          <w:sz w:val="28"/>
          <w:szCs w:val="28"/>
        </w:rPr>
        <w:t>Форма внесения предложений и замечаний</w:t>
      </w:r>
    </w:p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E02BA3" w:rsidRPr="00547C2F" w:rsidTr="0075331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E02BA3" w:rsidRPr="00547C2F" w:rsidTr="0075331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A3" w:rsidRPr="006F549E" w:rsidRDefault="00E02BA3" w:rsidP="0075331E">
            <w:pPr>
              <w:pStyle w:val="a1"/>
              <w:jc w:val="both"/>
              <w:rPr>
                <w:rFonts w:cs="Times New Roman"/>
                <w:color w:val="000000"/>
              </w:rPr>
            </w:pPr>
          </w:p>
        </w:tc>
      </w:tr>
    </w:tbl>
    <w:p w:rsidR="00E02BA3" w:rsidRPr="00547C2F" w:rsidRDefault="00E02BA3" w:rsidP="00B27368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E02BA3" w:rsidRPr="00E82B9C" w:rsidRDefault="00E02BA3" w:rsidP="00B27368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E02BA3" w:rsidRDefault="00E02BA3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 </w:t>
      </w:r>
    </w:p>
    <w:p w:rsidR="00E02BA3" w:rsidRDefault="00E02BA3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02BA3" w:rsidRDefault="00E02BA3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02BA3" w:rsidRPr="00E82B9C" w:rsidRDefault="00E02BA3" w:rsidP="00B2736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02BA3" w:rsidRDefault="00E02BA3" w:rsidP="00D2521C">
      <w:pPr>
        <w:ind w:firstLine="709"/>
        <w:jc w:val="both"/>
        <w:rPr>
          <w:b/>
          <w:sz w:val="28"/>
          <w:szCs w:val="28"/>
        </w:rPr>
      </w:pPr>
    </w:p>
    <w:p w:rsidR="00E02BA3" w:rsidRPr="00BD46B1" w:rsidRDefault="00E02BA3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E02BA3" w:rsidRPr="00BD46B1" w:rsidRDefault="00E02BA3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E02BA3" w:rsidRPr="00BD46B1" w:rsidRDefault="00E02BA3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E02BA3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C26EF"/>
    <w:rsid w:val="000C677C"/>
    <w:rsid w:val="000C6A14"/>
    <w:rsid w:val="000F57FA"/>
    <w:rsid w:val="00100593"/>
    <w:rsid w:val="00112AE0"/>
    <w:rsid w:val="00124197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7593A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356C1"/>
    <w:rsid w:val="00347D72"/>
    <w:rsid w:val="003542EB"/>
    <w:rsid w:val="003654E7"/>
    <w:rsid w:val="00366B9F"/>
    <w:rsid w:val="00372F22"/>
    <w:rsid w:val="0039773E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3717C"/>
    <w:rsid w:val="00540B67"/>
    <w:rsid w:val="00541891"/>
    <w:rsid w:val="00546E6F"/>
    <w:rsid w:val="00547C2F"/>
    <w:rsid w:val="00552C7B"/>
    <w:rsid w:val="005570F3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303F1"/>
    <w:rsid w:val="00640C82"/>
    <w:rsid w:val="006428EB"/>
    <w:rsid w:val="006439CE"/>
    <w:rsid w:val="00643EDF"/>
    <w:rsid w:val="006569B2"/>
    <w:rsid w:val="00661E0E"/>
    <w:rsid w:val="006701F2"/>
    <w:rsid w:val="00694315"/>
    <w:rsid w:val="006B5A4E"/>
    <w:rsid w:val="006B6E2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66566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45E71"/>
    <w:rsid w:val="0094614A"/>
    <w:rsid w:val="0095123C"/>
    <w:rsid w:val="0095302A"/>
    <w:rsid w:val="00961A77"/>
    <w:rsid w:val="0096634A"/>
    <w:rsid w:val="00973F64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27368"/>
    <w:rsid w:val="00B42530"/>
    <w:rsid w:val="00B42BCD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A2343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0524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6C22"/>
    <w:rPr>
      <w:sz w:val="0"/>
      <w:szCs w:val="0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5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687</Words>
  <Characters>3922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9</cp:revision>
  <cp:lastPrinted>2019-02-28T08:29:00Z</cp:lastPrinted>
  <dcterms:created xsi:type="dcterms:W3CDTF">2019-07-01T06:58:00Z</dcterms:created>
  <dcterms:modified xsi:type="dcterms:W3CDTF">2019-09-18T08:43:00Z</dcterms:modified>
</cp:coreProperties>
</file>