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B22" w:rsidRPr="00547C2F" w:rsidRDefault="00131B22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131B22" w:rsidRPr="00547C2F" w:rsidRDefault="00131B22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131B22" w:rsidRDefault="00131B22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31B22" w:rsidRPr="00547C2F" w:rsidRDefault="00131B22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31B22" w:rsidRPr="00582A9F" w:rsidRDefault="00131B22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131B22" w:rsidRDefault="00131B22" w:rsidP="002F0D13">
      <w:pPr>
        <w:shd w:val="clear" w:color="auto" w:fill="FFFFFF"/>
        <w:outlineLvl w:val="0"/>
        <w:rPr>
          <w:sz w:val="28"/>
          <w:szCs w:val="28"/>
        </w:rPr>
      </w:pPr>
    </w:p>
    <w:p w:rsidR="00131B22" w:rsidRPr="00547C2F" w:rsidRDefault="00131B22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18 сентября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53</w:t>
      </w:r>
    </w:p>
    <w:p w:rsidR="00131B22" w:rsidRDefault="00131B22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131B22" w:rsidRDefault="00131B22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131B22" w:rsidRDefault="00131B22" w:rsidP="00691203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AC7189">
        <w:rPr>
          <w:b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 xml:space="preserve">Положения </w:t>
      </w:r>
      <w:r w:rsidRPr="008420AA">
        <w:rPr>
          <w:b/>
          <w:sz w:val="28"/>
          <w:szCs w:val="28"/>
        </w:rPr>
        <w:t xml:space="preserve">об архиве </w:t>
      </w:r>
    </w:p>
    <w:p w:rsidR="00131B22" w:rsidRPr="008420AA" w:rsidRDefault="00131B22" w:rsidP="00691203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8420AA">
        <w:rPr>
          <w:b/>
          <w:sz w:val="28"/>
          <w:szCs w:val="28"/>
        </w:rPr>
        <w:t xml:space="preserve">администрации </w:t>
      </w:r>
      <w:r>
        <w:rPr>
          <w:b/>
          <w:sz w:val="28"/>
          <w:szCs w:val="28"/>
        </w:rPr>
        <w:t>Русско-Тювеевского сельского поселения</w:t>
      </w:r>
      <w:r w:rsidRPr="008420AA">
        <w:rPr>
          <w:b/>
          <w:sz w:val="28"/>
          <w:szCs w:val="28"/>
        </w:rPr>
        <w:t xml:space="preserve"> </w:t>
      </w:r>
    </w:p>
    <w:p w:rsidR="00131B22" w:rsidRPr="008420AA" w:rsidRDefault="00131B22" w:rsidP="0069120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Темниковского </w:t>
      </w:r>
      <w:r w:rsidRPr="008420AA">
        <w:rPr>
          <w:b/>
          <w:sz w:val="28"/>
          <w:szCs w:val="28"/>
        </w:rPr>
        <w:t>муниципального района Республики Мордовия</w:t>
      </w:r>
    </w:p>
    <w:p w:rsidR="00131B22" w:rsidRPr="008420AA" w:rsidRDefault="00131B22" w:rsidP="00691203">
      <w:pPr>
        <w:shd w:val="clear" w:color="auto" w:fill="FFFFFF"/>
        <w:ind w:firstLine="720"/>
        <w:jc w:val="center"/>
        <w:rPr>
          <w:sz w:val="28"/>
          <w:szCs w:val="28"/>
        </w:rPr>
      </w:pPr>
    </w:p>
    <w:p w:rsidR="00131B22" w:rsidRDefault="00131B22" w:rsidP="00294269">
      <w:pPr>
        <w:jc w:val="center"/>
        <w:rPr>
          <w:b/>
          <w:sz w:val="28"/>
          <w:szCs w:val="28"/>
        </w:rPr>
      </w:pPr>
    </w:p>
    <w:p w:rsidR="00131B22" w:rsidRPr="00312B1C" w:rsidRDefault="00131B22" w:rsidP="004D6EC5">
      <w:pPr>
        <w:shd w:val="clear" w:color="auto" w:fill="F9F9F9"/>
        <w:ind w:firstLine="709"/>
        <w:jc w:val="both"/>
        <w:textAlignment w:val="baseline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 xml:space="preserve">едеральным законом от 06.10.2003 г. N 131-ФЗ "Об общих принципах организации местного самоуправления в Российской Федерации", </w:t>
      </w:r>
      <w:r w:rsidRPr="00B239CA">
        <w:rPr>
          <w:sz w:val="28"/>
          <w:szCs w:val="28"/>
        </w:rPr>
        <w:t>Федеральным законом от 22.10.2004 N 125-ФЗ "Об архивном деле в Российской Федерации</w:t>
      </w:r>
      <w:r w:rsidRPr="004D6EC5">
        <w:rPr>
          <w:color w:val="444444"/>
          <w:sz w:val="28"/>
          <w:szCs w:val="28"/>
        </w:rPr>
        <w:t xml:space="preserve">, </w:t>
      </w:r>
      <w:r w:rsidRPr="008420AA">
        <w:rPr>
          <w:sz w:val="28"/>
          <w:szCs w:val="28"/>
        </w:rPr>
        <w:t xml:space="preserve">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2005 г</w:t>
        </w:r>
      </w:smartTag>
      <w:r w:rsidRPr="008420AA">
        <w:rPr>
          <w:sz w:val="28"/>
          <w:szCs w:val="28"/>
        </w:rPr>
        <w:t>. № 10-З «Об архивном деле Республики Мордовия»</w:t>
      </w:r>
      <w:r>
        <w:rPr>
          <w:sz w:val="28"/>
          <w:szCs w:val="28"/>
        </w:rPr>
        <w:t xml:space="preserve">, </w:t>
      </w:r>
      <w:r w:rsidRPr="00312B1C">
        <w:rPr>
          <w:sz w:val="28"/>
          <w:szCs w:val="28"/>
        </w:rPr>
        <w:t>администрация Русско-Тювеевского сельского поселения</w:t>
      </w:r>
      <w:r>
        <w:rPr>
          <w:color w:val="444444"/>
          <w:sz w:val="28"/>
          <w:szCs w:val="28"/>
        </w:rPr>
        <w:t xml:space="preserve"> </w:t>
      </w:r>
      <w:r w:rsidRPr="00294269">
        <w:rPr>
          <w:sz w:val="28"/>
          <w:szCs w:val="28"/>
        </w:rPr>
        <w:t xml:space="preserve">Темниковского муниципального района Республики </w:t>
      </w:r>
      <w:r>
        <w:rPr>
          <w:sz w:val="28"/>
          <w:szCs w:val="28"/>
        </w:rPr>
        <w:t xml:space="preserve">              </w:t>
      </w:r>
      <w:r w:rsidRPr="00294269">
        <w:rPr>
          <w:sz w:val="28"/>
          <w:szCs w:val="28"/>
        </w:rPr>
        <w:t xml:space="preserve">Мордовия </w:t>
      </w:r>
      <w:r w:rsidRPr="00312B1C">
        <w:rPr>
          <w:sz w:val="28"/>
          <w:szCs w:val="28"/>
        </w:rPr>
        <w:t>п о с т а н о в л я е т:</w:t>
      </w:r>
    </w:p>
    <w:p w:rsidR="00131B22" w:rsidRPr="00312B1C" w:rsidRDefault="00131B22" w:rsidP="00B239CA">
      <w:pPr>
        <w:shd w:val="clear" w:color="auto" w:fill="FFFFFF"/>
        <w:ind w:firstLine="720"/>
        <w:jc w:val="both"/>
        <w:rPr>
          <w:sz w:val="28"/>
          <w:szCs w:val="28"/>
        </w:rPr>
      </w:pPr>
      <w:r w:rsidRPr="00312B1C">
        <w:rPr>
          <w:sz w:val="28"/>
          <w:szCs w:val="28"/>
        </w:rPr>
        <w:t xml:space="preserve"> 1.Утвердить </w:t>
      </w:r>
      <w:r w:rsidRPr="00B239CA">
        <w:rPr>
          <w:bCs/>
          <w:sz w:val="28"/>
          <w:szCs w:val="28"/>
        </w:rPr>
        <w:t>Положени</w:t>
      </w:r>
      <w:r>
        <w:rPr>
          <w:bCs/>
          <w:sz w:val="28"/>
          <w:szCs w:val="28"/>
        </w:rPr>
        <w:t>е</w:t>
      </w:r>
      <w:r w:rsidRPr="00B239CA">
        <w:rPr>
          <w:bCs/>
          <w:sz w:val="28"/>
          <w:szCs w:val="28"/>
        </w:rPr>
        <w:t xml:space="preserve"> </w:t>
      </w:r>
      <w:r w:rsidRPr="00B239CA">
        <w:rPr>
          <w:sz w:val="28"/>
          <w:szCs w:val="28"/>
        </w:rPr>
        <w:t>об архиве администрации Русско-Тювеевского</w:t>
      </w:r>
      <w:r>
        <w:rPr>
          <w:sz w:val="28"/>
          <w:szCs w:val="28"/>
        </w:rPr>
        <w:t xml:space="preserve"> </w:t>
      </w:r>
      <w:r w:rsidRPr="00B239CA">
        <w:rPr>
          <w:sz w:val="28"/>
          <w:szCs w:val="28"/>
        </w:rPr>
        <w:t>сельского поселения  Темниковского муниципального района Республики Мордовия</w:t>
      </w:r>
    </w:p>
    <w:p w:rsidR="00131B22" w:rsidRPr="00541891" w:rsidRDefault="00131B22" w:rsidP="004D6EC5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41891">
        <w:rPr>
          <w:sz w:val="28"/>
          <w:szCs w:val="28"/>
        </w:rPr>
        <w:t>Контроль за исполнением настоящего постановления возложить на главу Русско-Тювеевского  сельского поселения Темниковского муниципального района  Ф.Ф.Леонович.</w:t>
      </w:r>
    </w:p>
    <w:p w:rsidR="00131B22" w:rsidRPr="00E82B9C" w:rsidRDefault="00131B22" w:rsidP="004D6E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41891">
        <w:rPr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Русско-Тювеевского сельского поселения</w:t>
      </w:r>
      <w:r>
        <w:rPr>
          <w:sz w:val="28"/>
          <w:szCs w:val="28"/>
        </w:rPr>
        <w:t>.</w:t>
      </w:r>
    </w:p>
    <w:p w:rsidR="00131B22" w:rsidRDefault="00131B22" w:rsidP="002228E3">
      <w:pPr>
        <w:jc w:val="both"/>
        <w:rPr>
          <w:sz w:val="28"/>
          <w:szCs w:val="28"/>
        </w:rPr>
      </w:pPr>
    </w:p>
    <w:p w:rsidR="00131B22" w:rsidRDefault="00131B22" w:rsidP="002228E3">
      <w:pPr>
        <w:jc w:val="both"/>
        <w:rPr>
          <w:sz w:val="28"/>
          <w:szCs w:val="28"/>
        </w:rPr>
      </w:pPr>
    </w:p>
    <w:p w:rsidR="00131B22" w:rsidRPr="00E82B9C" w:rsidRDefault="00131B22" w:rsidP="002228E3">
      <w:pPr>
        <w:jc w:val="both"/>
        <w:rPr>
          <w:sz w:val="28"/>
          <w:szCs w:val="28"/>
        </w:rPr>
      </w:pPr>
    </w:p>
    <w:p w:rsidR="00131B22" w:rsidRDefault="00131B22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>Глава Русско-Тювеевского</w:t>
      </w:r>
    </w:p>
    <w:p w:rsidR="00131B22" w:rsidRPr="00E82B9C" w:rsidRDefault="00131B22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 </w:t>
      </w:r>
      <w:r>
        <w:rPr>
          <w:sz w:val="28"/>
          <w:szCs w:val="28"/>
        </w:rPr>
        <w:t xml:space="preserve">                                              </w:t>
      </w:r>
      <w:r w:rsidRPr="00E82B9C">
        <w:rPr>
          <w:sz w:val="28"/>
          <w:szCs w:val="28"/>
        </w:rPr>
        <w:t>Ф.Ф.Леонович</w:t>
      </w:r>
    </w:p>
    <w:p w:rsidR="00131B22" w:rsidRPr="00E82B9C" w:rsidRDefault="00131B22" w:rsidP="002228E3">
      <w:pPr>
        <w:jc w:val="both"/>
        <w:rPr>
          <w:sz w:val="28"/>
          <w:szCs w:val="28"/>
        </w:rPr>
      </w:pPr>
    </w:p>
    <w:p w:rsidR="00131B22" w:rsidRPr="00E82B9C" w:rsidRDefault="00131B22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131B22" w:rsidRPr="00E82B9C" w:rsidRDefault="00131B22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131B22" w:rsidRPr="00E82B9C" w:rsidRDefault="00131B22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131B22" w:rsidRPr="00E82B9C" w:rsidRDefault="00131B22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131B22" w:rsidRDefault="00131B22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31B22" w:rsidRDefault="00131B22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31B22" w:rsidRDefault="00131B22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31B22" w:rsidRDefault="00131B22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31B22" w:rsidRDefault="00131B22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131B22" w:rsidRPr="00E82B9C" w:rsidRDefault="00131B22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  <w:r>
        <w:rPr>
          <w:spacing w:val="-11"/>
          <w:sz w:val="28"/>
          <w:szCs w:val="28"/>
        </w:rPr>
        <w:t>о</w:t>
      </w:r>
    </w:p>
    <w:p w:rsidR="00131B22" w:rsidRPr="00E82B9C" w:rsidRDefault="00131B22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постановлением администрации</w:t>
      </w:r>
    </w:p>
    <w:p w:rsidR="00131B22" w:rsidRPr="00541891" w:rsidRDefault="00131B22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Русско-Тювеевского сельского поселения</w:t>
      </w:r>
    </w:p>
    <w:p w:rsidR="00131B22" w:rsidRPr="00541891" w:rsidRDefault="00131B22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Темниковского муниципального района</w:t>
      </w:r>
    </w:p>
    <w:p w:rsidR="00131B22" w:rsidRPr="00541891" w:rsidRDefault="00131B22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Республики Мордовия</w:t>
      </w:r>
    </w:p>
    <w:p w:rsidR="00131B22" w:rsidRPr="00541891" w:rsidRDefault="00131B22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18 сентября </w:t>
      </w:r>
      <w:r w:rsidRPr="00541891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5 г"/>
        </w:smartTagPr>
        <w:r w:rsidRPr="00541891">
          <w:rPr>
            <w:sz w:val="28"/>
            <w:szCs w:val="28"/>
          </w:rPr>
          <w:t>2019 г</w:t>
        </w:r>
      </w:smartTag>
      <w:r w:rsidRPr="00541891">
        <w:rPr>
          <w:sz w:val="28"/>
          <w:szCs w:val="28"/>
        </w:rPr>
        <w:t xml:space="preserve">. № </w:t>
      </w:r>
      <w:r>
        <w:rPr>
          <w:sz w:val="28"/>
          <w:szCs w:val="28"/>
        </w:rPr>
        <w:t>53</w:t>
      </w:r>
    </w:p>
    <w:p w:rsidR="00131B22" w:rsidRPr="00E82B9C" w:rsidRDefault="00131B22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 </w:t>
      </w:r>
    </w:p>
    <w:p w:rsidR="00131B22" w:rsidRDefault="00131B22" w:rsidP="00B239CA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  <w:r w:rsidRPr="008420AA">
        <w:rPr>
          <w:b/>
          <w:sz w:val="28"/>
          <w:szCs w:val="28"/>
        </w:rPr>
        <w:t xml:space="preserve">об архиве </w:t>
      </w:r>
    </w:p>
    <w:p w:rsidR="00131B22" w:rsidRPr="008420AA" w:rsidRDefault="00131B22" w:rsidP="00B239CA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8420AA">
        <w:rPr>
          <w:b/>
          <w:sz w:val="28"/>
          <w:szCs w:val="28"/>
        </w:rPr>
        <w:t xml:space="preserve">администрации </w:t>
      </w:r>
      <w:r>
        <w:rPr>
          <w:b/>
          <w:sz w:val="28"/>
          <w:szCs w:val="28"/>
        </w:rPr>
        <w:t>Русско-Тювеевского сельского поселения</w:t>
      </w:r>
      <w:r w:rsidRPr="008420AA">
        <w:rPr>
          <w:b/>
          <w:sz w:val="28"/>
          <w:szCs w:val="28"/>
        </w:rPr>
        <w:t xml:space="preserve"> </w:t>
      </w:r>
    </w:p>
    <w:p w:rsidR="00131B22" w:rsidRPr="008420AA" w:rsidRDefault="00131B22" w:rsidP="00B239C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Темниковского </w:t>
      </w:r>
      <w:r w:rsidRPr="008420AA">
        <w:rPr>
          <w:b/>
          <w:sz w:val="28"/>
          <w:szCs w:val="28"/>
        </w:rPr>
        <w:t>муниципального района Республики Мордовия</w:t>
      </w:r>
    </w:p>
    <w:p w:rsidR="00131B22" w:rsidRPr="008420AA" w:rsidRDefault="00131B22" w:rsidP="00B239CA">
      <w:pPr>
        <w:shd w:val="clear" w:color="auto" w:fill="FFFFFF"/>
        <w:ind w:firstLine="720"/>
        <w:jc w:val="center"/>
        <w:rPr>
          <w:sz w:val="28"/>
          <w:szCs w:val="28"/>
        </w:rPr>
      </w:pPr>
    </w:p>
    <w:p w:rsidR="00131B22" w:rsidRPr="008420AA" w:rsidRDefault="00131B22" w:rsidP="00B239CA">
      <w:pPr>
        <w:shd w:val="clear" w:color="auto" w:fill="FFFFFF"/>
        <w:ind w:firstLine="720"/>
        <w:jc w:val="center"/>
        <w:rPr>
          <w:b/>
          <w:bCs/>
          <w:sz w:val="28"/>
          <w:szCs w:val="28"/>
        </w:rPr>
      </w:pPr>
      <w:smartTag w:uri="urn:schemas-microsoft-com:office:smarttags" w:element="metricconverter">
        <w:smartTagPr>
          <w:attr w:name="ProductID" w:val="2005 г"/>
        </w:smartTagPr>
        <w:r>
          <w:rPr>
            <w:b/>
            <w:bCs/>
            <w:sz w:val="28"/>
            <w:szCs w:val="28"/>
            <w:lang w:val="en-US"/>
          </w:rPr>
          <w:t>I</w:t>
        </w:r>
        <w:r w:rsidRPr="008420AA">
          <w:rPr>
            <w:b/>
            <w:bCs/>
            <w:sz w:val="28"/>
            <w:szCs w:val="28"/>
          </w:rPr>
          <w:t>.</w:t>
        </w:r>
      </w:smartTag>
      <w:r w:rsidRPr="008420AA">
        <w:rPr>
          <w:b/>
          <w:bCs/>
          <w:sz w:val="28"/>
          <w:szCs w:val="28"/>
        </w:rPr>
        <w:t xml:space="preserve"> Общие положения</w:t>
      </w:r>
    </w:p>
    <w:p w:rsidR="00131B22" w:rsidRPr="008420AA" w:rsidRDefault="00131B22" w:rsidP="00B239CA">
      <w:pPr>
        <w:shd w:val="clear" w:color="auto" w:fill="FFFFFF"/>
        <w:ind w:firstLine="720"/>
        <w:jc w:val="center"/>
        <w:rPr>
          <w:sz w:val="16"/>
          <w:szCs w:val="16"/>
        </w:rPr>
      </w:pP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 w:rsidRPr="006261F5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8420AA">
        <w:rPr>
          <w:sz w:val="28"/>
          <w:szCs w:val="28"/>
        </w:rPr>
        <w:t xml:space="preserve"> Документы, образующиеся в процессе деятельности  а</w:t>
      </w:r>
      <w:r>
        <w:rPr>
          <w:sz w:val="28"/>
          <w:szCs w:val="28"/>
        </w:rPr>
        <w:t>дминистрации Русско-Тювеевского сельского поселения</w:t>
      </w:r>
      <w:r w:rsidRPr="008420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Темниковского </w:t>
      </w:r>
      <w:r w:rsidRPr="008420AA">
        <w:rPr>
          <w:sz w:val="28"/>
          <w:szCs w:val="28"/>
        </w:rPr>
        <w:t>муниципального района Республики Мордовия (далее – Администрация), имеющие историческое, культурное, научное, социальное, экономическое и политическое значение, входят в состав Архивного фонда Российской Федерации, являются муниципальной собственностью и подлежат передаче в муниципальный архив в обязательном порядке в соответствии с законодательством Российской Федерации.</w:t>
      </w: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 w:rsidRPr="008420AA">
        <w:rPr>
          <w:sz w:val="28"/>
          <w:szCs w:val="28"/>
        </w:rPr>
        <w:t>2. Документы Архивного фонда Российской Федерации, отнесенные к муниципальной собственности, до передачи их на постоянное хранение, временно, в пределах сроков, предусмотренных Федеральным законом</w:t>
      </w:r>
      <w:r>
        <w:rPr>
          <w:sz w:val="28"/>
          <w:szCs w:val="28"/>
        </w:rPr>
        <w:t xml:space="preserve"> от </w:t>
      </w:r>
      <w:r w:rsidRPr="008420AA">
        <w:rPr>
          <w:sz w:val="28"/>
          <w:szCs w:val="28"/>
        </w:rPr>
        <w:t xml:space="preserve">22 октября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2004 г</w:t>
        </w:r>
      </w:smartTag>
      <w:r w:rsidRPr="008420AA">
        <w:rPr>
          <w:sz w:val="28"/>
          <w:szCs w:val="28"/>
        </w:rPr>
        <w:t>. № 125 – ФЗ  «Об архивном деле в Российской Федерации», хранятся в Администрации.</w:t>
      </w:r>
    </w:p>
    <w:p w:rsidR="00131B22" w:rsidRDefault="00131B22" w:rsidP="00B239CA">
      <w:pPr>
        <w:shd w:val="clear" w:color="auto" w:fill="FFFFFF"/>
        <w:tabs>
          <w:tab w:val="left" w:pos="490"/>
        </w:tabs>
        <w:ind w:firstLine="709"/>
        <w:jc w:val="both"/>
        <w:rPr>
          <w:sz w:val="28"/>
          <w:szCs w:val="28"/>
        </w:rPr>
      </w:pPr>
      <w:r w:rsidRPr="008420AA">
        <w:rPr>
          <w:sz w:val="28"/>
          <w:szCs w:val="28"/>
        </w:rPr>
        <w:t xml:space="preserve">3. В целях своевременного приема архивных документов от </w:t>
      </w:r>
      <w:r>
        <w:rPr>
          <w:sz w:val="28"/>
          <w:szCs w:val="28"/>
        </w:rPr>
        <w:t>работников</w:t>
      </w:r>
      <w:r w:rsidRPr="008420AA">
        <w:rPr>
          <w:sz w:val="28"/>
          <w:szCs w:val="28"/>
        </w:rPr>
        <w:t>, обеспечения их учета, сохранности, упорядочения, использования и подготовки к переда</w:t>
      </w:r>
      <w:r w:rsidRPr="008420AA">
        <w:rPr>
          <w:sz w:val="28"/>
          <w:szCs w:val="28"/>
        </w:rPr>
        <w:softHyphen/>
        <w:t xml:space="preserve">че документов на постоянное хранение в Администрации создается архив. </w:t>
      </w: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420AA">
        <w:rPr>
          <w:sz w:val="28"/>
          <w:szCs w:val="28"/>
        </w:rPr>
        <w:t xml:space="preserve">В своей работе архив руководствуется Федеральным законом от </w:t>
      </w:r>
      <w:r>
        <w:rPr>
          <w:sz w:val="28"/>
          <w:szCs w:val="28"/>
        </w:rPr>
        <w:t xml:space="preserve">                  </w:t>
      </w:r>
      <w:r w:rsidRPr="008420AA">
        <w:rPr>
          <w:sz w:val="28"/>
          <w:szCs w:val="28"/>
        </w:rPr>
        <w:t xml:space="preserve">22 октября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2004 г</w:t>
        </w:r>
      </w:smartTag>
      <w:r w:rsidRPr="008420AA">
        <w:rPr>
          <w:sz w:val="28"/>
          <w:szCs w:val="28"/>
        </w:rPr>
        <w:t xml:space="preserve">. № 125-ФЗ «Об архивном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2005 г</w:t>
        </w:r>
      </w:smartTag>
      <w:r w:rsidRPr="008420AA">
        <w:rPr>
          <w:sz w:val="28"/>
          <w:szCs w:val="28"/>
        </w:rPr>
        <w:t xml:space="preserve"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</w:t>
      </w:r>
      <w:r>
        <w:rPr>
          <w:sz w:val="28"/>
          <w:szCs w:val="28"/>
        </w:rPr>
        <w:t>локальными нормативными актами</w:t>
      </w:r>
      <w:r w:rsidRPr="008420A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8420AA">
        <w:rPr>
          <w:sz w:val="28"/>
          <w:szCs w:val="28"/>
        </w:rPr>
        <w:t>, настоящим Положением</w:t>
      </w:r>
      <w:r>
        <w:rPr>
          <w:sz w:val="28"/>
          <w:szCs w:val="28"/>
        </w:rPr>
        <w:t>.</w:t>
      </w:r>
    </w:p>
    <w:p w:rsidR="00131B22" w:rsidRPr="008420AA" w:rsidRDefault="00131B22" w:rsidP="00B239CA">
      <w:pPr>
        <w:shd w:val="clear" w:color="auto" w:fill="FFFFFF"/>
        <w:tabs>
          <w:tab w:val="left" w:pos="49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8420AA">
        <w:rPr>
          <w:sz w:val="28"/>
          <w:szCs w:val="28"/>
        </w:rPr>
        <w:t>Все работы, связанные с подготовкой, транспортировкой и передачей архивных документов, производятся силами и за счет средств Администрации.</w:t>
      </w: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8420AA">
        <w:rPr>
          <w:sz w:val="28"/>
          <w:szCs w:val="28"/>
        </w:rPr>
        <w:t>За утрату и порчу документов Архивного фонда Российской Федерации должностные лица Администрации несут ответственность в соответствии с действующим законодательством.</w:t>
      </w: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8420AA">
        <w:rPr>
          <w:sz w:val="28"/>
          <w:szCs w:val="28"/>
        </w:rPr>
        <w:t>Администрация обеспечивает архив необходимым помещением, оборудованием и кадрами.</w:t>
      </w:r>
    </w:p>
    <w:p w:rsidR="00131B22" w:rsidRPr="008420AA" w:rsidRDefault="00131B22" w:rsidP="00B239CA">
      <w:pPr>
        <w:ind w:firstLine="720"/>
        <w:jc w:val="both"/>
        <w:rPr>
          <w:rStyle w:val="FontStyle14"/>
          <w:b/>
          <w:i/>
          <w:sz w:val="28"/>
        </w:rPr>
      </w:pPr>
      <w:r w:rsidRPr="008420AA">
        <w:rPr>
          <w:sz w:val="28"/>
          <w:szCs w:val="28"/>
        </w:rPr>
        <w:t xml:space="preserve">Функции архива Администрации </w:t>
      </w:r>
      <w:r w:rsidRPr="008420AA">
        <w:rPr>
          <w:rStyle w:val="FontStyle14"/>
          <w:sz w:val="28"/>
        </w:rPr>
        <w:t>возлагаются на лицо, ответственное за архив.</w:t>
      </w:r>
      <w:r w:rsidRPr="008420AA">
        <w:rPr>
          <w:rStyle w:val="FontStyle14"/>
          <w:b/>
          <w:i/>
          <w:sz w:val="28"/>
        </w:rPr>
        <w:t xml:space="preserve"> </w:t>
      </w:r>
    </w:p>
    <w:p w:rsidR="00131B22" w:rsidRPr="008420AA" w:rsidRDefault="00131B22" w:rsidP="00B239CA">
      <w:pPr>
        <w:ind w:firstLine="720"/>
        <w:jc w:val="both"/>
        <w:rPr>
          <w:rStyle w:val="FontStyle14"/>
          <w:sz w:val="28"/>
        </w:rPr>
      </w:pPr>
      <w:r w:rsidRPr="008420AA">
        <w:rPr>
          <w:rStyle w:val="FontStyle14"/>
          <w:sz w:val="28"/>
        </w:rPr>
        <w:t xml:space="preserve">Лицо, ответственное за архив, назначается </w:t>
      </w:r>
      <w:r w:rsidRPr="00CA438B">
        <w:rPr>
          <w:rStyle w:val="FontStyle14"/>
          <w:sz w:val="28"/>
        </w:rPr>
        <w:t>распоряжением</w:t>
      </w:r>
      <w:r w:rsidRPr="008420AA">
        <w:rPr>
          <w:rStyle w:val="FontStyle14"/>
          <w:sz w:val="28"/>
        </w:rPr>
        <w:t xml:space="preserve"> Администрации  из числа работников Администрации.</w:t>
      </w:r>
    </w:p>
    <w:p w:rsidR="00131B22" w:rsidRPr="008420AA" w:rsidRDefault="00131B22" w:rsidP="00B239CA">
      <w:pPr>
        <w:ind w:firstLine="720"/>
        <w:jc w:val="both"/>
        <w:rPr>
          <w:rStyle w:val="FontStyle14"/>
          <w:sz w:val="28"/>
        </w:rPr>
      </w:pPr>
      <w:r w:rsidRPr="008420AA">
        <w:rPr>
          <w:sz w:val="28"/>
          <w:szCs w:val="28"/>
        </w:rPr>
        <w:t>Круг обязанностей лица, ответственного за архив, опре</w:t>
      </w:r>
      <w:r>
        <w:rPr>
          <w:sz w:val="28"/>
          <w:szCs w:val="28"/>
        </w:rPr>
        <w:t>деляется должностной инструкцией</w:t>
      </w:r>
      <w:r w:rsidRPr="008420AA">
        <w:rPr>
          <w:sz w:val="28"/>
          <w:szCs w:val="28"/>
        </w:rPr>
        <w:t xml:space="preserve"> и настоящим Положением.</w:t>
      </w: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 w:rsidRPr="00934622">
        <w:rPr>
          <w:sz w:val="28"/>
          <w:szCs w:val="28"/>
        </w:rPr>
        <w:t xml:space="preserve">8. Положение об архиве Администрации разрабатывается на основании Примерного положения об архиве и утверждается </w:t>
      </w:r>
      <w:r w:rsidRPr="00CA438B">
        <w:rPr>
          <w:sz w:val="28"/>
          <w:szCs w:val="28"/>
        </w:rPr>
        <w:t xml:space="preserve">постановлением </w:t>
      </w:r>
      <w:r w:rsidRPr="00934622">
        <w:rPr>
          <w:sz w:val="28"/>
          <w:szCs w:val="28"/>
        </w:rPr>
        <w:t>Администрации после согласования с экспертно-проверочной комиссией (далее – ЭПК) Министерства культуры, национальной политики и архивного дела Республики Мордовия.</w:t>
      </w: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8420AA">
        <w:rPr>
          <w:sz w:val="28"/>
          <w:szCs w:val="28"/>
        </w:rPr>
        <w:t>. Организационно-методическое руководство деятельностью архива осуществляет муниципальный архив.</w:t>
      </w:r>
    </w:p>
    <w:p w:rsidR="00131B22" w:rsidRPr="008420AA" w:rsidRDefault="00131B22" w:rsidP="00B239CA">
      <w:pPr>
        <w:ind w:firstLine="720"/>
        <w:jc w:val="both"/>
        <w:rPr>
          <w:b/>
          <w:sz w:val="28"/>
          <w:szCs w:val="28"/>
        </w:rPr>
      </w:pPr>
    </w:p>
    <w:p w:rsidR="00131B22" w:rsidRPr="008420AA" w:rsidRDefault="00131B22" w:rsidP="00B239CA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Pr="008420AA">
        <w:rPr>
          <w:b/>
          <w:sz w:val="28"/>
          <w:szCs w:val="28"/>
        </w:rPr>
        <w:t>. Состав документов архива</w:t>
      </w:r>
    </w:p>
    <w:p w:rsidR="00131B22" w:rsidRPr="008420AA" w:rsidRDefault="00131B22" w:rsidP="00B239CA">
      <w:pPr>
        <w:ind w:firstLine="720"/>
        <w:jc w:val="center"/>
        <w:rPr>
          <w:b/>
          <w:sz w:val="28"/>
          <w:szCs w:val="28"/>
        </w:rPr>
      </w:pP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10. Архив Администрации хранит:</w:t>
      </w: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.1. Законченные делопроизводством документы постоянного</w:t>
      </w:r>
      <w:r>
        <w:rPr>
          <w:sz w:val="28"/>
          <w:szCs w:val="28"/>
        </w:rPr>
        <w:t xml:space="preserve"> срока</w:t>
      </w:r>
      <w:r w:rsidRPr="008420AA">
        <w:rPr>
          <w:sz w:val="28"/>
          <w:szCs w:val="28"/>
        </w:rPr>
        <w:t xml:space="preserve"> хранения, образовавшиеся в деятельности Администрации, в том числе </w:t>
      </w:r>
      <w:r>
        <w:rPr>
          <w:sz w:val="28"/>
          <w:szCs w:val="28"/>
        </w:rPr>
        <w:t>электронные документы.</w:t>
      </w: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8420AA">
        <w:rPr>
          <w:sz w:val="28"/>
          <w:szCs w:val="28"/>
        </w:rPr>
        <w:t>2. Документы временного</w:t>
      </w:r>
      <w:r>
        <w:rPr>
          <w:sz w:val="28"/>
          <w:szCs w:val="28"/>
        </w:rPr>
        <w:t xml:space="preserve"> (свыше 10 лет)</w:t>
      </w:r>
      <w:r w:rsidRPr="008420AA">
        <w:rPr>
          <w:sz w:val="28"/>
          <w:szCs w:val="28"/>
        </w:rPr>
        <w:t xml:space="preserve"> срока хранения</w:t>
      </w:r>
      <w:r>
        <w:rPr>
          <w:sz w:val="28"/>
          <w:szCs w:val="28"/>
        </w:rPr>
        <w:t>.</w:t>
      </w: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.3. Документы по личному составу Админи</w:t>
      </w:r>
      <w:r>
        <w:rPr>
          <w:sz w:val="28"/>
          <w:szCs w:val="28"/>
        </w:rPr>
        <w:t>страции.</w:t>
      </w: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.4. Печатные материалы, в том числе ведомственные издания, дополняющие документы архива, а также материалы, необходимые для научно-исследовательской, информационно-справочной и другой работы</w:t>
      </w:r>
      <w:r>
        <w:rPr>
          <w:sz w:val="28"/>
          <w:szCs w:val="28"/>
        </w:rPr>
        <w:t>.</w:t>
      </w: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.5</w:t>
      </w:r>
      <w:r>
        <w:rPr>
          <w:sz w:val="28"/>
          <w:szCs w:val="28"/>
        </w:rPr>
        <w:t>. Справочно-поисковые средства к документам и учетные документы архива Администрации.</w:t>
      </w: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</w:p>
    <w:p w:rsidR="00131B22" w:rsidRPr="00385096" w:rsidRDefault="00131B22" w:rsidP="00B239CA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 w:rsidRPr="008420AA">
        <w:rPr>
          <w:b/>
          <w:sz w:val="28"/>
          <w:szCs w:val="28"/>
        </w:rPr>
        <w:t>. Задачи архива</w:t>
      </w:r>
    </w:p>
    <w:p w:rsidR="00131B22" w:rsidRPr="00385096" w:rsidRDefault="00131B22" w:rsidP="00B239CA">
      <w:pPr>
        <w:ind w:firstLine="720"/>
        <w:jc w:val="center"/>
        <w:rPr>
          <w:b/>
          <w:sz w:val="28"/>
          <w:szCs w:val="28"/>
        </w:rPr>
      </w:pPr>
    </w:p>
    <w:p w:rsidR="00131B22" w:rsidRPr="008815AE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 К задачам архива Администрации относятся:</w:t>
      </w:r>
    </w:p>
    <w:p w:rsidR="00131B22" w:rsidRPr="008815AE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.1. Комплектование архива документами, образовавшимися в процессе деятельности Администрации.</w:t>
      </w:r>
    </w:p>
    <w:p w:rsidR="00131B22" w:rsidRPr="008815AE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.2. Учет, обеспечение сохранности, создание научно-справочного аппарата к документам, находящимся на хранении в архиве Администрации.</w:t>
      </w:r>
    </w:p>
    <w:p w:rsidR="00131B22" w:rsidRPr="008815AE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.3. Использование документов, находящихся на хранении в архиве Администрации.</w:t>
      </w:r>
    </w:p>
    <w:p w:rsidR="00131B22" w:rsidRPr="008815AE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8815AE">
        <w:rPr>
          <w:sz w:val="28"/>
          <w:szCs w:val="28"/>
        </w:rPr>
        <w:t xml:space="preserve">. Подготовка и своевременная передача документов Архивного фонда Российской Федерации, на постоянное хранение в  соответствии со сроками и требованиями, установленными Федеральным архивным агентством в муниципальный архив. </w:t>
      </w:r>
    </w:p>
    <w:p w:rsidR="00131B22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8815AE">
        <w:rPr>
          <w:sz w:val="28"/>
          <w:szCs w:val="28"/>
        </w:rPr>
        <w:t>. Методическое руководство и контроль за формированием и оформлением дел в Администрации и своевременной передачей их в архив Администрации.</w:t>
      </w:r>
    </w:p>
    <w:p w:rsidR="00131B22" w:rsidRDefault="00131B22" w:rsidP="00B239CA">
      <w:pPr>
        <w:ind w:firstLine="720"/>
        <w:jc w:val="both"/>
        <w:rPr>
          <w:sz w:val="28"/>
          <w:szCs w:val="28"/>
        </w:rPr>
      </w:pPr>
    </w:p>
    <w:p w:rsidR="00131B22" w:rsidRDefault="00131B22" w:rsidP="00B239CA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Функции архива</w:t>
      </w:r>
    </w:p>
    <w:p w:rsidR="00131B22" w:rsidRDefault="00131B22" w:rsidP="00B239CA">
      <w:pPr>
        <w:ind w:firstLine="720"/>
        <w:jc w:val="center"/>
        <w:rPr>
          <w:b/>
          <w:sz w:val="28"/>
          <w:szCs w:val="28"/>
        </w:rPr>
      </w:pPr>
    </w:p>
    <w:p w:rsidR="00131B22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 Архив Администрации осуществляет следующие функции:</w:t>
      </w:r>
    </w:p>
    <w:p w:rsidR="00131B22" w:rsidRPr="002F751B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12.1. </w:t>
      </w:r>
      <w:r w:rsidRPr="002F751B">
        <w:rPr>
          <w:sz w:val="28"/>
          <w:szCs w:val="28"/>
        </w:rPr>
        <w:t>Организует</w:t>
      </w:r>
      <w:r>
        <w:rPr>
          <w:sz w:val="28"/>
          <w:szCs w:val="28"/>
        </w:rPr>
        <w:t xml:space="preserve"> не позднее, чем через 3 года после завершения делопроизводством,</w:t>
      </w:r>
      <w:r w:rsidRPr="002F751B">
        <w:rPr>
          <w:sz w:val="28"/>
          <w:szCs w:val="28"/>
        </w:rPr>
        <w:t xml:space="preserve"> прием документов постоянного и временных (свыше 10 лет) сроков хранения, в том числе по личному составу, образовавшихся в деятельности </w:t>
      </w:r>
      <w:r>
        <w:rPr>
          <w:sz w:val="28"/>
          <w:szCs w:val="28"/>
        </w:rPr>
        <w:t>Администрации</w:t>
      </w:r>
      <w:r w:rsidRPr="002F751B">
        <w:rPr>
          <w:sz w:val="28"/>
          <w:szCs w:val="28"/>
        </w:rPr>
        <w:t>, в соответствии с утвержденным графиком.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12.2</w:t>
      </w:r>
      <w:r w:rsidRPr="000B4326">
        <w:rPr>
          <w:sz w:val="28"/>
          <w:szCs w:val="28"/>
        </w:rPr>
        <w:t>. Ведет учет документов и фон</w:t>
      </w:r>
      <w:r>
        <w:rPr>
          <w:sz w:val="28"/>
          <w:szCs w:val="28"/>
        </w:rPr>
        <w:t>дов, находящихся на хранении в а</w:t>
      </w:r>
      <w:r w:rsidRPr="000B4326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12.3</w:t>
      </w:r>
      <w:r w:rsidRPr="000B4326">
        <w:rPr>
          <w:sz w:val="28"/>
          <w:szCs w:val="28"/>
        </w:rPr>
        <w:t xml:space="preserve">. Представляет в </w:t>
      </w:r>
      <w:r>
        <w:rPr>
          <w:sz w:val="28"/>
          <w:szCs w:val="28"/>
        </w:rPr>
        <w:t>муниципальный</w:t>
      </w:r>
      <w:r w:rsidRPr="000B4326">
        <w:rPr>
          <w:sz w:val="28"/>
          <w:szCs w:val="28"/>
        </w:rPr>
        <w:t xml:space="preserve"> архив учетные сведения об объеме и составе хранящихся в архиве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</w:t>
      </w:r>
      <w:bookmarkStart w:id="0" w:name="s04"/>
      <w:bookmarkEnd w:id="0"/>
      <w:r w:rsidRPr="000B4326">
        <w:rPr>
          <w:sz w:val="28"/>
          <w:szCs w:val="28"/>
        </w:rPr>
        <w:t>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12.4</w:t>
      </w:r>
      <w:r w:rsidRPr="000B4326">
        <w:rPr>
          <w:sz w:val="28"/>
          <w:szCs w:val="28"/>
        </w:rPr>
        <w:t>. Систематизирует и размещает докуме</w:t>
      </w:r>
      <w:r>
        <w:rPr>
          <w:sz w:val="28"/>
          <w:szCs w:val="28"/>
        </w:rPr>
        <w:t>нты, поступающие на хранение в а</w:t>
      </w:r>
      <w:r w:rsidRPr="000B4326">
        <w:rPr>
          <w:sz w:val="28"/>
          <w:szCs w:val="28"/>
        </w:rPr>
        <w:t xml:space="preserve">рхив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, образовавшиеся в ходе осуществления деятельности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131B22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12.5</w:t>
      </w:r>
      <w:r w:rsidRPr="000B4326">
        <w:rPr>
          <w:sz w:val="28"/>
          <w:szCs w:val="28"/>
        </w:rPr>
        <w:t>. Осуществляет подготовку и представляет: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>а) на рассмотрение и согласование экспертной комиссии</w:t>
      </w:r>
      <w:r>
        <w:rPr>
          <w:sz w:val="28"/>
          <w:szCs w:val="28"/>
        </w:rPr>
        <w:t xml:space="preserve"> (далее – ЭК)</w:t>
      </w:r>
      <w:r w:rsidRPr="000B4326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описи дел постоянного хранения, временных (свыше 10 лет) сроков хранения, в том числе по личному составу, а также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документов;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 xml:space="preserve">б) на утверждение </w:t>
      </w:r>
      <w:r>
        <w:rPr>
          <w:sz w:val="28"/>
          <w:szCs w:val="28"/>
        </w:rPr>
        <w:t>ЭПК</w:t>
      </w:r>
      <w:r w:rsidRPr="000B4326">
        <w:rPr>
          <w:sz w:val="28"/>
          <w:szCs w:val="28"/>
        </w:rPr>
        <w:t xml:space="preserve">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0B4326">
        <w:rPr>
          <w:sz w:val="28"/>
          <w:szCs w:val="28"/>
        </w:rPr>
        <w:t xml:space="preserve">  описи дел постоянного хранения;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 xml:space="preserve">в) на согласование ЭПК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0B4326">
        <w:rPr>
          <w:sz w:val="28"/>
          <w:szCs w:val="28"/>
        </w:rPr>
        <w:t xml:space="preserve"> описи дел по личному составу;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 xml:space="preserve">г) на согласование ЭПК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0B4326">
        <w:rPr>
          <w:sz w:val="28"/>
          <w:szCs w:val="28"/>
        </w:rPr>
        <w:t xml:space="preserve"> акты об утрате документов, акты о неисправимых повреждениях архивных документов;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 xml:space="preserve">д) на утверждение </w:t>
      </w:r>
      <w:r>
        <w:rPr>
          <w:sz w:val="28"/>
          <w:szCs w:val="28"/>
        </w:rPr>
        <w:t xml:space="preserve">Главы </w:t>
      </w:r>
      <w:r w:rsidRPr="00CA438B">
        <w:rPr>
          <w:sz w:val="28"/>
          <w:szCs w:val="28"/>
        </w:rPr>
        <w:t>сельского поселения</w:t>
      </w:r>
      <w:r>
        <w:rPr>
          <w:color w:val="FF0000"/>
          <w:sz w:val="28"/>
          <w:szCs w:val="28"/>
        </w:rPr>
        <w:t xml:space="preserve"> </w:t>
      </w:r>
      <w:r w:rsidRPr="000B4326">
        <w:rPr>
          <w:sz w:val="28"/>
          <w:szCs w:val="28"/>
        </w:rPr>
        <w:t xml:space="preserve">описи дел постоянного хранения, описи временных (свыше 10 лет) сроков хранения, в том числе описи дел по личному составу,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документов, утвержденные (согласованные) ЭПК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0B4326">
        <w:rPr>
          <w:sz w:val="28"/>
          <w:szCs w:val="28"/>
        </w:rPr>
        <w:t>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 xml:space="preserve">.6. Организует передачу документов Архивного фонда Российской Федерации на постоянное хранение в </w:t>
      </w:r>
      <w:r>
        <w:rPr>
          <w:sz w:val="28"/>
          <w:szCs w:val="28"/>
        </w:rPr>
        <w:t>муниципальный</w:t>
      </w:r>
      <w:r w:rsidRPr="000B4326">
        <w:rPr>
          <w:sz w:val="28"/>
          <w:szCs w:val="28"/>
        </w:rPr>
        <w:t xml:space="preserve"> архив.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.7. Организует и проводит экспертизу ценности документов временных (свыше 10 лет) сроков хранения, находящи</w:t>
      </w:r>
      <w:r>
        <w:rPr>
          <w:sz w:val="28"/>
          <w:szCs w:val="28"/>
        </w:rPr>
        <w:t>хся на хранении в а</w:t>
      </w:r>
      <w:r w:rsidRPr="000B4326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 xml:space="preserve">.8. Проводит мероприятия по обеспечению сохранности документов, находящихся на хранении в </w:t>
      </w:r>
      <w:r>
        <w:rPr>
          <w:sz w:val="28"/>
          <w:szCs w:val="28"/>
        </w:rPr>
        <w:t>а</w:t>
      </w:r>
      <w:r w:rsidRPr="000B4326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 xml:space="preserve">.9. Организует информирование руководства и работников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о с</w:t>
      </w:r>
      <w:r>
        <w:rPr>
          <w:sz w:val="28"/>
          <w:szCs w:val="28"/>
        </w:rPr>
        <w:t>оставе и содержании документов а</w:t>
      </w:r>
      <w:r w:rsidRPr="000B4326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.10. Информирует пользователей по вопросам местонахождения архивных документов.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.11. Организует выдачу документов и дел для работы в читальном (просмотровом) зале или во временное пользование.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.12. Исполняет запросы пользователей, выдает архивные копии документов, архивные выписки и архивные справки.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.13. Ведет</w:t>
      </w:r>
      <w:r>
        <w:rPr>
          <w:sz w:val="28"/>
          <w:szCs w:val="28"/>
        </w:rPr>
        <w:t xml:space="preserve"> учет использования документов а</w:t>
      </w:r>
      <w:r w:rsidRPr="000B4326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12.14. Создает фонд пользования а</w:t>
      </w:r>
      <w:r w:rsidRPr="000B4326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и организует его использование.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.15. Осуществляет ведение справочно-</w:t>
      </w:r>
      <w:r>
        <w:rPr>
          <w:sz w:val="28"/>
          <w:szCs w:val="28"/>
        </w:rPr>
        <w:t>поисковых средств к документам а</w:t>
      </w:r>
      <w:r w:rsidRPr="000B4326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 xml:space="preserve">.16. Участвует в разработке документов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по вопросам архивного дела и делопроизводства.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0B4326">
        <w:rPr>
          <w:sz w:val="28"/>
          <w:szCs w:val="28"/>
        </w:rPr>
        <w:t>17. Оказывает методическую помощь: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>а) в составлении номенклатуры дел, формировании и оформлении дел;</w:t>
      </w:r>
    </w:p>
    <w:p w:rsidR="00131B22" w:rsidRDefault="00131B22" w:rsidP="00B239CA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 xml:space="preserve">б) работникам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в подготовке документов к передач</w:t>
      </w:r>
      <w:r>
        <w:rPr>
          <w:sz w:val="28"/>
          <w:szCs w:val="28"/>
        </w:rPr>
        <w:t>е в а</w:t>
      </w:r>
      <w:r w:rsidRPr="000B4326">
        <w:rPr>
          <w:sz w:val="28"/>
          <w:szCs w:val="28"/>
        </w:rPr>
        <w:t xml:space="preserve">рхив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131B22" w:rsidRDefault="00131B22" w:rsidP="00B239CA">
      <w:pPr>
        <w:ind w:firstLine="720"/>
        <w:jc w:val="center"/>
        <w:rPr>
          <w:sz w:val="28"/>
          <w:szCs w:val="28"/>
        </w:rPr>
      </w:pPr>
    </w:p>
    <w:p w:rsidR="00131B22" w:rsidRDefault="00131B22" w:rsidP="00B239CA">
      <w:pPr>
        <w:ind w:firstLine="720"/>
        <w:jc w:val="center"/>
        <w:rPr>
          <w:b/>
          <w:sz w:val="28"/>
          <w:szCs w:val="28"/>
        </w:rPr>
      </w:pPr>
      <w:r w:rsidRPr="00B338ED">
        <w:rPr>
          <w:b/>
          <w:sz w:val="28"/>
          <w:szCs w:val="28"/>
          <w:lang w:val="en-US"/>
        </w:rPr>
        <w:t>V</w:t>
      </w:r>
      <w:r w:rsidRPr="00B338ED">
        <w:rPr>
          <w:b/>
          <w:sz w:val="28"/>
          <w:szCs w:val="28"/>
        </w:rPr>
        <w:t>. Права архива</w:t>
      </w:r>
    </w:p>
    <w:p w:rsidR="00131B22" w:rsidRDefault="00131B22" w:rsidP="00B239CA">
      <w:pPr>
        <w:ind w:firstLine="720"/>
        <w:jc w:val="center"/>
        <w:rPr>
          <w:b/>
          <w:sz w:val="28"/>
          <w:szCs w:val="28"/>
        </w:rPr>
      </w:pPr>
    </w:p>
    <w:p w:rsidR="00131B22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13. Архив Администрации имеет право:</w:t>
      </w:r>
    </w:p>
    <w:p w:rsidR="00131B22" w:rsidRPr="00570EDF" w:rsidRDefault="00131B22" w:rsidP="00B239CA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 xml:space="preserve">а) представлять руководству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 xml:space="preserve"> предложения по совершенствованию организации хранения, комплектования, учета и испол</w:t>
      </w:r>
      <w:r>
        <w:rPr>
          <w:sz w:val="28"/>
          <w:szCs w:val="28"/>
        </w:rPr>
        <w:t>ьзования архивных документов в а</w:t>
      </w:r>
      <w:r w:rsidRPr="00570EDF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>;</w:t>
      </w:r>
    </w:p>
    <w:p w:rsidR="00131B22" w:rsidRPr="00570EDF" w:rsidRDefault="00131B22" w:rsidP="00B239CA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 xml:space="preserve">б) запрашивать </w:t>
      </w:r>
      <w:r>
        <w:rPr>
          <w:sz w:val="28"/>
          <w:szCs w:val="28"/>
        </w:rPr>
        <w:t>от работников</w:t>
      </w:r>
      <w:r w:rsidRPr="00570EDF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 xml:space="preserve"> св</w:t>
      </w:r>
      <w:r>
        <w:rPr>
          <w:sz w:val="28"/>
          <w:szCs w:val="28"/>
        </w:rPr>
        <w:t>едения, необходимые для работы а</w:t>
      </w:r>
      <w:r w:rsidRPr="00570EDF">
        <w:rPr>
          <w:sz w:val="28"/>
          <w:szCs w:val="28"/>
        </w:rPr>
        <w:t>рхива;</w:t>
      </w:r>
    </w:p>
    <w:p w:rsidR="00131B22" w:rsidRPr="00570EDF" w:rsidRDefault="00131B22" w:rsidP="00B239CA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 xml:space="preserve">в) давать рекомендации </w:t>
      </w:r>
      <w:r>
        <w:rPr>
          <w:sz w:val="28"/>
          <w:szCs w:val="28"/>
        </w:rPr>
        <w:t>работникам Администрации</w:t>
      </w:r>
      <w:r w:rsidRPr="00570EDF">
        <w:rPr>
          <w:sz w:val="28"/>
          <w:szCs w:val="28"/>
        </w:rPr>
        <w:t xml:space="preserve"> по вопро</w:t>
      </w:r>
      <w:r>
        <w:rPr>
          <w:sz w:val="28"/>
          <w:szCs w:val="28"/>
        </w:rPr>
        <w:t>сам, относящимся к компетенции а</w:t>
      </w:r>
      <w:r w:rsidRPr="00570EDF">
        <w:rPr>
          <w:sz w:val="28"/>
          <w:szCs w:val="28"/>
        </w:rPr>
        <w:t>рхива;</w:t>
      </w:r>
    </w:p>
    <w:p w:rsidR="00131B22" w:rsidRPr="00570EDF" w:rsidRDefault="00131B22" w:rsidP="00B239CA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 xml:space="preserve">г) информировать </w:t>
      </w:r>
      <w:r>
        <w:rPr>
          <w:sz w:val="28"/>
          <w:szCs w:val="28"/>
        </w:rPr>
        <w:t>работников</w:t>
      </w:r>
      <w:r w:rsidRPr="00570EDF">
        <w:rPr>
          <w:sz w:val="28"/>
          <w:szCs w:val="28"/>
        </w:rPr>
        <w:t xml:space="preserve"> о необходи</w:t>
      </w:r>
      <w:r>
        <w:rPr>
          <w:sz w:val="28"/>
          <w:szCs w:val="28"/>
        </w:rPr>
        <w:t>мости передачи документов в а</w:t>
      </w:r>
      <w:r w:rsidRPr="00570EDF">
        <w:rPr>
          <w:sz w:val="28"/>
          <w:szCs w:val="28"/>
        </w:rPr>
        <w:t xml:space="preserve">рхив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 xml:space="preserve"> в соответствии с утвержденным графиком;</w:t>
      </w:r>
    </w:p>
    <w:p w:rsidR="00131B22" w:rsidRDefault="00131B22" w:rsidP="00B239CA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 xml:space="preserve">д) принимать участие в заседаниях </w:t>
      </w:r>
      <w:r>
        <w:rPr>
          <w:sz w:val="28"/>
          <w:szCs w:val="28"/>
        </w:rPr>
        <w:t>ЭК Администрации</w:t>
      </w:r>
      <w:r w:rsidRPr="00570EDF">
        <w:rPr>
          <w:sz w:val="28"/>
          <w:szCs w:val="28"/>
        </w:rPr>
        <w:t>.</w:t>
      </w:r>
    </w:p>
    <w:p w:rsidR="00131B22" w:rsidRPr="000B4326" w:rsidRDefault="00131B22" w:rsidP="00B239CA">
      <w:pPr>
        <w:ind w:firstLine="720"/>
        <w:jc w:val="both"/>
        <w:rPr>
          <w:sz w:val="28"/>
          <w:szCs w:val="28"/>
        </w:rPr>
      </w:pPr>
    </w:p>
    <w:p w:rsidR="00131B22" w:rsidRPr="008420AA" w:rsidRDefault="00131B22" w:rsidP="00B239CA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 xml:space="preserve">. Ответственность </w:t>
      </w:r>
      <w:r w:rsidRPr="008420AA">
        <w:rPr>
          <w:b/>
          <w:sz w:val="28"/>
          <w:szCs w:val="28"/>
        </w:rPr>
        <w:t>архива</w:t>
      </w:r>
    </w:p>
    <w:p w:rsidR="00131B22" w:rsidRPr="008420AA" w:rsidRDefault="00131B22" w:rsidP="00B239CA">
      <w:pPr>
        <w:ind w:firstLine="720"/>
        <w:jc w:val="center"/>
        <w:rPr>
          <w:b/>
          <w:sz w:val="28"/>
          <w:szCs w:val="28"/>
        </w:rPr>
      </w:pP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Pr="008420AA">
        <w:rPr>
          <w:sz w:val="28"/>
          <w:szCs w:val="28"/>
        </w:rPr>
        <w:t>Ответственный за архив совместно с руководителем Администрации несет ответственность за:</w:t>
      </w: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.1. Несоблюдение условий обеспечения сохранности документов.</w:t>
      </w: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.2. Утрату и несанкционированное уничтожение документов.</w:t>
      </w:r>
    </w:p>
    <w:p w:rsidR="00131B22" w:rsidRPr="008420AA" w:rsidRDefault="00131B22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.3. Необоснованный отказ в приеме на хранение документов, образовавшихся в процессе деятельности Администрации.</w:t>
      </w:r>
    </w:p>
    <w:p w:rsidR="00131B22" w:rsidRPr="008420AA" w:rsidRDefault="00131B22" w:rsidP="00B239CA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.4. Нарушение правил использования документов и доступа пользователей к документам, установленных законодательством.</w:t>
      </w:r>
    </w:p>
    <w:p w:rsidR="00131B22" w:rsidRPr="00E82B9C" w:rsidRDefault="00131B22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b/>
          <w:spacing w:val="-11"/>
          <w:sz w:val="28"/>
          <w:szCs w:val="28"/>
        </w:rPr>
      </w:pPr>
    </w:p>
    <w:sectPr w:rsidR="00131B22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B22" w:rsidRDefault="00131B22">
      <w:r>
        <w:separator/>
      </w:r>
    </w:p>
  </w:endnote>
  <w:endnote w:type="continuationSeparator" w:id="0">
    <w:p w:rsidR="00131B22" w:rsidRDefault="00131B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B22" w:rsidRDefault="00131B22">
      <w:r>
        <w:separator/>
      </w:r>
    </w:p>
  </w:footnote>
  <w:footnote w:type="continuationSeparator" w:id="0">
    <w:p w:rsidR="00131B22" w:rsidRDefault="00131B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05EB6"/>
    <w:rsid w:val="000103D8"/>
    <w:rsid w:val="00011BD3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4326"/>
    <w:rsid w:val="000B7532"/>
    <w:rsid w:val="000D04DE"/>
    <w:rsid w:val="000D1055"/>
    <w:rsid w:val="000D2F56"/>
    <w:rsid w:val="000E0B57"/>
    <w:rsid w:val="000E454D"/>
    <w:rsid w:val="000E4FFD"/>
    <w:rsid w:val="000F01A0"/>
    <w:rsid w:val="0011768A"/>
    <w:rsid w:val="00117F2E"/>
    <w:rsid w:val="00131B22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16A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94269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2F751B"/>
    <w:rsid w:val="00301A63"/>
    <w:rsid w:val="00307972"/>
    <w:rsid w:val="00312B1C"/>
    <w:rsid w:val="00312DDA"/>
    <w:rsid w:val="0031334E"/>
    <w:rsid w:val="00322F47"/>
    <w:rsid w:val="00337CDC"/>
    <w:rsid w:val="0036464A"/>
    <w:rsid w:val="0037701A"/>
    <w:rsid w:val="003828FF"/>
    <w:rsid w:val="00384717"/>
    <w:rsid w:val="00385096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74C7B"/>
    <w:rsid w:val="00480CF0"/>
    <w:rsid w:val="004870B5"/>
    <w:rsid w:val="0049311E"/>
    <w:rsid w:val="00495EBF"/>
    <w:rsid w:val="004A5E8C"/>
    <w:rsid w:val="004B2C6A"/>
    <w:rsid w:val="004B30B6"/>
    <w:rsid w:val="004C1B2C"/>
    <w:rsid w:val="004C6223"/>
    <w:rsid w:val="004C70CF"/>
    <w:rsid w:val="004D2551"/>
    <w:rsid w:val="004D6EC5"/>
    <w:rsid w:val="004E2713"/>
    <w:rsid w:val="004F5DB5"/>
    <w:rsid w:val="004F6E2F"/>
    <w:rsid w:val="00503E53"/>
    <w:rsid w:val="0051223A"/>
    <w:rsid w:val="00515958"/>
    <w:rsid w:val="00517C1C"/>
    <w:rsid w:val="005246D3"/>
    <w:rsid w:val="005404C1"/>
    <w:rsid w:val="00541891"/>
    <w:rsid w:val="00545D7C"/>
    <w:rsid w:val="00547C2F"/>
    <w:rsid w:val="00552FD1"/>
    <w:rsid w:val="0055641B"/>
    <w:rsid w:val="005570AF"/>
    <w:rsid w:val="00570ED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261F5"/>
    <w:rsid w:val="006428EB"/>
    <w:rsid w:val="0064589A"/>
    <w:rsid w:val="0066187A"/>
    <w:rsid w:val="00664DB7"/>
    <w:rsid w:val="00685A18"/>
    <w:rsid w:val="00691203"/>
    <w:rsid w:val="00693443"/>
    <w:rsid w:val="006A3CD2"/>
    <w:rsid w:val="006A4408"/>
    <w:rsid w:val="006B5412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0AA"/>
    <w:rsid w:val="00842C85"/>
    <w:rsid w:val="0085253A"/>
    <w:rsid w:val="00857AC9"/>
    <w:rsid w:val="00861488"/>
    <w:rsid w:val="0086192B"/>
    <w:rsid w:val="008671D5"/>
    <w:rsid w:val="00876204"/>
    <w:rsid w:val="00876361"/>
    <w:rsid w:val="008815AE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4622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4DA6"/>
    <w:rsid w:val="00A07ECA"/>
    <w:rsid w:val="00A13CB8"/>
    <w:rsid w:val="00A17BDD"/>
    <w:rsid w:val="00A277EA"/>
    <w:rsid w:val="00A33BE6"/>
    <w:rsid w:val="00A41E62"/>
    <w:rsid w:val="00A44FBF"/>
    <w:rsid w:val="00A47F3F"/>
    <w:rsid w:val="00A51FD8"/>
    <w:rsid w:val="00A650C5"/>
    <w:rsid w:val="00A726E8"/>
    <w:rsid w:val="00A85F16"/>
    <w:rsid w:val="00A860B9"/>
    <w:rsid w:val="00A90C70"/>
    <w:rsid w:val="00A9243A"/>
    <w:rsid w:val="00A95826"/>
    <w:rsid w:val="00AA3F4C"/>
    <w:rsid w:val="00AA7C00"/>
    <w:rsid w:val="00AB0479"/>
    <w:rsid w:val="00AB1631"/>
    <w:rsid w:val="00AB446C"/>
    <w:rsid w:val="00AC5152"/>
    <w:rsid w:val="00AC7189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239CA"/>
    <w:rsid w:val="00B30E96"/>
    <w:rsid w:val="00B338ED"/>
    <w:rsid w:val="00B466DF"/>
    <w:rsid w:val="00B47CF0"/>
    <w:rsid w:val="00B544CD"/>
    <w:rsid w:val="00B7479E"/>
    <w:rsid w:val="00B74EF6"/>
    <w:rsid w:val="00B80BEE"/>
    <w:rsid w:val="00B818EA"/>
    <w:rsid w:val="00B932B2"/>
    <w:rsid w:val="00BB7EE0"/>
    <w:rsid w:val="00BD37C5"/>
    <w:rsid w:val="00BD74A8"/>
    <w:rsid w:val="00BE2E1C"/>
    <w:rsid w:val="00BF7708"/>
    <w:rsid w:val="00C006F1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A438B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F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character" w:customStyle="1" w:styleId="FontStyle14">
    <w:name w:val="Font Style14"/>
    <w:basedOn w:val="DefaultParagraphFont"/>
    <w:uiPriority w:val="99"/>
    <w:rsid w:val="00B239C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740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0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0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1600</Words>
  <Characters>9124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2</cp:revision>
  <cp:lastPrinted>2019-04-26T06:35:00Z</cp:lastPrinted>
  <dcterms:created xsi:type="dcterms:W3CDTF">2019-09-18T09:03:00Z</dcterms:created>
  <dcterms:modified xsi:type="dcterms:W3CDTF">2019-09-18T09:03:00Z</dcterms:modified>
</cp:coreProperties>
</file>