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498" w:rsidRPr="00547C2F" w:rsidRDefault="00340498" w:rsidP="002F0D13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340498" w:rsidRPr="00547C2F" w:rsidRDefault="00340498" w:rsidP="002F0D13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340498" w:rsidRDefault="00340498" w:rsidP="002F0D13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340498" w:rsidRPr="00547C2F" w:rsidRDefault="00340498" w:rsidP="002F0D13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340498" w:rsidRPr="00582A9F" w:rsidRDefault="00340498" w:rsidP="002F0D13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582A9F">
        <w:rPr>
          <w:b/>
          <w:bCs/>
          <w:sz w:val="34"/>
          <w:szCs w:val="34"/>
        </w:rPr>
        <w:t>П О С Т А Н О В Л Е Н И Е</w:t>
      </w:r>
    </w:p>
    <w:p w:rsidR="00340498" w:rsidRDefault="00340498" w:rsidP="002F0D13">
      <w:pPr>
        <w:shd w:val="clear" w:color="auto" w:fill="FFFFFF"/>
        <w:outlineLvl w:val="0"/>
        <w:rPr>
          <w:sz w:val="28"/>
          <w:szCs w:val="28"/>
        </w:rPr>
      </w:pPr>
    </w:p>
    <w:p w:rsidR="00340498" w:rsidRPr="00547C2F" w:rsidRDefault="00340498" w:rsidP="002F0D13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18 сентября </w:t>
      </w:r>
      <w:smartTag w:uri="urn:schemas-microsoft-com:office:smarttags" w:element="metricconverter">
        <w:smartTagPr>
          <w:attr w:name="ProductID" w:val="2019 г"/>
        </w:smartTagPr>
        <w:r>
          <w:rPr>
            <w:sz w:val="28"/>
            <w:szCs w:val="28"/>
          </w:rPr>
          <w:t>2019</w:t>
        </w:r>
        <w:r w:rsidRPr="00547C2F"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Pr="00547C2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№ 54</w:t>
      </w:r>
    </w:p>
    <w:p w:rsidR="00340498" w:rsidRDefault="00340498" w:rsidP="002F0D13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340498" w:rsidRDefault="00340498" w:rsidP="002F0D13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340498" w:rsidRDefault="00340498" w:rsidP="00691203">
      <w:pPr>
        <w:shd w:val="clear" w:color="auto" w:fill="FFFFFF"/>
        <w:ind w:firstLine="720"/>
        <w:jc w:val="center"/>
        <w:rPr>
          <w:b/>
          <w:sz w:val="28"/>
          <w:szCs w:val="28"/>
        </w:rPr>
      </w:pPr>
      <w:r w:rsidRPr="00AC7189">
        <w:rPr>
          <w:b/>
          <w:sz w:val="28"/>
          <w:szCs w:val="28"/>
        </w:rPr>
        <w:t xml:space="preserve">Об утверждении </w:t>
      </w:r>
      <w:r>
        <w:rPr>
          <w:b/>
          <w:bCs/>
          <w:sz w:val="28"/>
          <w:szCs w:val="28"/>
        </w:rPr>
        <w:t xml:space="preserve">Положения </w:t>
      </w:r>
      <w:r w:rsidRPr="008420AA">
        <w:rPr>
          <w:b/>
          <w:sz w:val="28"/>
          <w:szCs w:val="28"/>
        </w:rPr>
        <w:t xml:space="preserve">об </w:t>
      </w:r>
      <w:r>
        <w:rPr>
          <w:b/>
          <w:sz w:val="28"/>
          <w:szCs w:val="28"/>
        </w:rPr>
        <w:t>экспертной комиссии</w:t>
      </w:r>
      <w:r w:rsidRPr="008420AA">
        <w:rPr>
          <w:b/>
          <w:sz w:val="28"/>
          <w:szCs w:val="28"/>
        </w:rPr>
        <w:t xml:space="preserve"> </w:t>
      </w:r>
    </w:p>
    <w:p w:rsidR="00340498" w:rsidRPr="008420AA" w:rsidRDefault="00340498" w:rsidP="00691203">
      <w:pPr>
        <w:shd w:val="clear" w:color="auto" w:fill="FFFFFF"/>
        <w:ind w:firstLine="720"/>
        <w:jc w:val="center"/>
        <w:rPr>
          <w:b/>
          <w:sz w:val="28"/>
          <w:szCs w:val="28"/>
        </w:rPr>
      </w:pPr>
      <w:r w:rsidRPr="008420AA">
        <w:rPr>
          <w:b/>
          <w:sz w:val="28"/>
          <w:szCs w:val="28"/>
        </w:rPr>
        <w:t xml:space="preserve">администрации </w:t>
      </w:r>
      <w:r>
        <w:rPr>
          <w:b/>
          <w:sz w:val="28"/>
          <w:szCs w:val="28"/>
        </w:rPr>
        <w:t>Русско-Тювеевского сельского поселения</w:t>
      </w:r>
      <w:r w:rsidRPr="008420AA">
        <w:rPr>
          <w:b/>
          <w:sz w:val="28"/>
          <w:szCs w:val="28"/>
        </w:rPr>
        <w:t xml:space="preserve"> </w:t>
      </w:r>
    </w:p>
    <w:p w:rsidR="00340498" w:rsidRDefault="00340498" w:rsidP="00691203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Темниковского </w:t>
      </w:r>
      <w:r w:rsidRPr="008420AA">
        <w:rPr>
          <w:b/>
          <w:sz w:val="28"/>
          <w:szCs w:val="28"/>
        </w:rPr>
        <w:t>муниципального района Республики Мордовия</w:t>
      </w:r>
      <w:r w:rsidRPr="00AA6BFC">
        <w:rPr>
          <w:sz w:val="28"/>
          <w:szCs w:val="28"/>
        </w:rPr>
        <w:t xml:space="preserve"> </w:t>
      </w:r>
    </w:p>
    <w:p w:rsidR="00340498" w:rsidRPr="00AA6BFC" w:rsidRDefault="00340498" w:rsidP="00691203">
      <w:pPr>
        <w:jc w:val="center"/>
        <w:rPr>
          <w:b/>
          <w:sz w:val="28"/>
          <w:szCs w:val="28"/>
        </w:rPr>
      </w:pPr>
      <w:r w:rsidRPr="00AA6BFC">
        <w:rPr>
          <w:b/>
          <w:sz w:val="28"/>
          <w:szCs w:val="28"/>
        </w:rPr>
        <w:t>по вопросам архивного дела</w:t>
      </w:r>
    </w:p>
    <w:p w:rsidR="00340498" w:rsidRPr="00AA6BFC" w:rsidRDefault="00340498" w:rsidP="00691203">
      <w:pPr>
        <w:shd w:val="clear" w:color="auto" w:fill="FFFFFF"/>
        <w:ind w:firstLine="720"/>
        <w:jc w:val="center"/>
        <w:rPr>
          <w:b/>
          <w:sz w:val="28"/>
          <w:szCs w:val="28"/>
        </w:rPr>
      </w:pPr>
    </w:p>
    <w:p w:rsidR="00340498" w:rsidRDefault="00340498" w:rsidP="00294269">
      <w:pPr>
        <w:jc w:val="center"/>
        <w:rPr>
          <w:b/>
          <w:sz w:val="28"/>
          <w:szCs w:val="28"/>
        </w:rPr>
      </w:pPr>
    </w:p>
    <w:p w:rsidR="00340498" w:rsidRPr="00312B1C" w:rsidRDefault="00340498" w:rsidP="005E2998">
      <w:pPr>
        <w:shd w:val="clear" w:color="auto" w:fill="F9F9F9"/>
        <w:ind w:firstLine="709"/>
        <w:jc w:val="both"/>
        <w:textAlignment w:val="baseline"/>
        <w:rPr>
          <w:sz w:val="28"/>
          <w:szCs w:val="28"/>
        </w:rPr>
      </w:pPr>
      <w:r w:rsidRPr="00AC7189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Ф</w:t>
      </w:r>
      <w:r w:rsidRPr="00AC7189">
        <w:rPr>
          <w:sz w:val="28"/>
          <w:szCs w:val="28"/>
        </w:rPr>
        <w:t xml:space="preserve">едеральным законом от 06.10.2003 г. N 131-ФЗ "Об общих принципах организации местного самоуправления в Российской Федерации", </w:t>
      </w:r>
      <w:r w:rsidRPr="00B239CA">
        <w:rPr>
          <w:sz w:val="28"/>
          <w:szCs w:val="28"/>
        </w:rPr>
        <w:t>Федеральным законом от 22.10.2004 N 125-ФЗ "Об архивном деле в Российской Федерации</w:t>
      </w:r>
      <w:r w:rsidRPr="004D6EC5">
        <w:rPr>
          <w:color w:val="444444"/>
          <w:sz w:val="28"/>
          <w:szCs w:val="28"/>
        </w:rPr>
        <w:t xml:space="preserve">, </w:t>
      </w:r>
      <w:r w:rsidRPr="008420AA">
        <w:rPr>
          <w:sz w:val="28"/>
          <w:szCs w:val="28"/>
        </w:rPr>
        <w:t xml:space="preserve">Законом Республики Мордовия от 07 февраля </w:t>
      </w:r>
      <w:smartTag w:uri="urn:schemas-microsoft-com:office:smarttags" w:element="metricconverter">
        <w:smartTagPr>
          <w:attr w:name="ProductID" w:val="2005 г"/>
        </w:smartTagPr>
        <w:r w:rsidRPr="008420AA">
          <w:rPr>
            <w:sz w:val="28"/>
            <w:szCs w:val="28"/>
          </w:rPr>
          <w:t>2005 г</w:t>
        </w:r>
      </w:smartTag>
      <w:r w:rsidRPr="008420AA">
        <w:rPr>
          <w:sz w:val="28"/>
          <w:szCs w:val="28"/>
        </w:rPr>
        <w:t>. № 10-З «Об архивном деле Республики Мордовия»</w:t>
      </w:r>
      <w:r>
        <w:rPr>
          <w:sz w:val="28"/>
          <w:szCs w:val="28"/>
        </w:rPr>
        <w:t xml:space="preserve">, </w:t>
      </w:r>
      <w:r w:rsidRPr="00312B1C">
        <w:rPr>
          <w:sz w:val="28"/>
          <w:szCs w:val="28"/>
        </w:rPr>
        <w:t>администрация Русско-Тювеевского сельского поселения</w:t>
      </w:r>
      <w:r>
        <w:rPr>
          <w:color w:val="444444"/>
          <w:sz w:val="28"/>
          <w:szCs w:val="28"/>
        </w:rPr>
        <w:t xml:space="preserve"> </w:t>
      </w:r>
      <w:r w:rsidRPr="00294269">
        <w:rPr>
          <w:sz w:val="28"/>
          <w:szCs w:val="28"/>
        </w:rPr>
        <w:t xml:space="preserve">Темниковского муниципального района Республики </w:t>
      </w:r>
      <w:r>
        <w:rPr>
          <w:sz w:val="28"/>
          <w:szCs w:val="28"/>
        </w:rPr>
        <w:t xml:space="preserve">             </w:t>
      </w:r>
      <w:r w:rsidRPr="00294269">
        <w:rPr>
          <w:sz w:val="28"/>
          <w:szCs w:val="28"/>
        </w:rPr>
        <w:t xml:space="preserve">Мордовия </w:t>
      </w:r>
      <w:r w:rsidRPr="00312B1C">
        <w:rPr>
          <w:sz w:val="28"/>
          <w:szCs w:val="28"/>
        </w:rPr>
        <w:t>п о с т а н о в л я е т:</w:t>
      </w:r>
    </w:p>
    <w:p w:rsidR="00340498" w:rsidRPr="00312B1C" w:rsidRDefault="00340498" w:rsidP="005E2998">
      <w:pPr>
        <w:shd w:val="clear" w:color="auto" w:fill="FFFFFF"/>
        <w:ind w:firstLine="720"/>
        <w:jc w:val="both"/>
        <w:rPr>
          <w:sz w:val="28"/>
          <w:szCs w:val="28"/>
        </w:rPr>
      </w:pPr>
      <w:r w:rsidRPr="00312B1C">
        <w:rPr>
          <w:sz w:val="28"/>
          <w:szCs w:val="28"/>
        </w:rPr>
        <w:t xml:space="preserve"> 1.Утвердить </w:t>
      </w:r>
      <w:r w:rsidRPr="00B239CA">
        <w:rPr>
          <w:bCs/>
          <w:sz w:val="28"/>
          <w:szCs w:val="28"/>
        </w:rPr>
        <w:t>Положени</w:t>
      </w:r>
      <w:r>
        <w:rPr>
          <w:bCs/>
          <w:sz w:val="28"/>
          <w:szCs w:val="28"/>
        </w:rPr>
        <w:t>е</w:t>
      </w:r>
      <w:r w:rsidRPr="00B239CA">
        <w:rPr>
          <w:bCs/>
          <w:sz w:val="28"/>
          <w:szCs w:val="28"/>
        </w:rPr>
        <w:t xml:space="preserve"> </w:t>
      </w:r>
      <w:r w:rsidRPr="005E2998">
        <w:rPr>
          <w:sz w:val="28"/>
          <w:szCs w:val="28"/>
        </w:rPr>
        <w:t>об экспертной комиссии</w:t>
      </w:r>
      <w:r w:rsidRPr="008420AA">
        <w:rPr>
          <w:b/>
          <w:sz w:val="28"/>
          <w:szCs w:val="28"/>
        </w:rPr>
        <w:t xml:space="preserve"> </w:t>
      </w:r>
      <w:r w:rsidRPr="00B239CA">
        <w:rPr>
          <w:sz w:val="28"/>
          <w:szCs w:val="28"/>
        </w:rPr>
        <w:t>администрации Русско-Тювеевского</w:t>
      </w:r>
      <w:r>
        <w:rPr>
          <w:sz w:val="28"/>
          <w:szCs w:val="28"/>
        </w:rPr>
        <w:t xml:space="preserve"> </w:t>
      </w:r>
      <w:r w:rsidRPr="00B239CA">
        <w:rPr>
          <w:sz w:val="28"/>
          <w:szCs w:val="28"/>
        </w:rPr>
        <w:t>сельского поселения  Темниковского муниципального района Республики Мордовия</w:t>
      </w:r>
      <w:r>
        <w:rPr>
          <w:sz w:val="28"/>
          <w:szCs w:val="28"/>
        </w:rPr>
        <w:t xml:space="preserve"> по вопросам архивного дела.</w:t>
      </w:r>
    </w:p>
    <w:p w:rsidR="00340498" w:rsidRPr="00541891" w:rsidRDefault="00340498" w:rsidP="005E2998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541891">
        <w:rPr>
          <w:sz w:val="28"/>
          <w:szCs w:val="28"/>
        </w:rPr>
        <w:t>Контроль за исполнением настоящего постановления возложить на главу Русско-Тювеевского  сельского поселения Темниковского муниципального района  Ф.Ф.Леонович.</w:t>
      </w:r>
    </w:p>
    <w:p w:rsidR="00340498" w:rsidRPr="00E82B9C" w:rsidRDefault="00340498" w:rsidP="005E299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541891">
        <w:rPr>
          <w:sz w:val="28"/>
          <w:szCs w:val="28"/>
        </w:rPr>
        <w:t>. Настоящее постановление вступает в силу со дня его официального опубликования в информационном бюллетене и подлежит размещению на официальном сайте администрации Русско-Тювеевского сельского поселения</w:t>
      </w:r>
      <w:r>
        <w:rPr>
          <w:sz w:val="28"/>
          <w:szCs w:val="28"/>
        </w:rPr>
        <w:t>.</w:t>
      </w:r>
    </w:p>
    <w:p w:rsidR="00340498" w:rsidRDefault="00340498" w:rsidP="005E2998">
      <w:pPr>
        <w:jc w:val="both"/>
        <w:rPr>
          <w:sz w:val="28"/>
          <w:szCs w:val="28"/>
        </w:rPr>
      </w:pPr>
    </w:p>
    <w:p w:rsidR="00340498" w:rsidRDefault="00340498" w:rsidP="002228E3">
      <w:pPr>
        <w:jc w:val="both"/>
        <w:rPr>
          <w:sz w:val="28"/>
          <w:szCs w:val="28"/>
        </w:rPr>
      </w:pPr>
    </w:p>
    <w:p w:rsidR="00340498" w:rsidRDefault="00340498" w:rsidP="002228E3">
      <w:pPr>
        <w:jc w:val="both"/>
        <w:rPr>
          <w:sz w:val="28"/>
          <w:szCs w:val="28"/>
        </w:rPr>
      </w:pPr>
    </w:p>
    <w:p w:rsidR="00340498" w:rsidRPr="00E82B9C" w:rsidRDefault="00340498" w:rsidP="002228E3">
      <w:pPr>
        <w:jc w:val="both"/>
        <w:rPr>
          <w:sz w:val="28"/>
          <w:szCs w:val="28"/>
        </w:rPr>
      </w:pPr>
    </w:p>
    <w:p w:rsidR="00340498" w:rsidRDefault="00340498" w:rsidP="002228E3">
      <w:pPr>
        <w:jc w:val="both"/>
        <w:rPr>
          <w:sz w:val="28"/>
          <w:szCs w:val="28"/>
        </w:rPr>
      </w:pPr>
      <w:r w:rsidRPr="00E82B9C">
        <w:rPr>
          <w:sz w:val="28"/>
          <w:szCs w:val="28"/>
        </w:rPr>
        <w:t>Глава Русско-Тювеевского</w:t>
      </w:r>
    </w:p>
    <w:p w:rsidR="00340498" w:rsidRPr="00E82B9C" w:rsidRDefault="00340498" w:rsidP="002228E3">
      <w:pPr>
        <w:jc w:val="both"/>
        <w:rPr>
          <w:sz w:val="28"/>
          <w:szCs w:val="28"/>
        </w:rPr>
      </w:pPr>
      <w:r w:rsidRPr="00E82B9C">
        <w:rPr>
          <w:sz w:val="28"/>
          <w:szCs w:val="28"/>
        </w:rPr>
        <w:t xml:space="preserve">сельского поселения                                      </w:t>
      </w:r>
      <w:r>
        <w:rPr>
          <w:sz w:val="28"/>
          <w:szCs w:val="28"/>
        </w:rPr>
        <w:t xml:space="preserve">                                              </w:t>
      </w:r>
      <w:r w:rsidRPr="00E82B9C">
        <w:rPr>
          <w:sz w:val="28"/>
          <w:szCs w:val="28"/>
        </w:rPr>
        <w:t>Ф.Ф.Леонович</w:t>
      </w:r>
    </w:p>
    <w:p w:rsidR="00340498" w:rsidRPr="00E82B9C" w:rsidRDefault="00340498" w:rsidP="002228E3">
      <w:pPr>
        <w:jc w:val="both"/>
        <w:rPr>
          <w:sz w:val="28"/>
          <w:szCs w:val="28"/>
        </w:rPr>
      </w:pPr>
    </w:p>
    <w:p w:rsidR="00340498" w:rsidRPr="00E82B9C" w:rsidRDefault="00340498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340498" w:rsidRPr="00E82B9C" w:rsidRDefault="00340498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340498" w:rsidRPr="00E82B9C" w:rsidRDefault="00340498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340498" w:rsidRPr="00E82B9C" w:rsidRDefault="00340498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340498" w:rsidRDefault="00340498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340498" w:rsidRDefault="00340498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>
        <w:rPr>
          <w:spacing w:val="-11"/>
          <w:sz w:val="28"/>
          <w:szCs w:val="28"/>
        </w:rPr>
        <w:t xml:space="preserve">Приложение </w:t>
      </w:r>
    </w:p>
    <w:p w:rsidR="00340498" w:rsidRPr="00E82B9C" w:rsidRDefault="00340498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 w:rsidRPr="00E82B9C">
        <w:rPr>
          <w:spacing w:val="-11"/>
          <w:sz w:val="28"/>
          <w:szCs w:val="28"/>
        </w:rPr>
        <w:t>Утвержден</w:t>
      </w:r>
      <w:r>
        <w:rPr>
          <w:spacing w:val="-11"/>
          <w:sz w:val="28"/>
          <w:szCs w:val="28"/>
        </w:rPr>
        <w:t>о</w:t>
      </w:r>
    </w:p>
    <w:p w:rsidR="00340498" w:rsidRPr="00E82B9C" w:rsidRDefault="00340498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 w:rsidRPr="00E82B9C">
        <w:rPr>
          <w:spacing w:val="-11"/>
          <w:sz w:val="28"/>
          <w:szCs w:val="28"/>
        </w:rPr>
        <w:t>постановлением администрации</w:t>
      </w:r>
    </w:p>
    <w:p w:rsidR="00340498" w:rsidRPr="00541891" w:rsidRDefault="00340498" w:rsidP="00B239CA">
      <w:pPr>
        <w:pStyle w:val="BodyText"/>
        <w:spacing w:after="0"/>
        <w:ind w:firstLine="709"/>
        <w:jc w:val="right"/>
        <w:rPr>
          <w:sz w:val="28"/>
          <w:szCs w:val="28"/>
        </w:rPr>
      </w:pPr>
      <w:r w:rsidRPr="00541891">
        <w:rPr>
          <w:sz w:val="28"/>
          <w:szCs w:val="28"/>
        </w:rPr>
        <w:t>Русско-Тювеевского сельского поселения</w:t>
      </w:r>
    </w:p>
    <w:p w:rsidR="00340498" w:rsidRPr="00541891" w:rsidRDefault="00340498" w:rsidP="00B239CA">
      <w:pPr>
        <w:pStyle w:val="BodyText"/>
        <w:spacing w:after="0"/>
        <w:ind w:firstLine="709"/>
        <w:jc w:val="right"/>
        <w:rPr>
          <w:sz w:val="28"/>
          <w:szCs w:val="28"/>
        </w:rPr>
      </w:pPr>
      <w:r w:rsidRPr="00541891">
        <w:rPr>
          <w:sz w:val="28"/>
          <w:szCs w:val="28"/>
        </w:rPr>
        <w:t>Темниковского муниципального района</w:t>
      </w:r>
    </w:p>
    <w:p w:rsidR="00340498" w:rsidRPr="00541891" w:rsidRDefault="00340498" w:rsidP="00B239CA">
      <w:pPr>
        <w:pStyle w:val="BodyText"/>
        <w:spacing w:after="0"/>
        <w:ind w:firstLine="709"/>
        <w:jc w:val="right"/>
        <w:rPr>
          <w:sz w:val="28"/>
          <w:szCs w:val="28"/>
        </w:rPr>
      </w:pPr>
      <w:r w:rsidRPr="00541891">
        <w:rPr>
          <w:sz w:val="28"/>
          <w:szCs w:val="28"/>
        </w:rPr>
        <w:t>Республики Мордовия</w:t>
      </w:r>
    </w:p>
    <w:p w:rsidR="00340498" w:rsidRPr="00541891" w:rsidRDefault="00340498" w:rsidP="00B239CA">
      <w:pPr>
        <w:pStyle w:val="BodyText"/>
        <w:spacing w:after="0"/>
        <w:ind w:firstLine="709"/>
        <w:jc w:val="right"/>
        <w:rPr>
          <w:sz w:val="28"/>
          <w:szCs w:val="28"/>
        </w:rPr>
      </w:pPr>
      <w:r w:rsidRPr="00541891">
        <w:rPr>
          <w:sz w:val="28"/>
          <w:szCs w:val="28"/>
        </w:rPr>
        <w:t xml:space="preserve">от </w:t>
      </w:r>
      <w:r>
        <w:rPr>
          <w:sz w:val="28"/>
          <w:szCs w:val="28"/>
        </w:rPr>
        <w:t>18 сентября</w:t>
      </w:r>
      <w:r w:rsidRPr="00541891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05 г"/>
        </w:smartTagPr>
        <w:r w:rsidRPr="00541891">
          <w:rPr>
            <w:sz w:val="28"/>
            <w:szCs w:val="28"/>
          </w:rPr>
          <w:t>2019 г</w:t>
        </w:r>
      </w:smartTag>
      <w:r w:rsidRPr="00541891">
        <w:rPr>
          <w:sz w:val="28"/>
          <w:szCs w:val="28"/>
        </w:rPr>
        <w:t xml:space="preserve">. № </w:t>
      </w:r>
      <w:r>
        <w:rPr>
          <w:sz w:val="28"/>
          <w:szCs w:val="28"/>
        </w:rPr>
        <w:t>54</w:t>
      </w:r>
    </w:p>
    <w:p w:rsidR="00340498" w:rsidRDefault="00340498" w:rsidP="00904FB6">
      <w:pPr>
        <w:shd w:val="clear" w:color="auto" w:fill="FFFFFF"/>
        <w:ind w:firstLine="720"/>
        <w:jc w:val="center"/>
        <w:rPr>
          <w:b/>
          <w:bCs/>
          <w:sz w:val="28"/>
          <w:szCs w:val="28"/>
        </w:rPr>
      </w:pPr>
    </w:p>
    <w:p w:rsidR="00340498" w:rsidRPr="005E2998" w:rsidRDefault="00340498" w:rsidP="005E2998">
      <w:pPr>
        <w:shd w:val="clear" w:color="auto" w:fill="FFFFFF"/>
        <w:ind w:firstLine="720"/>
        <w:jc w:val="center"/>
        <w:rPr>
          <w:b/>
          <w:sz w:val="28"/>
          <w:szCs w:val="28"/>
        </w:rPr>
      </w:pPr>
      <w:r w:rsidRPr="005E2998">
        <w:rPr>
          <w:b/>
          <w:bCs/>
          <w:sz w:val="28"/>
          <w:szCs w:val="28"/>
        </w:rPr>
        <w:t xml:space="preserve">Положение </w:t>
      </w:r>
      <w:r w:rsidRPr="005E2998">
        <w:rPr>
          <w:b/>
          <w:sz w:val="28"/>
          <w:szCs w:val="28"/>
        </w:rPr>
        <w:t>об экспертной комиссии</w:t>
      </w:r>
    </w:p>
    <w:p w:rsidR="00340498" w:rsidRPr="005E2998" w:rsidRDefault="00340498" w:rsidP="005E2998">
      <w:pPr>
        <w:pStyle w:val="BodyText"/>
        <w:spacing w:after="0"/>
        <w:ind w:firstLine="709"/>
        <w:jc w:val="center"/>
        <w:rPr>
          <w:b/>
          <w:sz w:val="28"/>
          <w:szCs w:val="28"/>
        </w:rPr>
      </w:pPr>
      <w:r w:rsidRPr="005E2998">
        <w:rPr>
          <w:b/>
          <w:sz w:val="28"/>
          <w:szCs w:val="28"/>
        </w:rPr>
        <w:t>администрации Русско-Тювеевского сельского поселения</w:t>
      </w:r>
    </w:p>
    <w:p w:rsidR="00340498" w:rsidRPr="00AA6BFC" w:rsidRDefault="00340498" w:rsidP="00AA6BFC">
      <w:pPr>
        <w:pStyle w:val="BodyText"/>
        <w:spacing w:after="0"/>
        <w:ind w:firstLine="709"/>
        <w:jc w:val="center"/>
        <w:rPr>
          <w:b/>
          <w:sz w:val="28"/>
          <w:szCs w:val="28"/>
        </w:rPr>
      </w:pPr>
      <w:r w:rsidRPr="00AA6BFC">
        <w:rPr>
          <w:b/>
          <w:sz w:val="28"/>
          <w:szCs w:val="28"/>
        </w:rPr>
        <w:t>Темниковского муниципального района Республики Мордовия по вопросам архивного дела</w:t>
      </w:r>
    </w:p>
    <w:p w:rsidR="00340498" w:rsidRPr="003B7456" w:rsidRDefault="00340498" w:rsidP="00904FB6">
      <w:pPr>
        <w:shd w:val="clear" w:color="auto" w:fill="FFFFFF"/>
        <w:ind w:firstLine="720"/>
        <w:jc w:val="center"/>
        <w:rPr>
          <w:b/>
          <w:color w:val="000000"/>
          <w:sz w:val="28"/>
          <w:szCs w:val="28"/>
        </w:rPr>
      </w:pPr>
    </w:p>
    <w:p w:rsidR="00340498" w:rsidRPr="003B7456" w:rsidRDefault="00340498" w:rsidP="00904FB6">
      <w:pPr>
        <w:shd w:val="clear" w:color="auto" w:fill="FFFFFF"/>
        <w:ind w:firstLine="720"/>
        <w:jc w:val="center"/>
        <w:rPr>
          <w:b/>
          <w:sz w:val="28"/>
          <w:szCs w:val="28"/>
        </w:rPr>
      </w:pPr>
      <w:smartTag w:uri="urn:schemas-microsoft-com:office:smarttags" w:element="metricconverter">
        <w:smartTagPr>
          <w:attr w:name="ProductID" w:val="2005 г"/>
        </w:smartTagPr>
        <w:smartTag w:uri="urn:schemas-microsoft-com:office:smarttags" w:element="place">
          <w:r>
            <w:rPr>
              <w:b/>
              <w:color w:val="000000"/>
              <w:sz w:val="28"/>
              <w:szCs w:val="28"/>
              <w:lang w:val="en-US"/>
            </w:rPr>
            <w:t>I</w:t>
          </w:r>
          <w:r w:rsidRPr="003B7456">
            <w:rPr>
              <w:b/>
              <w:color w:val="000000"/>
              <w:sz w:val="28"/>
              <w:szCs w:val="28"/>
            </w:rPr>
            <w:t>.</w:t>
          </w:r>
        </w:smartTag>
      </w:smartTag>
      <w:r w:rsidRPr="003B7456">
        <w:rPr>
          <w:b/>
          <w:color w:val="000000"/>
          <w:sz w:val="28"/>
          <w:szCs w:val="28"/>
        </w:rPr>
        <w:t xml:space="preserve"> Общие положения</w:t>
      </w:r>
    </w:p>
    <w:p w:rsidR="00340498" w:rsidRPr="00DC03D4" w:rsidRDefault="00340498" w:rsidP="00904FB6">
      <w:pPr>
        <w:shd w:val="clear" w:color="auto" w:fill="FFFFFF"/>
        <w:ind w:firstLine="720"/>
        <w:jc w:val="both"/>
        <w:rPr>
          <w:sz w:val="16"/>
          <w:szCs w:val="16"/>
        </w:rPr>
      </w:pPr>
    </w:p>
    <w:p w:rsidR="00340498" w:rsidRPr="005E2998" w:rsidRDefault="00340498" w:rsidP="005E2998">
      <w:pPr>
        <w:pStyle w:val="BodyText"/>
        <w:spacing w:after="0"/>
        <w:ind w:firstLine="709"/>
        <w:jc w:val="both"/>
        <w:rPr>
          <w:sz w:val="28"/>
          <w:szCs w:val="28"/>
        </w:rPr>
      </w:pPr>
      <w:r w:rsidRPr="005E2998">
        <w:rPr>
          <w:sz w:val="28"/>
          <w:szCs w:val="28"/>
        </w:rPr>
        <w:t>1. Экспертная комиссия (далее – ЭК) создается в целях организации и проведения методической и практической работы по экспертизе ценности документов, подготовке к передаче на муниципальное хранение документов, образовавшихся в деятельности администрации Русско-Тювеевского сельского поселения Темниковского муниципального района Республики Мордовия (далее – Администрация).</w:t>
      </w:r>
    </w:p>
    <w:p w:rsidR="00340498" w:rsidRPr="005E2998" w:rsidRDefault="00340498" w:rsidP="00904FB6">
      <w:pPr>
        <w:ind w:firstLine="720"/>
        <w:jc w:val="both"/>
        <w:rPr>
          <w:sz w:val="28"/>
          <w:szCs w:val="28"/>
        </w:rPr>
      </w:pPr>
      <w:r w:rsidRPr="005E2998">
        <w:rPr>
          <w:sz w:val="28"/>
          <w:szCs w:val="28"/>
        </w:rPr>
        <w:t>2. ЭК является совещательным органом при Главе сельского поселения, создается постановлением Администрации и действует на основании положения, разработанного на основе Примерного положения, утвержденного постановлением Администрации.</w:t>
      </w:r>
    </w:p>
    <w:p w:rsidR="00340498" w:rsidRPr="005E2998" w:rsidRDefault="00340498" w:rsidP="00904FB6">
      <w:pPr>
        <w:ind w:firstLine="720"/>
        <w:jc w:val="both"/>
        <w:rPr>
          <w:sz w:val="28"/>
          <w:szCs w:val="28"/>
        </w:rPr>
      </w:pPr>
      <w:r w:rsidRPr="005E2998">
        <w:rPr>
          <w:sz w:val="28"/>
          <w:szCs w:val="28"/>
        </w:rPr>
        <w:t>3. Персональный состав ЭК определяется постановлением Администрации.</w:t>
      </w:r>
    </w:p>
    <w:p w:rsidR="00340498" w:rsidRPr="005E2998" w:rsidRDefault="00340498" w:rsidP="00904FB6">
      <w:pPr>
        <w:ind w:firstLine="720"/>
        <w:jc w:val="both"/>
        <w:rPr>
          <w:sz w:val="28"/>
          <w:szCs w:val="28"/>
        </w:rPr>
      </w:pPr>
      <w:r w:rsidRPr="005E2998">
        <w:rPr>
          <w:sz w:val="28"/>
          <w:szCs w:val="28"/>
        </w:rPr>
        <w:t>В состав ЭК включаются: председатель комиссии, секретарь комиссии, работники Администрации, муниципального архива, источником комплектования которого выступает Администрация.</w:t>
      </w:r>
    </w:p>
    <w:p w:rsidR="00340498" w:rsidRPr="005E2998" w:rsidRDefault="00340498" w:rsidP="00904FB6">
      <w:pPr>
        <w:ind w:firstLine="720"/>
        <w:jc w:val="both"/>
        <w:rPr>
          <w:sz w:val="28"/>
          <w:szCs w:val="28"/>
        </w:rPr>
      </w:pPr>
      <w:r w:rsidRPr="005E2998">
        <w:rPr>
          <w:sz w:val="28"/>
          <w:szCs w:val="28"/>
        </w:rPr>
        <w:t>Председателем ЭК назначается Глава сельского поселения.</w:t>
      </w:r>
    </w:p>
    <w:p w:rsidR="00340498" w:rsidRDefault="00340498" w:rsidP="00904FB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8420AA">
        <w:rPr>
          <w:sz w:val="28"/>
          <w:szCs w:val="28"/>
        </w:rPr>
        <w:t xml:space="preserve">В своей работе </w:t>
      </w:r>
      <w:r>
        <w:rPr>
          <w:sz w:val="28"/>
          <w:szCs w:val="28"/>
        </w:rPr>
        <w:t>ЭК</w:t>
      </w:r>
      <w:r w:rsidRPr="008420AA">
        <w:rPr>
          <w:sz w:val="28"/>
          <w:szCs w:val="28"/>
        </w:rPr>
        <w:t xml:space="preserve"> руковод</w:t>
      </w:r>
      <w:r>
        <w:rPr>
          <w:sz w:val="28"/>
          <w:szCs w:val="28"/>
        </w:rPr>
        <w:t xml:space="preserve">ствуется Федеральным законом от </w:t>
      </w:r>
      <w:r w:rsidRPr="008420AA">
        <w:rPr>
          <w:sz w:val="28"/>
          <w:szCs w:val="28"/>
        </w:rPr>
        <w:t xml:space="preserve">22 октября </w:t>
      </w:r>
      <w:smartTag w:uri="urn:schemas-microsoft-com:office:smarttags" w:element="metricconverter">
        <w:smartTagPr>
          <w:attr w:name="ProductID" w:val="2005 г"/>
        </w:smartTagPr>
        <w:r w:rsidRPr="008420AA">
          <w:rPr>
            <w:sz w:val="28"/>
            <w:szCs w:val="28"/>
          </w:rPr>
          <w:t>2004 г</w:t>
        </w:r>
      </w:smartTag>
      <w:r w:rsidRPr="008420AA">
        <w:rPr>
          <w:sz w:val="28"/>
          <w:szCs w:val="28"/>
        </w:rPr>
        <w:t xml:space="preserve">. № 125-ФЗ «Об архивном деле в Российской Федерации», Законом Республики Мордовия от 07 февраля </w:t>
      </w:r>
      <w:smartTag w:uri="urn:schemas-microsoft-com:office:smarttags" w:element="metricconverter">
        <w:smartTagPr>
          <w:attr w:name="ProductID" w:val="2005 г"/>
        </w:smartTagPr>
        <w:r w:rsidRPr="008420AA">
          <w:rPr>
            <w:sz w:val="28"/>
            <w:szCs w:val="28"/>
          </w:rPr>
          <w:t>2005 г</w:t>
        </w:r>
      </w:smartTag>
      <w:r w:rsidRPr="008420AA">
        <w:rPr>
          <w:sz w:val="28"/>
          <w:szCs w:val="28"/>
        </w:rPr>
        <w:t xml:space="preserve">. № 10-З «Об архивном деле Республики Мордовия», законами, нормативными правовыми актами Российской Федерации, Республики Мордовия в сфере архивного дела и делопроизводства, правилами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органах, органах местного самоуправления и организациях, </w:t>
      </w:r>
      <w:r>
        <w:rPr>
          <w:sz w:val="28"/>
          <w:szCs w:val="28"/>
        </w:rPr>
        <w:t>локальными нормативными актами</w:t>
      </w:r>
      <w:r w:rsidRPr="008420AA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</w:t>
      </w:r>
      <w:r w:rsidRPr="008420AA">
        <w:rPr>
          <w:sz w:val="28"/>
          <w:szCs w:val="28"/>
        </w:rPr>
        <w:t>, настоящим Положением</w:t>
      </w:r>
      <w:r>
        <w:rPr>
          <w:sz w:val="28"/>
          <w:szCs w:val="28"/>
        </w:rPr>
        <w:t>.</w:t>
      </w:r>
    </w:p>
    <w:p w:rsidR="00340498" w:rsidRPr="006B7266" w:rsidRDefault="00340498" w:rsidP="00904FB6">
      <w:pPr>
        <w:shd w:val="clear" w:color="auto" w:fill="FFFFFF"/>
        <w:tabs>
          <w:tab w:val="left" w:pos="1082"/>
          <w:tab w:val="left" w:pos="8832"/>
          <w:tab w:val="left" w:pos="9012"/>
        </w:tabs>
        <w:ind w:firstLine="720"/>
        <w:jc w:val="center"/>
        <w:rPr>
          <w:b/>
          <w:color w:val="000000"/>
          <w:sz w:val="16"/>
          <w:szCs w:val="16"/>
        </w:rPr>
      </w:pPr>
    </w:p>
    <w:p w:rsidR="00340498" w:rsidRPr="0032576C" w:rsidRDefault="00340498" w:rsidP="00904FB6">
      <w:pPr>
        <w:ind w:firstLine="720"/>
        <w:jc w:val="center"/>
        <w:rPr>
          <w:b/>
          <w:sz w:val="28"/>
          <w:szCs w:val="28"/>
        </w:rPr>
      </w:pPr>
      <w:r w:rsidRPr="004F71B0">
        <w:rPr>
          <w:b/>
          <w:sz w:val="28"/>
          <w:szCs w:val="28"/>
        </w:rPr>
        <w:t>II. Функции ЭК</w:t>
      </w:r>
    </w:p>
    <w:p w:rsidR="00340498" w:rsidRPr="0032576C" w:rsidRDefault="00340498" w:rsidP="00904FB6">
      <w:pPr>
        <w:ind w:firstLine="720"/>
        <w:jc w:val="center"/>
        <w:rPr>
          <w:b/>
          <w:sz w:val="28"/>
          <w:szCs w:val="28"/>
        </w:rPr>
      </w:pPr>
    </w:p>
    <w:p w:rsidR="00340498" w:rsidRPr="004F71B0" w:rsidRDefault="00340498" w:rsidP="00904FB6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>5</w:t>
      </w:r>
      <w:r>
        <w:rPr>
          <w:sz w:val="28"/>
          <w:szCs w:val="28"/>
        </w:rPr>
        <w:t xml:space="preserve">. </w:t>
      </w:r>
      <w:r w:rsidRPr="004F71B0">
        <w:rPr>
          <w:sz w:val="28"/>
          <w:szCs w:val="28"/>
        </w:rPr>
        <w:t>Экспертная комиссия осуществляет следующие функции:</w:t>
      </w:r>
    </w:p>
    <w:p w:rsidR="00340498" w:rsidRPr="004F71B0" w:rsidRDefault="00340498" w:rsidP="00904FB6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 xml:space="preserve">5.1. Организует ежегодный отбор дел, образующихся в деятельности </w:t>
      </w:r>
      <w:r>
        <w:rPr>
          <w:sz w:val="28"/>
          <w:szCs w:val="28"/>
        </w:rPr>
        <w:t>Администрации</w:t>
      </w:r>
      <w:r w:rsidRPr="004F71B0">
        <w:rPr>
          <w:sz w:val="28"/>
          <w:szCs w:val="28"/>
        </w:rPr>
        <w:t>, для хранения и уничтожения.</w:t>
      </w:r>
    </w:p>
    <w:p w:rsidR="00340498" w:rsidRPr="004F71B0" w:rsidRDefault="00340498" w:rsidP="00904FB6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>5.2. Рассматривает и принимает решения о согласовании:</w:t>
      </w:r>
    </w:p>
    <w:p w:rsidR="00340498" w:rsidRPr="004F71B0" w:rsidRDefault="00340498" w:rsidP="00904FB6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>а) описей дел постоянного хранения управленческой и иных видов документации;</w:t>
      </w:r>
    </w:p>
    <w:p w:rsidR="00340498" w:rsidRPr="004F71B0" w:rsidRDefault="00340498" w:rsidP="00904FB6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>б) перечня проектов/объектов</w:t>
      </w:r>
      <w:r w:rsidRPr="00233017">
        <w:rPr>
          <w:sz w:val="28"/>
          <w:szCs w:val="28"/>
        </w:rPr>
        <w:t>,</w:t>
      </w:r>
      <w:r w:rsidRPr="004F71B0">
        <w:rPr>
          <w:sz w:val="28"/>
          <w:szCs w:val="28"/>
        </w:rPr>
        <w:t xml:space="preserve"> научно-техническая документация по которым подлежит передаче на постоянное хранение;</w:t>
      </w:r>
    </w:p>
    <w:p w:rsidR="00340498" w:rsidRPr="004F71B0" w:rsidRDefault="00340498" w:rsidP="00904FB6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>в) описей дел по личному составу;</w:t>
      </w:r>
    </w:p>
    <w:p w:rsidR="00340498" w:rsidRPr="004F71B0" w:rsidRDefault="00340498" w:rsidP="00904FB6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>г) описей дел временных (свыше 10 лет) сроков хранения;</w:t>
      </w:r>
    </w:p>
    <w:p w:rsidR="00340498" w:rsidRPr="004F71B0" w:rsidRDefault="00340498" w:rsidP="00904FB6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 xml:space="preserve">д) номенклатуры дел </w:t>
      </w:r>
      <w:r>
        <w:rPr>
          <w:sz w:val="28"/>
          <w:szCs w:val="28"/>
        </w:rPr>
        <w:t>Администрации</w:t>
      </w:r>
      <w:r w:rsidRPr="004F71B0">
        <w:rPr>
          <w:sz w:val="28"/>
          <w:szCs w:val="28"/>
        </w:rPr>
        <w:t>;</w:t>
      </w:r>
    </w:p>
    <w:p w:rsidR="00340498" w:rsidRPr="004F71B0" w:rsidRDefault="00340498" w:rsidP="00904FB6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>е) актов о выделении к уничтожению документов, не подлежащих хранению;</w:t>
      </w:r>
    </w:p>
    <w:p w:rsidR="00340498" w:rsidRPr="004F71B0" w:rsidRDefault="00340498" w:rsidP="00904FB6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>ж) актов об утрате документов;</w:t>
      </w:r>
    </w:p>
    <w:p w:rsidR="00340498" w:rsidRPr="004F71B0" w:rsidRDefault="00340498" w:rsidP="00904FB6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>з) актов о неисправимом повреждении архивных документов;</w:t>
      </w:r>
    </w:p>
    <w:p w:rsidR="00340498" w:rsidRPr="004F71B0" w:rsidRDefault="00340498" w:rsidP="00904FB6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>и) предложений об установлении (изменении) сроков хранения документов, не предусмотренных (предусмотренных) перечнями типовых архивных документов, а также перечнями документов, образующихся в процессе деятельности</w:t>
      </w:r>
      <w:r>
        <w:rPr>
          <w:sz w:val="28"/>
          <w:szCs w:val="28"/>
        </w:rPr>
        <w:t xml:space="preserve"> </w:t>
      </w:r>
      <w:r w:rsidRPr="00AC2CEE">
        <w:rPr>
          <w:sz w:val="28"/>
          <w:szCs w:val="28"/>
        </w:rPr>
        <w:t>федеральных органов государственной власти, иных государственных органов Российской Федерации и подведомственных им организаций,</w:t>
      </w:r>
      <w:r w:rsidRPr="004F71B0">
        <w:rPr>
          <w:sz w:val="28"/>
          <w:szCs w:val="28"/>
        </w:rPr>
        <w:t xml:space="preserve"> с указанием сроков их хранения, с последующим представлением их на согласование </w:t>
      </w:r>
      <w:r>
        <w:rPr>
          <w:sz w:val="28"/>
          <w:szCs w:val="28"/>
        </w:rPr>
        <w:t>экспертно-проверочной комиссии (далее – ЭПК) Министерства культуры, национальной политики и архивного дела Республики Мордовия;</w:t>
      </w:r>
    </w:p>
    <w:p w:rsidR="00340498" w:rsidRPr="004F71B0" w:rsidRDefault="00340498" w:rsidP="00904FB6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 xml:space="preserve">к) проектов локальных нормативных актов и методических документов </w:t>
      </w:r>
      <w:r>
        <w:rPr>
          <w:sz w:val="28"/>
          <w:szCs w:val="28"/>
        </w:rPr>
        <w:t>Администрации</w:t>
      </w:r>
      <w:r w:rsidRPr="004F71B0">
        <w:rPr>
          <w:sz w:val="28"/>
          <w:szCs w:val="28"/>
        </w:rPr>
        <w:t xml:space="preserve"> по делопроизводству и архивному делу.</w:t>
      </w:r>
    </w:p>
    <w:p w:rsidR="00340498" w:rsidRPr="004F71B0" w:rsidRDefault="00340498" w:rsidP="00904FB6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>5.3. Обеспечивает совместно</w:t>
      </w:r>
      <w:r>
        <w:rPr>
          <w:sz w:val="28"/>
          <w:szCs w:val="28"/>
        </w:rPr>
        <w:t xml:space="preserve"> с архивом Администрации</w:t>
      </w:r>
      <w:r w:rsidRPr="004F71B0">
        <w:rPr>
          <w:sz w:val="28"/>
          <w:szCs w:val="28"/>
        </w:rPr>
        <w:t>, осуществляющим хранение, комплектование, учет и использование архивных документов</w:t>
      </w:r>
      <w:r>
        <w:rPr>
          <w:sz w:val="28"/>
          <w:szCs w:val="28"/>
        </w:rPr>
        <w:t xml:space="preserve"> </w:t>
      </w:r>
      <w:r w:rsidRPr="004F71B0">
        <w:rPr>
          <w:sz w:val="28"/>
          <w:szCs w:val="28"/>
        </w:rPr>
        <w:t>представление на утверждение ЭПК</w:t>
      </w:r>
      <w:r>
        <w:rPr>
          <w:sz w:val="28"/>
          <w:szCs w:val="28"/>
        </w:rPr>
        <w:t xml:space="preserve"> Министерства культуры, национальной политики и архивного дела Республики Мордовия</w:t>
      </w:r>
      <w:r w:rsidRPr="004F71B0">
        <w:rPr>
          <w:sz w:val="28"/>
          <w:szCs w:val="28"/>
        </w:rPr>
        <w:t xml:space="preserve"> согласованных ЭК описей дел постоянного хранения управленческой и иных видов документации, перечней проектов</w:t>
      </w:r>
      <w:r>
        <w:rPr>
          <w:sz w:val="28"/>
          <w:szCs w:val="28"/>
        </w:rPr>
        <w:t xml:space="preserve"> </w:t>
      </w:r>
      <w:r w:rsidRPr="004F71B0">
        <w:rPr>
          <w:sz w:val="28"/>
          <w:szCs w:val="28"/>
        </w:rPr>
        <w:t>научно-технической документации, подлежащей передаче на постоянное хранение.</w:t>
      </w:r>
    </w:p>
    <w:p w:rsidR="00340498" w:rsidRPr="004F71B0" w:rsidRDefault="00340498" w:rsidP="00904FB6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 xml:space="preserve">5.4. Обеспечивает совместно с архивом </w:t>
      </w:r>
      <w:r>
        <w:rPr>
          <w:sz w:val="28"/>
          <w:szCs w:val="28"/>
        </w:rPr>
        <w:t>Администрации</w:t>
      </w:r>
      <w:r w:rsidRPr="004F71B0">
        <w:rPr>
          <w:sz w:val="28"/>
          <w:szCs w:val="28"/>
        </w:rPr>
        <w:t xml:space="preserve"> представление на согласование ЭПК </w:t>
      </w:r>
      <w:r>
        <w:rPr>
          <w:sz w:val="28"/>
          <w:szCs w:val="28"/>
        </w:rPr>
        <w:t>Министерства культуры, национальной политики и архивного дела Республики Мордовия</w:t>
      </w:r>
      <w:r w:rsidRPr="004F71B0">
        <w:rPr>
          <w:sz w:val="28"/>
          <w:szCs w:val="28"/>
        </w:rPr>
        <w:t xml:space="preserve"> согласованные ЭК описи дел по личному составу, номенклатуру дел </w:t>
      </w:r>
      <w:r>
        <w:rPr>
          <w:sz w:val="28"/>
          <w:szCs w:val="28"/>
        </w:rPr>
        <w:t>Администрации</w:t>
      </w:r>
      <w:r w:rsidRPr="004F71B0">
        <w:rPr>
          <w:sz w:val="28"/>
          <w:szCs w:val="28"/>
        </w:rPr>
        <w:t>.</w:t>
      </w:r>
    </w:p>
    <w:p w:rsidR="00340498" w:rsidRPr="004F71B0" w:rsidRDefault="00340498" w:rsidP="00904FB6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 xml:space="preserve">5.5. Обеспечивает совместно с архивом </w:t>
      </w:r>
      <w:r>
        <w:rPr>
          <w:sz w:val="28"/>
          <w:szCs w:val="28"/>
        </w:rPr>
        <w:t>Администрации</w:t>
      </w:r>
      <w:r w:rsidRPr="004F71B0">
        <w:rPr>
          <w:sz w:val="28"/>
          <w:szCs w:val="28"/>
        </w:rPr>
        <w:t xml:space="preserve"> представление на согласование ЭПК</w:t>
      </w:r>
      <w:r>
        <w:rPr>
          <w:sz w:val="28"/>
          <w:szCs w:val="28"/>
        </w:rPr>
        <w:t xml:space="preserve"> Министерства культуры, национальной политики и архивного дела Республики Мордовия</w:t>
      </w:r>
      <w:r w:rsidRPr="004F71B0">
        <w:rPr>
          <w:sz w:val="28"/>
          <w:szCs w:val="28"/>
        </w:rPr>
        <w:t xml:space="preserve"> актов об утрате документов, актов о неисправимых повреждениях архивных документов.</w:t>
      </w:r>
    </w:p>
    <w:p w:rsidR="00340498" w:rsidRPr="004F71B0" w:rsidRDefault="00340498" w:rsidP="00904FB6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 xml:space="preserve">5.6. Совместно с архивом </w:t>
      </w:r>
      <w:r>
        <w:rPr>
          <w:sz w:val="28"/>
          <w:szCs w:val="28"/>
        </w:rPr>
        <w:t xml:space="preserve">Администрации </w:t>
      </w:r>
      <w:r w:rsidRPr="004F71B0">
        <w:rPr>
          <w:sz w:val="28"/>
          <w:szCs w:val="28"/>
        </w:rPr>
        <w:t xml:space="preserve">организует для работников </w:t>
      </w:r>
      <w:r>
        <w:rPr>
          <w:sz w:val="28"/>
          <w:szCs w:val="28"/>
        </w:rPr>
        <w:t>Администрации</w:t>
      </w:r>
      <w:r w:rsidRPr="004F71B0">
        <w:rPr>
          <w:sz w:val="28"/>
          <w:szCs w:val="28"/>
        </w:rPr>
        <w:t xml:space="preserve"> консультации по вопросам работы с документами, оказывает им методическую помощь, участвует в подготовке и проведении мероприятий по повышению их квалификации. </w:t>
      </w:r>
    </w:p>
    <w:p w:rsidR="00340498" w:rsidRPr="004F71B0" w:rsidRDefault="00340498" w:rsidP="00904FB6">
      <w:pPr>
        <w:ind w:firstLine="720"/>
        <w:jc w:val="both"/>
        <w:rPr>
          <w:sz w:val="28"/>
          <w:szCs w:val="28"/>
        </w:rPr>
      </w:pPr>
    </w:p>
    <w:p w:rsidR="00340498" w:rsidRPr="004F71B0" w:rsidRDefault="00340498" w:rsidP="00904FB6">
      <w:pPr>
        <w:ind w:firstLine="720"/>
        <w:jc w:val="center"/>
        <w:rPr>
          <w:b/>
          <w:sz w:val="28"/>
          <w:szCs w:val="28"/>
        </w:rPr>
      </w:pPr>
      <w:r w:rsidRPr="004F71B0">
        <w:rPr>
          <w:b/>
          <w:sz w:val="28"/>
          <w:szCs w:val="28"/>
        </w:rPr>
        <w:t>III. Права ЭК</w:t>
      </w:r>
    </w:p>
    <w:p w:rsidR="00340498" w:rsidRPr="004F71B0" w:rsidRDefault="00340498" w:rsidP="00904FB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4F71B0">
        <w:rPr>
          <w:sz w:val="28"/>
          <w:szCs w:val="28"/>
        </w:rPr>
        <w:t>ЭК имеет право:</w:t>
      </w:r>
    </w:p>
    <w:p w:rsidR="00340498" w:rsidRPr="004F71B0" w:rsidRDefault="00340498" w:rsidP="00904FB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4F71B0">
        <w:rPr>
          <w:sz w:val="28"/>
          <w:szCs w:val="28"/>
        </w:rPr>
        <w:t xml:space="preserve">.1. Давать рекомендации работникам </w:t>
      </w:r>
      <w:r>
        <w:rPr>
          <w:sz w:val="28"/>
          <w:szCs w:val="28"/>
        </w:rPr>
        <w:t>Администрации</w:t>
      </w:r>
      <w:r w:rsidRPr="004F71B0">
        <w:rPr>
          <w:sz w:val="28"/>
          <w:szCs w:val="28"/>
        </w:rPr>
        <w:t xml:space="preserve"> по вопросам разработки номенклатур дел и формирования дел в делопроизводстве, экспертизы ценности документов, розыска недостающих дел постоянного срока хранения и дел по личному составу, упорядочения и оформления документов для передачи в архив </w:t>
      </w:r>
      <w:r>
        <w:rPr>
          <w:sz w:val="28"/>
          <w:szCs w:val="28"/>
        </w:rPr>
        <w:t>Администрации</w:t>
      </w:r>
      <w:r w:rsidRPr="004F71B0">
        <w:rPr>
          <w:sz w:val="28"/>
          <w:szCs w:val="28"/>
        </w:rPr>
        <w:t>.</w:t>
      </w:r>
    </w:p>
    <w:p w:rsidR="00340498" w:rsidRPr="004F71B0" w:rsidRDefault="00340498" w:rsidP="00904FB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4F71B0">
        <w:rPr>
          <w:sz w:val="28"/>
          <w:szCs w:val="28"/>
        </w:rPr>
        <w:t xml:space="preserve">.2. Запрашивать у </w:t>
      </w:r>
      <w:r>
        <w:rPr>
          <w:sz w:val="28"/>
          <w:szCs w:val="28"/>
        </w:rPr>
        <w:t>работников Администрации</w:t>
      </w:r>
      <w:r w:rsidRPr="004F71B0">
        <w:rPr>
          <w:sz w:val="28"/>
          <w:szCs w:val="28"/>
        </w:rPr>
        <w:t>:</w:t>
      </w:r>
    </w:p>
    <w:p w:rsidR="00340498" w:rsidRPr="004F71B0" w:rsidRDefault="00340498" w:rsidP="00904FB6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>а) письменные объяснения о причинах утраты, порчи или несанкционированного уничтожения документов постоянного и временных (свыше 10 лет) сроков хранения, в том числе документов по личному составу;</w:t>
      </w:r>
    </w:p>
    <w:p w:rsidR="00340498" w:rsidRPr="004F71B0" w:rsidRDefault="00340498" w:rsidP="00904FB6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>б) предложения и заключения, необходимые для определения сроков хранения документов.</w:t>
      </w:r>
    </w:p>
    <w:p w:rsidR="00340498" w:rsidRPr="004F71B0" w:rsidRDefault="00340498" w:rsidP="00904FB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4F71B0">
        <w:rPr>
          <w:sz w:val="28"/>
          <w:szCs w:val="28"/>
        </w:rPr>
        <w:t xml:space="preserve">.3. Заслушивать на своих заседаниях </w:t>
      </w:r>
      <w:r>
        <w:rPr>
          <w:sz w:val="28"/>
          <w:szCs w:val="28"/>
        </w:rPr>
        <w:t>работников Администрации</w:t>
      </w:r>
      <w:r w:rsidRPr="004F71B0">
        <w:rPr>
          <w:sz w:val="28"/>
          <w:szCs w:val="28"/>
        </w:rPr>
        <w:t xml:space="preserve"> о ходе подготовки документов к передаче на хранение в архив </w:t>
      </w:r>
      <w:r>
        <w:rPr>
          <w:sz w:val="28"/>
          <w:szCs w:val="28"/>
        </w:rPr>
        <w:t>Администрации</w:t>
      </w:r>
      <w:r w:rsidRPr="004F71B0">
        <w:rPr>
          <w:sz w:val="28"/>
          <w:szCs w:val="28"/>
        </w:rPr>
        <w:t>, об условиях хранения и обеспечения сохранности документов, в том числе Архивного фонда Российской Федерации, о причинах утраты документов.</w:t>
      </w:r>
    </w:p>
    <w:p w:rsidR="00340498" w:rsidRPr="004F71B0" w:rsidRDefault="00340498" w:rsidP="00904FB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4F71B0">
        <w:rPr>
          <w:sz w:val="28"/>
          <w:szCs w:val="28"/>
        </w:rPr>
        <w:t>.4. Приглашать на заседания ЭК в качестве консультантов и экспертов представителей научных, общественных и иных организаций.</w:t>
      </w:r>
    </w:p>
    <w:p w:rsidR="00340498" w:rsidRPr="004F71B0" w:rsidRDefault="00340498" w:rsidP="00904FB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4F71B0">
        <w:rPr>
          <w:sz w:val="28"/>
          <w:szCs w:val="28"/>
        </w:rPr>
        <w:t>.5. Не принимать к рассмотрению и возвращать на доработку документы, подготовленные с нарушением правил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органах, органах местного самоуправления и организациях.</w:t>
      </w:r>
    </w:p>
    <w:p w:rsidR="00340498" w:rsidRDefault="00340498" w:rsidP="00904FB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4F71B0">
        <w:rPr>
          <w:sz w:val="28"/>
          <w:szCs w:val="28"/>
        </w:rPr>
        <w:t xml:space="preserve">.6. Информировать руководство </w:t>
      </w:r>
      <w:r>
        <w:rPr>
          <w:sz w:val="28"/>
          <w:szCs w:val="28"/>
        </w:rPr>
        <w:t>Администрации</w:t>
      </w:r>
      <w:r w:rsidRPr="004F71B0">
        <w:rPr>
          <w:sz w:val="28"/>
          <w:szCs w:val="28"/>
        </w:rPr>
        <w:t xml:space="preserve"> по вопросам, относящимся к компетенции ЭК.</w:t>
      </w:r>
    </w:p>
    <w:p w:rsidR="00340498" w:rsidRPr="004F71B0" w:rsidRDefault="00340498" w:rsidP="00904FB6">
      <w:pPr>
        <w:ind w:firstLine="720"/>
        <w:jc w:val="both"/>
        <w:rPr>
          <w:sz w:val="28"/>
          <w:szCs w:val="28"/>
        </w:rPr>
      </w:pPr>
    </w:p>
    <w:p w:rsidR="00340498" w:rsidRDefault="00340498" w:rsidP="00904FB6">
      <w:pPr>
        <w:ind w:firstLine="720"/>
        <w:jc w:val="center"/>
        <w:rPr>
          <w:b/>
          <w:sz w:val="28"/>
          <w:szCs w:val="28"/>
        </w:rPr>
      </w:pPr>
      <w:r w:rsidRPr="00EE5965">
        <w:rPr>
          <w:b/>
          <w:sz w:val="28"/>
          <w:szCs w:val="28"/>
        </w:rPr>
        <w:t>IV. Организация работы ЭК</w:t>
      </w:r>
    </w:p>
    <w:p w:rsidR="00340498" w:rsidRPr="00EE5965" w:rsidRDefault="00340498" w:rsidP="00904FB6">
      <w:pPr>
        <w:ind w:firstLine="720"/>
        <w:jc w:val="center"/>
        <w:rPr>
          <w:b/>
          <w:sz w:val="28"/>
          <w:szCs w:val="28"/>
        </w:rPr>
      </w:pPr>
    </w:p>
    <w:p w:rsidR="00340498" w:rsidRPr="004F71B0" w:rsidRDefault="00340498" w:rsidP="00904FB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4F71B0">
        <w:rPr>
          <w:sz w:val="28"/>
          <w:szCs w:val="28"/>
        </w:rPr>
        <w:t>ЭК взаимодействует с ЭПК</w:t>
      </w:r>
      <w:r>
        <w:rPr>
          <w:sz w:val="28"/>
          <w:szCs w:val="28"/>
        </w:rPr>
        <w:t xml:space="preserve"> Министерства культуры, национальной политики и архивного дела Республики Мордовия,</w:t>
      </w:r>
      <w:r w:rsidRPr="004F71B0">
        <w:rPr>
          <w:sz w:val="28"/>
          <w:szCs w:val="28"/>
        </w:rPr>
        <w:t xml:space="preserve"> а также с муниципальным архивом.</w:t>
      </w:r>
    </w:p>
    <w:p w:rsidR="00340498" w:rsidRPr="004F71B0" w:rsidRDefault="00340498" w:rsidP="00904FB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Pr="004F71B0">
        <w:rPr>
          <w:sz w:val="28"/>
          <w:szCs w:val="28"/>
        </w:rPr>
        <w:t>Вопросы, относящиеся к компетенции ЭК, рассматриваются на ее заседаниях, которые проводятся по мере необходимости. Все заседания ЭК протоколируются.</w:t>
      </w:r>
    </w:p>
    <w:p w:rsidR="00340498" w:rsidRPr="004F71B0" w:rsidRDefault="00340498" w:rsidP="00904FB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Pr="004F71B0">
        <w:rPr>
          <w:sz w:val="28"/>
          <w:szCs w:val="28"/>
        </w:rPr>
        <w:t>Заседание ЭК и принятые решения считаются правомочными, если на заседании присутствует более половины ее состава.</w:t>
      </w:r>
    </w:p>
    <w:p w:rsidR="00340498" w:rsidRPr="004F71B0" w:rsidRDefault="00340498" w:rsidP="00904FB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r w:rsidRPr="004F71B0">
        <w:rPr>
          <w:sz w:val="28"/>
          <w:szCs w:val="28"/>
        </w:rPr>
        <w:t>Решения ЭК принимаются по каждому вопросу (документу) отдельно большинством голосов присутствующих на заседании членов комиссии. При разделении голосов поровну решение принимает председатель ЭК.</w:t>
      </w:r>
    </w:p>
    <w:p w:rsidR="00340498" w:rsidRPr="004F71B0" w:rsidRDefault="00340498" w:rsidP="00904FB6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>Право решающего голоса имеют только члены ЭК. Приглашенные консультанты и эксперты имеют право совещательного голоса.</w:t>
      </w:r>
    </w:p>
    <w:p w:rsidR="00340498" w:rsidRPr="004F71B0" w:rsidRDefault="00340498" w:rsidP="00904FB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 </w:t>
      </w:r>
      <w:r w:rsidRPr="004F71B0">
        <w:rPr>
          <w:sz w:val="28"/>
          <w:szCs w:val="28"/>
        </w:rPr>
        <w:t>Ведение делопроизводства ЭК возлагается на секретаря ЭК.</w:t>
      </w:r>
    </w:p>
    <w:p w:rsidR="00340498" w:rsidRPr="004F71B0" w:rsidRDefault="00340498" w:rsidP="00904FB6">
      <w:pPr>
        <w:ind w:firstLine="720"/>
        <w:jc w:val="both"/>
        <w:rPr>
          <w:sz w:val="28"/>
          <w:szCs w:val="28"/>
        </w:rPr>
      </w:pPr>
    </w:p>
    <w:p w:rsidR="00340498" w:rsidRPr="004F71B0" w:rsidRDefault="00340498" w:rsidP="00904FB6">
      <w:pPr>
        <w:shd w:val="clear" w:color="auto" w:fill="FFFFFF"/>
        <w:tabs>
          <w:tab w:val="left" w:pos="1082"/>
          <w:tab w:val="left" w:pos="8832"/>
          <w:tab w:val="left" w:pos="9012"/>
        </w:tabs>
        <w:ind w:firstLine="720"/>
        <w:jc w:val="center"/>
        <w:rPr>
          <w:b/>
          <w:color w:val="000000"/>
          <w:sz w:val="28"/>
          <w:szCs w:val="28"/>
        </w:rPr>
      </w:pPr>
    </w:p>
    <w:p w:rsidR="00340498" w:rsidRPr="00E82B9C" w:rsidRDefault="00340498" w:rsidP="00904FB6">
      <w:pPr>
        <w:shd w:val="clear" w:color="auto" w:fill="FFFFFF"/>
        <w:tabs>
          <w:tab w:val="left" w:pos="1018"/>
        </w:tabs>
        <w:spacing w:before="5"/>
        <w:ind w:right="10"/>
        <w:jc w:val="right"/>
      </w:pPr>
    </w:p>
    <w:sectPr w:rsidR="00340498" w:rsidRPr="00E82B9C" w:rsidSect="008F72A3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0498" w:rsidRDefault="00340498">
      <w:r>
        <w:separator/>
      </w:r>
    </w:p>
  </w:endnote>
  <w:endnote w:type="continuationSeparator" w:id="0">
    <w:p w:rsidR="00340498" w:rsidRDefault="003404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0498" w:rsidRDefault="00340498">
      <w:r>
        <w:separator/>
      </w:r>
    </w:p>
  </w:footnote>
  <w:footnote w:type="continuationSeparator" w:id="0">
    <w:p w:rsidR="00340498" w:rsidRDefault="003404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2A9C6571"/>
    <w:multiLevelType w:val="multilevel"/>
    <w:tmpl w:val="DD7670A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326E6B62"/>
    <w:multiLevelType w:val="multilevel"/>
    <w:tmpl w:val="A2B8F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2"/>
  </w:num>
  <w:num w:numId="2">
    <w:abstractNumId w:val="3"/>
  </w:num>
  <w:num w:numId="3">
    <w:abstractNumId w:val="9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0"/>
  </w:num>
  <w:num w:numId="8">
    <w:abstractNumId w:val="13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1"/>
  </w:num>
  <w:num w:numId="12">
    <w:abstractNumId w:val="6"/>
  </w:num>
  <w:num w:numId="13">
    <w:abstractNumId w:val="5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5DBC"/>
    <w:rsid w:val="00005EB6"/>
    <w:rsid w:val="000103D8"/>
    <w:rsid w:val="00011BD3"/>
    <w:rsid w:val="000213FB"/>
    <w:rsid w:val="0003603E"/>
    <w:rsid w:val="00036F61"/>
    <w:rsid w:val="00036F76"/>
    <w:rsid w:val="00041454"/>
    <w:rsid w:val="00042C1D"/>
    <w:rsid w:val="00050018"/>
    <w:rsid w:val="00051F98"/>
    <w:rsid w:val="00053F60"/>
    <w:rsid w:val="0005434F"/>
    <w:rsid w:val="00065349"/>
    <w:rsid w:val="000750AD"/>
    <w:rsid w:val="00086DDC"/>
    <w:rsid w:val="000A18F5"/>
    <w:rsid w:val="000A2A5E"/>
    <w:rsid w:val="000B2272"/>
    <w:rsid w:val="000B4326"/>
    <w:rsid w:val="000B7532"/>
    <w:rsid w:val="000D04DE"/>
    <w:rsid w:val="000D1055"/>
    <w:rsid w:val="000D2F56"/>
    <w:rsid w:val="000E0B57"/>
    <w:rsid w:val="000E454D"/>
    <w:rsid w:val="000E4FFD"/>
    <w:rsid w:val="000F01A0"/>
    <w:rsid w:val="0011768A"/>
    <w:rsid w:val="00117F2E"/>
    <w:rsid w:val="00136137"/>
    <w:rsid w:val="00140A35"/>
    <w:rsid w:val="00140F39"/>
    <w:rsid w:val="001507F9"/>
    <w:rsid w:val="00153B49"/>
    <w:rsid w:val="00154788"/>
    <w:rsid w:val="00155E79"/>
    <w:rsid w:val="00156E76"/>
    <w:rsid w:val="00166292"/>
    <w:rsid w:val="001735CE"/>
    <w:rsid w:val="001744C7"/>
    <w:rsid w:val="00186560"/>
    <w:rsid w:val="00187CF1"/>
    <w:rsid w:val="00195F01"/>
    <w:rsid w:val="00195F92"/>
    <w:rsid w:val="00196580"/>
    <w:rsid w:val="001A0D84"/>
    <w:rsid w:val="001A39F2"/>
    <w:rsid w:val="001B3B0B"/>
    <w:rsid w:val="001B7D63"/>
    <w:rsid w:val="001C4FF4"/>
    <w:rsid w:val="001C63B1"/>
    <w:rsid w:val="001D2C9D"/>
    <w:rsid w:val="001D51A2"/>
    <w:rsid w:val="001E2B50"/>
    <w:rsid w:val="001F55D4"/>
    <w:rsid w:val="001F69B8"/>
    <w:rsid w:val="00200678"/>
    <w:rsid w:val="00200B79"/>
    <w:rsid w:val="00213BAF"/>
    <w:rsid w:val="00214019"/>
    <w:rsid w:val="002228E3"/>
    <w:rsid w:val="002276E0"/>
    <w:rsid w:val="00232441"/>
    <w:rsid w:val="00233017"/>
    <w:rsid w:val="002331AE"/>
    <w:rsid w:val="002349B5"/>
    <w:rsid w:val="0024680B"/>
    <w:rsid w:val="00252F16"/>
    <w:rsid w:val="00266441"/>
    <w:rsid w:val="00270CEC"/>
    <w:rsid w:val="00273DD5"/>
    <w:rsid w:val="00294269"/>
    <w:rsid w:val="002A4A97"/>
    <w:rsid w:val="002A7894"/>
    <w:rsid w:val="002B18CA"/>
    <w:rsid w:val="002B1AF4"/>
    <w:rsid w:val="002B36B9"/>
    <w:rsid w:val="002C2EB2"/>
    <w:rsid w:val="002C2F90"/>
    <w:rsid w:val="002D6580"/>
    <w:rsid w:val="002F0D13"/>
    <w:rsid w:val="002F2C27"/>
    <w:rsid w:val="002F751B"/>
    <w:rsid w:val="00301A63"/>
    <w:rsid w:val="00312B1C"/>
    <w:rsid w:val="00312DDA"/>
    <w:rsid w:val="0031334E"/>
    <w:rsid w:val="00322F47"/>
    <w:rsid w:val="0032576C"/>
    <w:rsid w:val="00337CDC"/>
    <w:rsid w:val="00340498"/>
    <w:rsid w:val="0036464A"/>
    <w:rsid w:val="0037701A"/>
    <w:rsid w:val="003828FF"/>
    <w:rsid w:val="00384717"/>
    <w:rsid w:val="003A1F9E"/>
    <w:rsid w:val="003A2B01"/>
    <w:rsid w:val="003B4659"/>
    <w:rsid w:val="003B5CCF"/>
    <w:rsid w:val="003B7456"/>
    <w:rsid w:val="003C6448"/>
    <w:rsid w:val="003C6E05"/>
    <w:rsid w:val="003D0088"/>
    <w:rsid w:val="003D58B8"/>
    <w:rsid w:val="003F75D6"/>
    <w:rsid w:val="003F7830"/>
    <w:rsid w:val="00400174"/>
    <w:rsid w:val="004042D4"/>
    <w:rsid w:val="004106AA"/>
    <w:rsid w:val="004240A9"/>
    <w:rsid w:val="00436275"/>
    <w:rsid w:val="004414F6"/>
    <w:rsid w:val="004449FB"/>
    <w:rsid w:val="004465C2"/>
    <w:rsid w:val="0046059C"/>
    <w:rsid w:val="0046683D"/>
    <w:rsid w:val="0046699D"/>
    <w:rsid w:val="00480CF0"/>
    <w:rsid w:val="004870B5"/>
    <w:rsid w:val="0049311E"/>
    <w:rsid w:val="00495EBF"/>
    <w:rsid w:val="004A5E8C"/>
    <w:rsid w:val="004B2C6A"/>
    <w:rsid w:val="004C1B2C"/>
    <w:rsid w:val="004C70CF"/>
    <w:rsid w:val="004D2551"/>
    <w:rsid w:val="004D6EC5"/>
    <w:rsid w:val="004E2713"/>
    <w:rsid w:val="004F5DB5"/>
    <w:rsid w:val="004F6E2F"/>
    <w:rsid w:val="004F71B0"/>
    <w:rsid w:val="00503E53"/>
    <w:rsid w:val="0051223A"/>
    <w:rsid w:val="00515958"/>
    <w:rsid w:val="00517C1C"/>
    <w:rsid w:val="005246D3"/>
    <w:rsid w:val="005404C1"/>
    <w:rsid w:val="00541891"/>
    <w:rsid w:val="00545D7C"/>
    <w:rsid w:val="00547C2F"/>
    <w:rsid w:val="00552FD1"/>
    <w:rsid w:val="0055641B"/>
    <w:rsid w:val="005570AF"/>
    <w:rsid w:val="00570EDF"/>
    <w:rsid w:val="00582A9F"/>
    <w:rsid w:val="005913A4"/>
    <w:rsid w:val="005947FF"/>
    <w:rsid w:val="0059660D"/>
    <w:rsid w:val="005A5BA5"/>
    <w:rsid w:val="005C0FD8"/>
    <w:rsid w:val="005C3CAD"/>
    <w:rsid w:val="005C68C8"/>
    <w:rsid w:val="005C69DC"/>
    <w:rsid w:val="005C7FD3"/>
    <w:rsid w:val="005D3E57"/>
    <w:rsid w:val="005D5206"/>
    <w:rsid w:val="005E2810"/>
    <w:rsid w:val="005E2998"/>
    <w:rsid w:val="005E679E"/>
    <w:rsid w:val="005F16F0"/>
    <w:rsid w:val="006008AD"/>
    <w:rsid w:val="00607C99"/>
    <w:rsid w:val="00611277"/>
    <w:rsid w:val="00613D7B"/>
    <w:rsid w:val="00622261"/>
    <w:rsid w:val="006261F5"/>
    <w:rsid w:val="006428EB"/>
    <w:rsid w:val="0064589A"/>
    <w:rsid w:val="0066187A"/>
    <w:rsid w:val="00664DB7"/>
    <w:rsid w:val="00685A18"/>
    <w:rsid w:val="00691203"/>
    <w:rsid w:val="00693443"/>
    <w:rsid w:val="006A3CD2"/>
    <w:rsid w:val="006A4408"/>
    <w:rsid w:val="006B5412"/>
    <w:rsid w:val="006B7266"/>
    <w:rsid w:val="006C4A38"/>
    <w:rsid w:val="006C7CCC"/>
    <w:rsid w:val="006D3526"/>
    <w:rsid w:val="006F549E"/>
    <w:rsid w:val="00703D6B"/>
    <w:rsid w:val="007043B1"/>
    <w:rsid w:val="007046F6"/>
    <w:rsid w:val="00707AA0"/>
    <w:rsid w:val="00720622"/>
    <w:rsid w:val="00725345"/>
    <w:rsid w:val="0073169A"/>
    <w:rsid w:val="00743646"/>
    <w:rsid w:val="00750357"/>
    <w:rsid w:val="00760BA4"/>
    <w:rsid w:val="00781049"/>
    <w:rsid w:val="007837AC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1AE"/>
    <w:rsid w:val="007C1E27"/>
    <w:rsid w:val="007C4B3D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0AA"/>
    <w:rsid w:val="00842C85"/>
    <w:rsid w:val="0085253A"/>
    <w:rsid w:val="00857AC9"/>
    <w:rsid w:val="00861488"/>
    <w:rsid w:val="0086192B"/>
    <w:rsid w:val="008671D5"/>
    <w:rsid w:val="00876204"/>
    <w:rsid w:val="00876361"/>
    <w:rsid w:val="008815AE"/>
    <w:rsid w:val="0089069F"/>
    <w:rsid w:val="00897FBE"/>
    <w:rsid w:val="008A3812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4FB6"/>
    <w:rsid w:val="00907A49"/>
    <w:rsid w:val="00921548"/>
    <w:rsid w:val="00934622"/>
    <w:rsid w:val="009351E7"/>
    <w:rsid w:val="00946D4D"/>
    <w:rsid w:val="0096604A"/>
    <w:rsid w:val="00971989"/>
    <w:rsid w:val="00973F64"/>
    <w:rsid w:val="00975A34"/>
    <w:rsid w:val="00982CBF"/>
    <w:rsid w:val="00992B69"/>
    <w:rsid w:val="009B73FB"/>
    <w:rsid w:val="009C61D7"/>
    <w:rsid w:val="009C6FC5"/>
    <w:rsid w:val="009E0126"/>
    <w:rsid w:val="009E0D18"/>
    <w:rsid w:val="009E7591"/>
    <w:rsid w:val="009F1DBC"/>
    <w:rsid w:val="00A07ECA"/>
    <w:rsid w:val="00A13CB8"/>
    <w:rsid w:val="00A17BDD"/>
    <w:rsid w:val="00A277EA"/>
    <w:rsid w:val="00A33BE6"/>
    <w:rsid w:val="00A41E62"/>
    <w:rsid w:val="00A44FBF"/>
    <w:rsid w:val="00A47F3F"/>
    <w:rsid w:val="00A51FD8"/>
    <w:rsid w:val="00A650C5"/>
    <w:rsid w:val="00A726E8"/>
    <w:rsid w:val="00A85F16"/>
    <w:rsid w:val="00A860B9"/>
    <w:rsid w:val="00A90C70"/>
    <w:rsid w:val="00A9243A"/>
    <w:rsid w:val="00A95826"/>
    <w:rsid w:val="00AA3F4C"/>
    <w:rsid w:val="00AA6BFC"/>
    <w:rsid w:val="00AA7C00"/>
    <w:rsid w:val="00AB0479"/>
    <w:rsid w:val="00AB1631"/>
    <w:rsid w:val="00AB446C"/>
    <w:rsid w:val="00AC2CEE"/>
    <w:rsid w:val="00AC5152"/>
    <w:rsid w:val="00AC7189"/>
    <w:rsid w:val="00AD30B2"/>
    <w:rsid w:val="00AD745D"/>
    <w:rsid w:val="00AD7F9C"/>
    <w:rsid w:val="00AF2883"/>
    <w:rsid w:val="00AF6001"/>
    <w:rsid w:val="00AF6A49"/>
    <w:rsid w:val="00B03E5C"/>
    <w:rsid w:val="00B040B3"/>
    <w:rsid w:val="00B058F3"/>
    <w:rsid w:val="00B118A7"/>
    <w:rsid w:val="00B1779B"/>
    <w:rsid w:val="00B21C4B"/>
    <w:rsid w:val="00B239CA"/>
    <w:rsid w:val="00B30E96"/>
    <w:rsid w:val="00B338ED"/>
    <w:rsid w:val="00B466DF"/>
    <w:rsid w:val="00B47CF0"/>
    <w:rsid w:val="00B544CD"/>
    <w:rsid w:val="00B80BEE"/>
    <w:rsid w:val="00B818EA"/>
    <w:rsid w:val="00B932B2"/>
    <w:rsid w:val="00BB7EE0"/>
    <w:rsid w:val="00BD37C5"/>
    <w:rsid w:val="00BD74A8"/>
    <w:rsid w:val="00BE2E1C"/>
    <w:rsid w:val="00BF108E"/>
    <w:rsid w:val="00BF7708"/>
    <w:rsid w:val="00C006F1"/>
    <w:rsid w:val="00C35AA8"/>
    <w:rsid w:val="00C36E5C"/>
    <w:rsid w:val="00C419A6"/>
    <w:rsid w:val="00C559CE"/>
    <w:rsid w:val="00C6789C"/>
    <w:rsid w:val="00C67A57"/>
    <w:rsid w:val="00C70DE1"/>
    <w:rsid w:val="00C7194D"/>
    <w:rsid w:val="00C80844"/>
    <w:rsid w:val="00C85C34"/>
    <w:rsid w:val="00C87BFE"/>
    <w:rsid w:val="00C90F2F"/>
    <w:rsid w:val="00C915C2"/>
    <w:rsid w:val="00C94235"/>
    <w:rsid w:val="00C95B22"/>
    <w:rsid w:val="00CA2F53"/>
    <w:rsid w:val="00CA363C"/>
    <w:rsid w:val="00CA438B"/>
    <w:rsid w:val="00CC2F78"/>
    <w:rsid w:val="00CC6A23"/>
    <w:rsid w:val="00CD36BD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5663"/>
    <w:rsid w:val="00D5682E"/>
    <w:rsid w:val="00D60CE8"/>
    <w:rsid w:val="00D749E6"/>
    <w:rsid w:val="00D77736"/>
    <w:rsid w:val="00D91F36"/>
    <w:rsid w:val="00DA0ED1"/>
    <w:rsid w:val="00DA5A1F"/>
    <w:rsid w:val="00DB12B4"/>
    <w:rsid w:val="00DB406A"/>
    <w:rsid w:val="00DC03D4"/>
    <w:rsid w:val="00DC7725"/>
    <w:rsid w:val="00DD7467"/>
    <w:rsid w:val="00DE6869"/>
    <w:rsid w:val="00E0025D"/>
    <w:rsid w:val="00E01107"/>
    <w:rsid w:val="00E119C6"/>
    <w:rsid w:val="00E1317B"/>
    <w:rsid w:val="00E175C0"/>
    <w:rsid w:val="00E34539"/>
    <w:rsid w:val="00E34E5D"/>
    <w:rsid w:val="00E36161"/>
    <w:rsid w:val="00E36BDB"/>
    <w:rsid w:val="00E47A16"/>
    <w:rsid w:val="00E47F67"/>
    <w:rsid w:val="00E56DE3"/>
    <w:rsid w:val="00E5706A"/>
    <w:rsid w:val="00E57180"/>
    <w:rsid w:val="00E742D1"/>
    <w:rsid w:val="00E82B9C"/>
    <w:rsid w:val="00E87EFF"/>
    <w:rsid w:val="00E96AF2"/>
    <w:rsid w:val="00EA2950"/>
    <w:rsid w:val="00EC4F1B"/>
    <w:rsid w:val="00EE5965"/>
    <w:rsid w:val="00EF05E9"/>
    <w:rsid w:val="00EF1778"/>
    <w:rsid w:val="00EF3760"/>
    <w:rsid w:val="00EF4760"/>
    <w:rsid w:val="00EF7BCE"/>
    <w:rsid w:val="00F021B7"/>
    <w:rsid w:val="00F10DB9"/>
    <w:rsid w:val="00F124DE"/>
    <w:rsid w:val="00F14428"/>
    <w:rsid w:val="00F208DC"/>
    <w:rsid w:val="00F256A5"/>
    <w:rsid w:val="00F34B9E"/>
    <w:rsid w:val="00F6023C"/>
    <w:rsid w:val="00F8502F"/>
    <w:rsid w:val="00F85169"/>
    <w:rsid w:val="00FA21DD"/>
    <w:rsid w:val="00FB180D"/>
    <w:rsid w:val="00FB439C"/>
    <w:rsid w:val="00FC50CC"/>
    <w:rsid w:val="00FE44E3"/>
    <w:rsid w:val="00FE600C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B1779B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BodyText"/>
    <w:link w:val="Heading3Char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Heading4">
    <w:name w:val="heading 4"/>
    <w:basedOn w:val="Normal"/>
    <w:next w:val="BodyText"/>
    <w:link w:val="Heading4Char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Heading5">
    <w:name w:val="heading 5"/>
    <w:basedOn w:val="Normal"/>
    <w:next w:val="BodyText"/>
    <w:link w:val="Heading5Char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Heading6">
    <w:name w:val="heading 6"/>
    <w:basedOn w:val="Normal"/>
    <w:next w:val="BodyText"/>
    <w:link w:val="Heading6Char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rFonts w:cs="Times New Roman"/>
      <w:sz w:val="2"/>
    </w:rPr>
  </w:style>
  <w:style w:type="paragraph" w:styleId="BodyText">
    <w:name w:val="Body Text"/>
    <w:basedOn w:val="Normal"/>
    <w:link w:val="BodyTextChar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CaptionChar">
    <w:name w:val="Caption Char"/>
    <w:basedOn w:val="DefaultParagraphFont"/>
    <w:link w:val="Caption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">
    <w:name w:val="Содержимое таблицы"/>
    <w:basedOn w:val="Normal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0">
    <w:name w:val="Гипертекстовая ссылка"/>
    <w:uiPriority w:val="99"/>
    <w:rsid w:val="00E47F67"/>
    <w:rPr>
      <w:color w:val="106BBE"/>
    </w:rPr>
  </w:style>
  <w:style w:type="character" w:styleId="Emphasis">
    <w:name w:val="Emphasis"/>
    <w:basedOn w:val="DefaultParagraphFont"/>
    <w:uiPriority w:val="99"/>
    <w:qFormat/>
    <w:locked/>
    <w:rsid w:val="00AB446C"/>
    <w:rPr>
      <w:rFonts w:cs="Times New Roman"/>
      <w:i/>
      <w:iCs/>
    </w:rPr>
  </w:style>
  <w:style w:type="paragraph" w:styleId="NoSpacing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Strong">
    <w:name w:val="Strong"/>
    <w:basedOn w:val="DefaultParagraphFont"/>
    <w:uiPriority w:val="99"/>
    <w:qFormat/>
    <w:locked/>
    <w:rsid w:val="00B21C4B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BodyText"/>
    <w:next w:val="BodyText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BodyText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Title">
    <w:name w:val="Title"/>
    <w:basedOn w:val="Normal"/>
    <w:next w:val="BodyText"/>
    <w:link w:val="TitleChar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BodyText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Date">
    <w:name w:val="Date"/>
    <w:basedOn w:val="Normal"/>
    <w:next w:val="BodyText"/>
    <w:link w:val="DateChar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Normal"/>
    <w:next w:val="BodyText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Bibliography">
    <w:name w:val="Bibliography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BlockText">
    <w:name w:val="Block Text"/>
    <w:basedOn w:val="BodyText"/>
    <w:next w:val="BodyText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FootnoteText">
    <w:name w:val="footnote text"/>
    <w:basedOn w:val="Normal"/>
    <w:link w:val="FootnoteTextChar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Normal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Caption">
    <w:name w:val="caption"/>
    <w:basedOn w:val="Normal"/>
    <w:link w:val="CaptionChar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Caption"/>
    <w:uiPriority w:val="99"/>
    <w:rsid w:val="005C3CAD"/>
    <w:pPr>
      <w:keepNext/>
    </w:pPr>
  </w:style>
  <w:style w:type="paragraph" w:customStyle="1" w:styleId="ImageCaption">
    <w:name w:val="Image Caption"/>
    <w:basedOn w:val="Caption"/>
    <w:uiPriority w:val="99"/>
    <w:rsid w:val="005C3CAD"/>
  </w:style>
  <w:style w:type="paragraph" w:customStyle="1" w:styleId="Figure">
    <w:name w:val="Figure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CaptionChar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FootnoteReference">
    <w:name w:val="footnote reference"/>
    <w:basedOn w:val="CaptionChar"/>
    <w:uiPriority w:val="99"/>
    <w:rsid w:val="005C3CAD"/>
    <w:rPr>
      <w:vertAlign w:val="superscript"/>
    </w:rPr>
  </w:style>
  <w:style w:type="paragraph" w:styleId="TOCHeading">
    <w:name w:val="TOC Heading"/>
    <w:basedOn w:val="Heading1"/>
    <w:next w:val="BodyText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Normal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Normal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1">
    <w:name w:val="Знак"/>
    <w:basedOn w:val="Normal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">
    <w:name w:val="Текст1"/>
    <w:basedOn w:val="Normal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  <w:style w:type="character" w:customStyle="1" w:styleId="FontStyle14">
    <w:name w:val="Font Style14"/>
    <w:basedOn w:val="DefaultParagraphFont"/>
    <w:uiPriority w:val="99"/>
    <w:rsid w:val="00B239CA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776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6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6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6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4</Pages>
  <Words>1249</Words>
  <Characters>7125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WiZaRd</cp:lastModifiedBy>
  <cp:revision>3</cp:revision>
  <cp:lastPrinted>2019-04-26T06:35:00Z</cp:lastPrinted>
  <dcterms:created xsi:type="dcterms:W3CDTF">2019-09-18T09:06:00Z</dcterms:created>
  <dcterms:modified xsi:type="dcterms:W3CDTF">2019-09-18T09:11:00Z</dcterms:modified>
</cp:coreProperties>
</file>