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61B" w:rsidRPr="00B446BC" w:rsidRDefault="0075561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5561B" w:rsidRDefault="0075561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75561B" w:rsidRPr="00B446BC" w:rsidRDefault="0075561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5561B" w:rsidRPr="00B446BC" w:rsidRDefault="0075561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5561B" w:rsidRPr="00B446BC" w:rsidRDefault="0075561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5561B" w:rsidRPr="00B446BC" w:rsidRDefault="0075561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5561B" w:rsidRPr="00B446BC" w:rsidRDefault="0075561B" w:rsidP="004B732C">
      <w:pPr>
        <w:ind w:firstLine="709"/>
        <w:jc w:val="both"/>
        <w:rPr>
          <w:b/>
          <w:sz w:val="28"/>
          <w:szCs w:val="28"/>
        </w:rPr>
      </w:pPr>
    </w:p>
    <w:p w:rsidR="0075561B" w:rsidRPr="00CD3A96" w:rsidRDefault="0075561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35</w:t>
      </w:r>
    </w:p>
    <w:p w:rsidR="0075561B" w:rsidRDefault="0075561B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75561B" w:rsidRDefault="0075561B" w:rsidP="00B27368">
      <w:pPr>
        <w:pStyle w:val="Subtitle"/>
        <w:shd w:val="clear" w:color="auto" w:fill="FFFFFF"/>
        <w:rPr>
          <w:caps/>
          <w:sz w:val="28"/>
          <w:szCs w:val="28"/>
        </w:rPr>
      </w:pPr>
    </w:p>
    <w:p w:rsidR="0075561B" w:rsidRPr="00547C2F" w:rsidRDefault="0075561B" w:rsidP="00B437C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5561B" w:rsidRPr="00547C2F" w:rsidRDefault="0075561B" w:rsidP="00B437C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5561B" w:rsidRPr="00547C2F" w:rsidRDefault="0075561B" w:rsidP="00B437C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5561B" w:rsidRPr="00582A9F" w:rsidRDefault="0075561B" w:rsidP="00B437C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75561B" w:rsidRDefault="0075561B" w:rsidP="00B437C3">
      <w:pPr>
        <w:shd w:val="clear" w:color="auto" w:fill="FFFFFF"/>
        <w:outlineLvl w:val="0"/>
        <w:rPr>
          <w:sz w:val="28"/>
          <w:szCs w:val="28"/>
        </w:rPr>
      </w:pPr>
    </w:p>
    <w:p w:rsidR="0075561B" w:rsidRPr="00547C2F" w:rsidRDefault="0075561B" w:rsidP="00B437C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53</w:t>
      </w:r>
    </w:p>
    <w:p w:rsidR="0075561B" w:rsidRDefault="0075561B" w:rsidP="00B437C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5561B" w:rsidRDefault="0075561B" w:rsidP="00B437C3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75561B" w:rsidRDefault="0075561B" w:rsidP="00B437C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архиве </w:t>
      </w: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75561B" w:rsidRPr="008420AA" w:rsidRDefault="0075561B" w:rsidP="00B437C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75561B" w:rsidRPr="00312B1C" w:rsidRDefault="0075561B" w:rsidP="00B437C3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</w:t>
      </w:r>
      <w:r w:rsidRPr="00B239CA">
        <w:rPr>
          <w:sz w:val="28"/>
          <w:szCs w:val="28"/>
        </w:rPr>
        <w:t>е</w:t>
      </w:r>
      <w:r w:rsidRPr="00B239CA">
        <w:rPr>
          <w:sz w:val="28"/>
          <w:szCs w:val="28"/>
        </w:rPr>
        <w:t>ральным законом от 22.10.2004 N 125-ФЗ "Об архивном деле в Российской Федер</w:t>
      </w:r>
      <w:r w:rsidRPr="00B239CA">
        <w:rPr>
          <w:sz w:val="28"/>
          <w:szCs w:val="28"/>
        </w:rPr>
        <w:t>а</w:t>
      </w:r>
      <w:r w:rsidRPr="00B239CA">
        <w:rPr>
          <w:sz w:val="28"/>
          <w:szCs w:val="28"/>
        </w:rPr>
        <w:t>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>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</w:t>
      </w:r>
      <w:r w:rsidRPr="00312B1C">
        <w:rPr>
          <w:sz w:val="28"/>
          <w:szCs w:val="28"/>
        </w:rPr>
        <w:t>е</w:t>
      </w:r>
      <w:r w:rsidRPr="00312B1C">
        <w:rPr>
          <w:sz w:val="28"/>
          <w:szCs w:val="28"/>
        </w:rPr>
        <w:t>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</w:t>
      </w:r>
      <w:r>
        <w:rPr>
          <w:sz w:val="28"/>
          <w:szCs w:val="28"/>
        </w:rPr>
        <w:t xml:space="preserve">              </w:t>
      </w:r>
      <w:r w:rsidRPr="00294269">
        <w:rPr>
          <w:sz w:val="28"/>
          <w:szCs w:val="28"/>
        </w:rPr>
        <w:t xml:space="preserve">Мордовия </w:t>
      </w:r>
      <w:r w:rsidRPr="00312B1C">
        <w:rPr>
          <w:sz w:val="28"/>
          <w:szCs w:val="28"/>
        </w:rPr>
        <w:t>п о с т а н о в л я е т:</w:t>
      </w:r>
    </w:p>
    <w:p w:rsidR="0075561B" w:rsidRPr="00312B1C" w:rsidRDefault="0075561B" w:rsidP="00B437C3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B239CA">
        <w:rPr>
          <w:sz w:val="28"/>
          <w:szCs w:val="28"/>
        </w:rPr>
        <w:t>об архиве 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</w:t>
      </w:r>
      <w:r w:rsidRPr="00B239CA">
        <w:rPr>
          <w:sz w:val="28"/>
          <w:szCs w:val="28"/>
        </w:rPr>
        <w:t>ь</w:t>
      </w:r>
      <w:r w:rsidRPr="00B239CA">
        <w:rPr>
          <w:sz w:val="28"/>
          <w:szCs w:val="28"/>
        </w:rPr>
        <w:t>ского поселения  Темниковского муниципального района Республики Мордовия</w:t>
      </w:r>
    </w:p>
    <w:p w:rsidR="0075561B" w:rsidRPr="00541891" w:rsidRDefault="0075561B" w:rsidP="00B437C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75561B" w:rsidRPr="00E82B9C" w:rsidRDefault="0075561B" w:rsidP="00B437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75561B" w:rsidRDefault="0075561B" w:rsidP="00B437C3">
      <w:pPr>
        <w:jc w:val="both"/>
        <w:rPr>
          <w:sz w:val="28"/>
          <w:szCs w:val="28"/>
        </w:rPr>
      </w:pPr>
    </w:p>
    <w:p w:rsidR="0075561B" w:rsidRDefault="0075561B" w:rsidP="00B437C3">
      <w:pPr>
        <w:jc w:val="both"/>
        <w:rPr>
          <w:sz w:val="28"/>
          <w:szCs w:val="28"/>
        </w:rPr>
      </w:pPr>
    </w:p>
    <w:p w:rsidR="0075561B" w:rsidRPr="00E82B9C" w:rsidRDefault="0075561B" w:rsidP="00B437C3">
      <w:pPr>
        <w:jc w:val="both"/>
        <w:rPr>
          <w:sz w:val="28"/>
          <w:szCs w:val="28"/>
        </w:rPr>
      </w:pPr>
    </w:p>
    <w:p w:rsidR="0075561B" w:rsidRDefault="0075561B" w:rsidP="00B437C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75561B" w:rsidRPr="00E82B9C" w:rsidRDefault="0075561B" w:rsidP="00B437C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75561B" w:rsidRPr="00E82B9C" w:rsidRDefault="0075561B" w:rsidP="00B437C3">
      <w:pPr>
        <w:jc w:val="both"/>
        <w:rPr>
          <w:sz w:val="28"/>
          <w:szCs w:val="28"/>
        </w:rPr>
      </w:pPr>
    </w:p>
    <w:p w:rsidR="0075561B" w:rsidRDefault="0075561B" w:rsidP="00B437C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75561B" w:rsidRPr="00E82B9C" w:rsidRDefault="0075561B" w:rsidP="00B437C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75561B" w:rsidRPr="00E82B9C" w:rsidRDefault="0075561B" w:rsidP="00B437C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75561B" w:rsidRPr="00541891" w:rsidRDefault="0075561B" w:rsidP="00B437C3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75561B" w:rsidRPr="00541891" w:rsidRDefault="0075561B" w:rsidP="00B437C3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75561B" w:rsidRPr="00541891" w:rsidRDefault="0075561B" w:rsidP="00B437C3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75561B" w:rsidRPr="00541891" w:rsidRDefault="0075561B" w:rsidP="00B437C3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18 сентября 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53</w:t>
      </w:r>
    </w:p>
    <w:p w:rsidR="0075561B" w:rsidRPr="00E82B9C" w:rsidRDefault="0075561B" w:rsidP="00B437C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</w:t>
      </w:r>
    </w:p>
    <w:p w:rsidR="0075561B" w:rsidRDefault="0075561B" w:rsidP="00B437C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 w:rsidRPr="008420AA">
        <w:rPr>
          <w:b/>
          <w:sz w:val="28"/>
          <w:szCs w:val="28"/>
        </w:rPr>
        <w:t xml:space="preserve">об архиве </w:t>
      </w: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75561B" w:rsidRPr="008420AA" w:rsidRDefault="0075561B" w:rsidP="00B437C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smartTag w:uri="urn:schemas-microsoft-com:office:smarttags" w:element="place">
          <w:r>
            <w:rPr>
              <w:b/>
              <w:bCs/>
              <w:sz w:val="28"/>
              <w:szCs w:val="28"/>
              <w:lang w:val="en-US"/>
            </w:rPr>
            <w:t>I</w:t>
          </w:r>
          <w:r w:rsidRPr="008420AA">
            <w:rPr>
              <w:b/>
              <w:bCs/>
              <w:sz w:val="28"/>
              <w:szCs w:val="28"/>
            </w:rPr>
            <w:t>.</w:t>
          </w:r>
        </w:smartTag>
      </w:smartTag>
      <w:r w:rsidRPr="008420AA">
        <w:rPr>
          <w:b/>
          <w:bCs/>
          <w:sz w:val="28"/>
          <w:szCs w:val="28"/>
        </w:rPr>
        <w:t xml:space="preserve"> Общие положения</w:t>
      </w:r>
    </w:p>
    <w:p w:rsidR="0075561B" w:rsidRPr="008420AA" w:rsidRDefault="0075561B" w:rsidP="00B437C3">
      <w:pPr>
        <w:shd w:val="clear" w:color="auto" w:fill="FFFFFF"/>
        <w:ind w:firstLine="720"/>
        <w:jc w:val="center"/>
        <w:rPr>
          <w:sz w:val="16"/>
          <w:szCs w:val="16"/>
        </w:rPr>
      </w:pP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 w:rsidRPr="006261F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420AA">
        <w:rPr>
          <w:sz w:val="28"/>
          <w:szCs w:val="28"/>
        </w:rPr>
        <w:t xml:space="preserve"> Документы, образующиеся в процессе деятельности  а</w:t>
      </w:r>
      <w:r>
        <w:rPr>
          <w:sz w:val="28"/>
          <w:szCs w:val="28"/>
        </w:rPr>
        <w:t>дминистрации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ско-Тювеевского сельского поселения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Темниковского </w:t>
      </w:r>
      <w:r w:rsidRPr="008420AA">
        <w:rPr>
          <w:sz w:val="28"/>
          <w:szCs w:val="28"/>
        </w:rPr>
        <w:t>муниципального района Ре</w:t>
      </w:r>
      <w:r w:rsidRPr="008420AA">
        <w:rPr>
          <w:sz w:val="28"/>
          <w:szCs w:val="28"/>
        </w:rPr>
        <w:t>с</w:t>
      </w:r>
      <w:r w:rsidRPr="008420AA">
        <w:rPr>
          <w:sz w:val="28"/>
          <w:szCs w:val="28"/>
        </w:rPr>
        <w:t>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</w:t>
      </w:r>
      <w:r w:rsidRPr="008420AA">
        <w:rPr>
          <w:sz w:val="28"/>
          <w:szCs w:val="28"/>
        </w:rPr>
        <w:t>р</w:t>
      </w:r>
      <w:r w:rsidRPr="008420AA">
        <w:rPr>
          <w:sz w:val="28"/>
          <w:szCs w:val="28"/>
        </w:rPr>
        <w:t>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2. Документы Архивного фонда Российской Федерации, отнесенные к мун</w:t>
      </w:r>
      <w:r w:rsidRPr="008420AA">
        <w:rPr>
          <w:sz w:val="28"/>
          <w:szCs w:val="28"/>
        </w:rPr>
        <w:t>и</w:t>
      </w:r>
      <w:r w:rsidRPr="008420AA">
        <w:rPr>
          <w:sz w:val="28"/>
          <w:szCs w:val="28"/>
        </w:rPr>
        <w:t>ципальной собственности, до передачи их на постоянное хранение, временно, в пр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>делах сроков, предусмотренных Федеральным законом</w:t>
      </w:r>
      <w:r>
        <w:rPr>
          <w:sz w:val="28"/>
          <w:szCs w:val="28"/>
        </w:rPr>
        <w:t xml:space="preserve">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 – ФЗ  «Об архивном деле в Российской Федерации», хранятся в Администрации.</w:t>
      </w:r>
    </w:p>
    <w:p w:rsidR="0075561B" w:rsidRDefault="0075561B" w:rsidP="00B437C3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 w:rsidRPr="008420AA">
        <w:rPr>
          <w:sz w:val="28"/>
          <w:szCs w:val="28"/>
        </w:rPr>
        <w:t xml:space="preserve">3. В целях своевременного приема архивных документов от </w:t>
      </w:r>
      <w:r>
        <w:rPr>
          <w:sz w:val="28"/>
          <w:szCs w:val="28"/>
        </w:rPr>
        <w:t>работников</w:t>
      </w:r>
      <w:r w:rsidRPr="008420AA">
        <w:rPr>
          <w:sz w:val="28"/>
          <w:szCs w:val="28"/>
        </w:rPr>
        <w:t>, обе</w:t>
      </w:r>
      <w:r w:rsidRPr="008420AA">
        <w:rPr>
          <w:sz w:val="28"/>
          <w:szCs w:val="28"/>
        </w:rPr>
        <w:t>с</w:t>
      </w:r>
      <w:r w:rsidRPr="008420AA">
        <w:rPr>
          <w:sz w:val="28"/>
          <w:szCs w:val="28"/>
        </w:rPr>
        <w:t>печения их учета, сохранности, упорядочения, использования и подготовки к пер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>да</w:t>
      </w:r>
      <w:r w:rsidRPr="008420AA">
        <w:rPr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архив руководствуется Федеральным законом от </w:t>
      </w:r>
      <w:r>
        <w:rPr>
          <w:sz w:val="28"/>
          <w:szCs w:val="28"/>
        </w:rPr>
        <w:t xml:space="preserve">                 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</w:t>
      </w:r>
      <w:r w:rsidRPr="008420AA">
        <w:rPr>
          <w:sz w:val="28"/>
          <w:szCs w:val="28"/>
        </w:rPr>
        <w:t>а</w:t>
      </w:r>
      <w:r w:rsidRPr="008420AA">
        <w:rPr>
          <w:sz w:val="28"/>
          <w:szCs w:val="28"/>
        </w:rPr>
        <w:t xml:space="preserve">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75561B" w:rsidRPr="008420AA" w:rsidRDefault="0075561B" w:rsidP="00B437C3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420AA">
        <w:rPr>
          <w:sz w:val="28"/>
          <w:szCs w:val="28"/>
        </w:rPr>
        <w:t>Все работы, связанные с подготовкой, транспортировкой и передачей а</w:t>
      </w:r>
      <w:r w:rsidRPr="008420AA">
        <w:rPr>
          <w:sz w:val="28"/>
          <w:szCs w:val="28"/>
        </w:rPr>
        <w:t>р</w:t>
      </w:r>
      <w:r w:rsidRPr="008420AA">
        <w:rPr>
          <w:sz w:val="28"/>
          <w:szCs w:val="28"/>
        </w:rPr>
        <w:t>хивных документов, производятся силами и за счет средств Администрации.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8420AA">
        <w:rPr>
          <w:sz w:val="28"/>
          <w:szCs w:val="28"/>
        </w:rPr>
        <w:t>За утрату и порчу документов Архивного фонда Российской Федерации должностные лица Администрации несут ответственность в соответствии с дейс</w:t>
      </w:r>
      <w:r w:rsidRPr="008420AA">
        <w:rPr>
          <w:sz w:val="28"/>
          <w:szCs w:val="28"/>
        </w:rPr>
        <w:t>т</w:t>
      </w:r>
      <w:r w:rsidRPr="008420AA">
        <w:rPr>
          <w:sz w:val="28"/>
          <w:szCs w:val="28"/>
        </w:rPr>
        <w:t>вующим законодательством.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8420AA">
        <w:rPr>
          <w:sz w:val="28"/>
          <w:szCs w:val="28"/>
        </w:rPr>
        <w:t>Администрация обеспечивает архив необходимым помещением, оборуд</w:t>
      </w:r>
      <w:r w:rsidRPr="008420AA">
        <w:rPr>
          <w:sz w:val="28"/>
          <w:szCs w:val="28"/>
        </w:rPr>
        <w:t>о</w:t>
      </w:r>
      <w:r w:rsidRPr="008420AA">
        <w:rPr>
          <w:sz w:val="28"/>
          <w:szCs w:val="28"/>
        </w:rPr>
        <w:t>ванием и кадрами.</w:t>
      </w:r>
    </w:p>
    <w:p w:rsidR="0075561B" w:rsidRPr="008420AA" w:rsidRDefault="0075561B" w:rsidP="00B437C3">
      <w:pPr>
        <w:ind w:firstLine="720"/>
        <w:jc w:val="both"/>
        <w:rPr>
          <w:rStyle w:val="FontStyle14"/>
          <w:b/>
          <w:i/>
          <w:sz w:val="28"/>
        </w:rPr>
      </w:pPr>
      <w:r w:rsidRPr="008420AA">
        <w:rPr>
          <w:sz w:val="28"/>
          <w:szCs w:val="28"/>
        </w:rPr>
        <w:t xml:space="preserve">Функции архива Администрации </w:t>
      </w:r>
      <w:r w:rsidRPr="008420AA">
        <w:rPr>
          <w:rStyle w:val="FontStyle14"/>
          <w:sz w:val="28"/>
        </w:rPr>
        <w:t>возлагаются на лицо, ответственное за а</w:t>
      </w:r>
      <w:r w:rsidRPr="008420AA">
        <w:rPr>
          <w:rStyle w:val="FontStyle14"/>
          <w:sz w:val="28"/>
        </w:rPr>
        <w:t>р</w:t>
      </w:r>
      <w:r w:rsidRPr="008420AA">
        <w:rPr>
          <w:rStyle w:val="FontStyle14"/>
          <w:sz w:val="28"/>
        </w:rPr>
        <w:t>хив.</w:t>
      </w:r>
      <w:r w:rsidRPr="008420AA">
        <w:rPr>
          <w:rStyle w:val="FontStyle14"/>
          <w:b/>
          <w:i/>
          <w:sz w:val="28"/>
        </w:rPr>
        <w:t xml:space="preserve"> </w:t>
      </w:r>
    </w:p>
    <w:p w:rsidR="0075561B" w:rsidRPr="008420AA" w:rsidRDefault="0075561B" w:rsidP="00B437C3">
      <w:pPr>
        <w:ind w:firstLine="720"/>
        <w:jc w:val="both"/>
        <w:rPr>
          <w:rStyle w:val="FontStyle14"/>
          <w:sz w:val="28"/>
        </w:rPr>
      </w:pPr>
      <w:r w:rsidRPr="008420AA">
        <w:rPr>
          <w:rStyle w:val="FontStyle14"/>
          <w:sz w:val="28"/>
        </w:rPr>
        <w:t xml:space="preserve">Лицо, ответственное за архив, назначается </w:t>
      </w:r>
      <w:r w:rsidRPr="00CA438B">
        <w:rPr>
          <w:rStyle w:val="FontStyle14"/>
          <w:sz w:val="28"/>
        </w:rPr>
        <w:t>распоряжением</w:t>
      </w:r>
      <w:r w:rsidRPr="008420AA">
        <w:rPr>
          <w:rStyle w:val="FontStyle14"/>
          <w:sz w:val="28"/>
        </w:rPr>
        <w:t xml:space="preserve"> Администрации  из числа работников Администрации.</w:t>
      </w:r>
    </w:p>
    <w:p w:rsidR="0075561B" w:rsidRPr="008420AA" w:rsidRDefault="0075561B" w:rsidP="00B437C3">
      <w:pPr>
        <w:ind w:firstLine="720"/>
        <w:jc w:val="both"/>
        <w:rPr>
          <w:rStyle w:val="FontStyle14"/>
          <w:sz w:val="28"/>
        </w:rPr>
      </w:pPr>
      <w:r w:rsidRPr="008420AA">
        <w:rPr>
          <w:sz w:val="28"/>
          <w:szCs w:val="28"/>
        </w:rPr>
        <w:t>Круг обязанностей лица, ответственного за архив, опре</w:t>
      </w:r>
      <w:r>
        <w:rPr>
          <w:sz w:val="28"/>
          <w:szCs w:val="28"/>
        </w:rPr>
        <w:t>деляется должностной инструкцией</w:t>
      </w:r>
      <w:r w:rsidRPr="008420AA">
        <w:rPr>
          <w:sz w:val="28"/>
          <w:szCs w:val="28"/>
        </w:rPr>
        <w:t xml:space="preserve"> и настоящим Положением.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 w:rsidRPr="00934622">
        <w:rPr>
          <w:sz w:val="28"/>
          <w:szCs w:val="28"/>
        </w:rPr>
        <w:t>8. Положение об архиве Администрации разрабатывается на основании Пр</w:t>
      </w:r>
      <w:r w:rsidRPr="00934622">
        <w:rPr>
          <w:sz w:val="28"/>
          <w:szCs w:val="28"/>
        </w:rPr>
        <w:t>и</w:t>
      </w:r>
      <w:r w:rsidRPr="00934622">
        <w:rPr>
          <w:sz w:val="28"/>
          <w:szCs w:val="28"/>
        </w:rPr>
        <w:t xml:space="preserve">мерного положения об архиве и утверждается </w:t>
      </w:r>
      <w:r w:rsidRPr="00CA438B">
        <w:rPr>
          <w:sz w:val="28"/>
          <w:szCs w:val="28"/>
        </w:rPr>
        <w:t xml:space="preserve">постановлением </w:t>
      </w:r>
      <w:r w:rsidRPr="00934622">
        <w:rPr>
          <w:sz w:val="28"/>
          <w:szCs w:val="28"/>
        </w:rPr>
        <w:t>Администрации п</w:t>
      </w:r>
      <w:r w:rsidRPr="00934622">
        <w:rPr>
          <w:sz w:val="28"/>
          <w:szCs w:val="28"/>
        </w:rPr>
        <w:t>о</w:t>
      </w:r>
      <w:r w:rsidRPr="00934622">
        <w:rPr>
          <w:sz w:val="28"/>
          <w:szCs w:val="28"/>
        </w:rPr>
        <w:t>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420AA">
        <w:rPr>
          <w:sz w:val="28"/>
          <w:szCs w:val="28"/>
        </w:rPr>
        <w:t>. Организационно-методическое руководство деятельностью архива осущ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>ствляет муниципальный архив.</w:t>
      </w:r>
    </w:p>
    <w:p w:rsidR="0075561B" w:rsidRPr="008420AA" w:rsidRDefault="0075561B" w:rsidP="00B437C3">
      <w:pPr>
        <w:ind w:firstLine="720"/>
        <w:jc w:val="both"/>
        <w:rPr>
          <w:b/>
          <w:sz w:val="28"/>
          <w:szCs w:val="28"/>
        </w:rPr>
      </w:pPr>
    </w:p>
    <w:p w:rsidR="0075561B" w:rsidRPr="008420AA" w:rsidRDefault="0075561B" w:rsidP="00B437C3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8420AA">
        <w:rPr>
          <w:b/>
          <w:sz w:val="28"/>
          <w:szCs w:val="28"/>
        </w:rPr>
        <w:t>. Состав документов архива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 Архив Администрации хранит: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.1. Законченные делопроизводством документы постоянного</w:t>
      </w:r>
      <w:r>
        <w:rPr>
          <w:sz w:val="28"/>
          <w:szCs w:val="28"/>
        </w:rPr>
        <w:t xml:space="preserve"> срока</w:t>
      </w:r>
      <w:r w:rsidRPr="008420AA">
        <w:rPr>
          <w:sz w:val="28"/>
          <w:szCs w:val="28"/>
        </w:rPr>
        <w:t xml:space="preserve"> хран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 xml:space="preserve">ния, образовавшиеся в деятельности Администрации, в том числе </w:t>
      </w:r>
      <w:r>
        <w:rPr>
          <w:sz w:val="28"/>
          <w:szCs w:val="28"/>
        </w:rPr>
        <w:t>электронные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кументы.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8420AA">
        <w:rPr>
          <w:sz w:val="28"/>
          <w:szCs w:val="28"/>
        </w:rPr>
        <w:t>2. Документы временного</w:t>
      </w:r>
      <w:r>
        <w:rPr>
          <w:sz w:val="28"/>
          <w:szCs w:val="28"/>
        </w:rPr>
        <w:t xml:space="preserve"> (свыше 10 лет)</w:t>
      </w:r>
      <w:r w:rsidRPr="008420AA">
        <w:rPr>
          <w:sz w:val="28"/>
          <w:szCs w:val="28"/>
        </w:rPr>
        <w:t xml:space="preserve"> срока хранения</w:t>
      </w:r>
      <w:r>
        <w:rPr>
          <w:sz w:val="28"/>
          <w:szCs w:val="28"/>
        </w:rPr>
        <w:t>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.3. Документы по личному составу Админи</w:t>
      </w:r>
      <w:r>
        <w:rPr>
          <w:sz w:val="28"/>
          <w:szCs w:val="28"/>
        </w:rPr>
        <w:t>страции.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</w:t>
      </w:r>
      <w:r>
        <w:rPr>
          <w:sz w:val="28"/>
          <w:szCs w:val="28"/>
        </w:rPr>
        <w:t>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.5</w:t>
      </w:r>
      <w:r>
        <w:rPr>
          <w:sz w:val="28"/>
          <w:szCs w:val="28"/>
        </w:rPr>
        <w:t>. Справочно-поисковые средства к документам и учетные документы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хива Администрации.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</w:p>
    <w:p w:rsidR="0075561B" w:rsidRPr="00385096" w:rsidRDefault="0075561B" w:rsidP="00B437C3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8420AA">
        <w:rPr>
          <w:b/>
          <w:sz w:val="28"/>
          <w:szCs w:val="28"/>
        </w:rPr>
        <w:t>. Задачи архива</w:t>
      </w:r>
    </w:p>
    <w:p w:rsidR="0075561B" w:rsidRPr="008815AE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 К задачам архива Администрации относятся:</w:t>
      </w:r>
    </w:p>
    <w:p w:rsidR="0075561B" w:rsidRPr="008815AE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.1. Комплектование архива документами, образовавшимися в процессе де</w:t>
      </w:r>
      <w:r w:rsidRPr="008815AE">
        <w:rPr>
          <w:sz w:val="28"/>
          <w:szCs w:val="28"/>
        </w:rPr>
        <w:t>я</w:t>
      </w:r>
      <w:r w:rsidRPr="008815AE">
        <w:rPr>
          <w:sz w:val="28"/>
          <w:szCs w:val="28"/>
        </w:rPr>
        <w:t>тельности Администрации.</w:t>
      </w:r>
    </w:p>
    <w:p w:rsidR="0075561B" w:rsidRPr="008815AE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75561B" w:rsidRPr="008815AE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.3. Использование документов, находящихся на хранении в архиве Админ</w:t>
      </w:r>
      <w:r w:rsidRPr="008815AE">
        <w:rPr>
          <w:sz w:val="28"/>
          <w:szCs w:val="28"/>
        </w:rPr>
        <w:t>и</w:t>
      </w:r>
      <w:r w:rsidRPr="008815AE">
        <w:rPr>
          <w:sz w:val="28"/>
          <w:szCs w:val="28"/>
        </w:rPr>
        <w:t>страции.</w:t>
      </w:r>
    </w:p>
    <w:p w:rsidR="0075561B" w:rsidRPr="008815AE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8815AE">
        <w:rPr>
          <w:sz w:val="28"/>
          <w:szCs w:val="28"/>
        </w:rPr>
        <w:t>. Подготовка и своевременная передача документов Архивного фонда Российской Федерации, на постоянное хранение в  соответствии со сроками и тр</w:t>
      </w:r>
      <w:r w:rsidRPr="008815AE">
        <w:rPr>
          <w:sz w:val="28"/>
          <w:szCs w:val="28"/>
        </w:rPr>
        <w:t>е</w:t>
      </w:r>
      <w:r w:rsidRPr="008815AE">
        <w:rPr>
          <w:sz w:val="28"/>
          <w:szCs w:val="28"/>
        </w:rPr>
        <w:t xml:space="preserve">бованиями, установленными Федеральным архивным агентством в муниципальный архив. 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8815AE">
        <w:rPr>
          <w:sz w:val="28"/>
          <w:szCs w:val="28"/>
        </w:rPr>
        <w:t>. Методическое руководство и контроль за формированием и оформлен</w:t>
      </w:r>
      <w:r w:rsidRPr="008815AE">
        <w:rPr>
          <w:sz w:val="28"/>
          <w:szCs w:val="28"/>
        </w:rPr>
        <w:t>и</w:t>
      </w:r>
      <w:r w:rsidRPr="008815AE">
        <w:rPr>
          <w:sz w:val="28"/>
          <w:szCs w:val="28"/>
        </w:rPr>
        <w:t>ем дел в Администрации и своевременной передачей их в архив Администрации.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</w:p>
    <w:p w:rsidR="0075561B" w:rsidRDefault="0075561B" w:rsidP="00B437C3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Функции архива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 Архив Администрации осуществляет следующие функции:</w:t>
      </w:r>
    </w:p>
    <w:p w:rsidR="0075561B" w:rsidRPr="002F751B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</w:t>
      </w:r>
      <w:r w:rsidRPr="002F751B">
        <w:rPr>
          <w:sz w:val="28"/>
          <w:szCs w:val="28"/>
        </w:rPr>
        <w:t>Организует</w:t>
      </w:r>
      <w:r>
        <w:rPr>
          <w:sz w:val="28"/>
          <w:szCs w:val="28"/>
        </w:rPr>
        <w:t xml:space="preserve"> не позднее, чем через 3 года после завершения делопрои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водством,</w:t>
      </w:r>
      <w:r w:rsidRPr="002F751B">
        <w:rPr>
          <w:sz w:val="28"/>
          <w:szCs w:val="28"/>
        </w:rPr>
        <w:t xml:space="preserve"> прием документов постоянного и временных (свыше 10 лет) сроков хр</w:t>
      </w:r>
      <w:r w:rsidRPr="002F751B">
        <w:rPr>
          <w:sz w:val="28"/>
          <w:szCs w:val="28"/>
        </w:rPr>
        <w:t>а</w:t>
      </w:r>
      <w:r w:rsidRPr="002F751B">
        <w:rPr>
          <w:sz w:val="28"/>
          <w:szCs w:val="28"/>
        </w:rPr>
        <w:t xml:space="preserve">нения, в том числе по личному составу, образовавшихся в деятельности </w:t>
      </w:r>
      <w:r>
        <w:rPr>
          <w:sz w:val="28"/>
          <w:szCs w:val="28"/>
        </w:rPr>
        <w:t>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рации</w:t>
      </w:r>
      <w:r w:rsidRPr="002F751B">
        <w:rPr>
          <w:sz w:val="28"/>
          <w:szCs w:val="28"/>
        </w:rPr>
        <w:t>, в соответствии с утвержденным графиком.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12.2</w:t>
      </w:r>
      <w:r w:rsidRPr="000B4326">
        <w:rPr>
          <w:sz w:val="28"/>
          <w:szCs w:val="28"/>
        </w:rPr>
        <w:t>. Ведет учет документов и фон</w:t>
      </w:r>
      <w:r>
        <w:rPr>
          <w:sz w:val="28"/>
          <w:szCs w:val="28"/>
        </w:rPr>
        <w:t>дов, находящихся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12.3</w:t>
      </w:r>
      <w:r w:rsidRPr="000B4326">
        <w:rPr>
          <w:sz w:val="28"/>
          <w:szCs w:val="28"/>
        </w:rPr>
        <w:t xml:space="preserve">. Представляет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 учетные сведения об объеме и с</w:t>
      </w:r>
      <w:r w:rsidRPr="000B4326">
        <w:rPr>
          <w:sz w:val="28"/>
          <w:szCs w:val="28"/>
        </w:rPr>
        <w:t>о</w:t>
      </w:r>
      <w:r w:rsidRPr="000B4326">
        <w:rPr>
          <w:sz w:val="28"/>
          <w:szCs w:val="28"/>
        </w:rPr>
        <w:t xml:space="preserve">ставе хранящихся в архиве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документов Архивного фонда Росси</w:t>
      </w:r>
      <w:r w:rsidRPr="000B4326">
        <w:rPr>
          <w:sz w:val="28"/>
          <w:szCs w:val="28"/>
        </w:rPr>
        <w:t>й</w:t>
      </w:r>
      <w:r w:rsidRPr="000B4326">
        <w:rPr>
          <w:sz w:val="28"/>
          <w:szCs w:val="28"/>
        </w:rPr>
        <w:t>ской Федерации и других архивных документов в соответствии с порядком госуда</w:t>
      </w:r>
      <w:r w:rsidRPr="000B4326">
        <w:rPr>
          <w:sz w:val="28"/>
          <w:szCs w:val="28"/>
        </w:rPr>
        <w:t>р</w:t>
      </w:r>
      <w:r w:rsidRPr="000B4326">
        <w:rPr>
          <w:sz w:val="28"/>
          <w:szCs w:val="28"/>
        </w:rPr>
        <w:t>ственного учета документов Архивного фонда Российской Федерации</w:t>
      </w:r>
      <w:bookmarkStart w:id="0" w:name="s04"/>
      <w:bookmarkEnd w:id="0"/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Pr="000B4326">
        <w:rPr>
          <w:sz w:val="28"/>
          <w:szCs w:val="28"/>
        </w:rPr>
        <w:t>. Систематизирует и размещает докуме</w:t>
      </w:r>
      <w:r>
        <w:rPr>
          <w:sz w:val="28"/>
          <w:szCs w:val="28"/>
        </w:rPr>
        <w:t>нты, поступающие на хранение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</w:t>
      </w:r>
      <w:r w:rsidRPr="000B4326">
        <w:rPr>
          <w:sz w:val="28"/>
          <w:szCs w:val="28"/>
        </w:rPr>
        <w:t>.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Pr="000B4326">
        <w:rPr>
          <w:sz w:val="28"/>
          <w:szCs w:val="28"/>
        </w:rPr>
        <w:t>. Осуществляет подготовку и представляет: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на рассмотрение и согласование экспертной комиссии</w:t>
      </w:r>
      <w:r>
        <w:rPr>
          <w:sz w:val="28"/>
          <w:szCs w:val="28"/>
        </w:rPr>
        <w:t xml:space="preserve"> (далее – ЭК)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</w:t>
      </w:r>
      <w:r w:rsidRPr="000B4326">
        <w:rPr>
          <w:sz w:val="28"/>
          <w:szCs w:val="28"/>
        </w:rPr>
        <w:t xml:space="preserve"> описи дел постоянного хранения, временных (свыше 10 лет) сроков хр</w:t>
      </w:r>
      <w:r w:rsidRPr="000B4326">
        <w:rPr>
          <w:sz w:val="28"/>
          <w:szCs w:val="28"/>
        </w:rPr>
        <w:t>а</w:t>
      </w:r>
      <w:r w:rsidRPr="000B4326">
        <w:rPr>
          <w:sz w:val="28"/>
          <w:szCs w:val="28"/>
        </w:rPr>
        <w:t>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на утверждение </w:t>
      </w:r>
      <w:r>
        <w:rPr>
          <w:sz w:val="28"/>
          <w:szCs w:val="28"/>
        </w:rPr>
        <w:t>ЭПК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 описи дел постоянного хранения;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в)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описи дел по личному составу;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г)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акты об утрате документов, акты о неиспр</w:t>
      </w:r>
      <w:r w:rsidRPr="000B4326">
        <w:rPr>
          <w:sz w:val="28"/>
          <w:szCs w:val="28"/>
        </w:rPr>
        <w:t>а</w:t>
      </w:r>
      <w:r w:rsidRPr="000B4326">
        <w:rPr>
          <w:sz w:val="28"/>
          <w:szCs w:val="28"/>
        </w:rPr>
        <w:t>вимых повреждениях архивных документов;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д) на утверждение </w:t>
      </w:r>
      <w:r>
        <w:rPr>
          <w:sz w:val="28"/>
          <w:szCs w:val="28"/>
        </w:rPr>
        <w:t xml:space="preserve">Главы </w:t>
      </w:r>
      <w:r w:rsidRPr="00CA438B">
        <w:rPr>
          <w:sz w:val="28"/>
          <w:szCs w:val="28"/>
        </w:rPr>
        <w:t>сельского поселения</w:t>
      </w:r>
      <w:r>
        <w:rPr>
          <w:color w:val="FF0000"/>
          <w:sz w:val="28"/>
          <w:szCs w:val="28"/>
        </w:rPr>
        <w:t xml:space="preserve"> </w:t>
      </w:r>
      <w:r w:rsidRPr="000B4326">
        <w:rPr>
          <w:sz w:val="28"/>
          <w:szCs w:val="28"/>
        </w:rPr>
        <w:t>описи дел постоянного хран</w:t>
      </w:r>
      <w:r w:rsidRPr="000B4326">
        <w:rPr>
          <w:sz w:val="28"/>
          <w:szCs w:val="28"/>
        </w:rPr>
        <w:t>е</w:t>
      </w:r>
      <w:r w:rsidRPr="000B4326">
        <w:rPr>
          <w:sz w:val="28"/>
          <w:szCs w:val="28"/>
        </w:rPr>
        <w:t>ния, описи временных (свыше 10 лет) сроков хранения, в том числе описи дел по личному составу, акты о выделении к уничтожению архивных документов, не по</w:t>
      </w:r>
      <w:r w:rsidRPr="000B4326">
        <w:rPr>
          <w:sz w:val="28"/>
          <w:szCs w:val="28"/>
        </w:rPr>
        <w:t>д</w:t>
      </w:r>
      <w:r w:rsidRPr="000B4326">
        <w:rPr>
          <w:sz w:val="28"/>
          <w:szCs w:val="28"/>
        </w:rPr>
        <w:t>лежащих хранению, акты об утрате документов, акты о неисправимых поврежден</w:t>
      </w:r>
      <w:r w:rsidRPr="000B4326">
        <w:rPr>
          <w:sz w:val="28"/>
          <w:szCs w:val="28"/>
        </w:rPr>
        <w:t>и</w:t>
      </w:r>
      <w:r w:rsidRPr="000B4326">
        <w:rPr>
          <w:sz w:val="28"/>
          <w:szCs w:val="28"/>
        </w:rPr>
        <w:t xml:space="preserve">ях архивных документов, утвержденные (согласованные) ЭПК </w:t>
      </w:r>
      <w:r>
        <w:rPr>
          <w:sz w:val="28"/>
          <w:szCs w:val="28"/>
        </w:rPr>
        <w:t>Министерства кул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туры, национальной политики и архивного дела Республики Мордовия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.6. Организует передачу документов Архивного фонда Российской Федер</w:t>
      </w:r>
      <w:r w:rsidRPr="000B4326">
        <w:rPr>
          <w:sz w:val="28"/>
          <w:szCs w:val="28"/>
        </w:rPr>
        <w:t>а</w:t>
      </w:r>
      <w:r w:rsidRPr="000B4326">
        <w:rPr>
          <w:sz w:val="28"/>
          <w:szCs w:val="28"/>
        </w:rPr>
        <w:t xml:space="preserve">ции на постоянное хранение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.7. Организует и проводит экспертизу ценности документов временных (свыше 10 лет) сроков хранения, находящи</w:t>
      </w:r>
      <w:r>
        <w:rPr>
          <w:sz w:val="28"/>
          <w:szCs w:val="28"/>
        </w:rPr>
        <w:t>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.8. Проводит мероприятия по обеспечению сохранности документов, нах</w:t>
      </w:r>
      <w:r w:rsidRPr="000B4326">
        <w:rPr>
          <w:sz w:val="28"/>
          <w:szCs w:val="28"/>
        </w:rPr>
        <w:t>о</w:t>
      </w:r>
      <w:r w:rsidRPr="000B4326">
        <w:rPr>
          <w:sz w:val="28"/>
          <w:szCs w:val="28"/>
        </w:rPr>
        <w:t xml:space="preserve">дящихся на хранении в </w:t>
      </w:r>
      <w:r>
        <w:rPr>
          <w:sz w:val="28"/>
          <w:szCs w:val="28"/>
        </w:rPr>
        <w:t>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.9. Организует информирование руководства и работников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 с</w:t>
      </w:r>
      <w:r>
        <w:rPr>
          <w:sz w:val="28"/>
          <w:szCs w:val="28"/>
        </w:rPr>
        <w:t>оставе и содержании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.10. Информирует пользователей по вопросам местонахождения архивных документов.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.11. Организует выдачу документов и дел для работы в читальном (пр</w:t>
      </w:r>
      <w:r w:rsidRPr="000B4326">
        <w:rPr>
          <w:sz w:val="28"/>
          <w:szCs w:val="28"/>
        </w:rPr>
        <w:t>о</w:t>
      </w:r>
      <w:r w:rsidRPr="000B4326">
        <w:rPr>
          <w:sz w:val="28"/>
          <w:szCs w:val="28"/>
        </w:rPr>
        <w:t>смотровом) зале или во временное пользование.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.12. Исполняет запросы пользователей, выдает архивные копии документов, архивные выписки и архивные справки.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.13. Ведет</w:t>
      </w:r>
      <w:r>
        <w:rPr>
          <w:sz w:val="28"/>
          <w:szCs w:val="28"/>
        </w:rPr>
        <w:t xml:space="preserve"> учет использования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12.14. Создает фонд пользования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и организует его и</w:t>
      </w:r>
      <w:r w:rsidRPr="000B4326">
        <w:rPr>
          <w:sz w:val="28"/>
          <w:szCs w:val="28"/>
        </w:rPr>
        <w:t>с</w:t>
      </w:r>
      <w:r w:rsidRPr="000B4326">
        <w:rPr>
          <w:sz w:val="28"/>
          <w:szCs w:val="28"/>
        </w:rPr>
        <w:t>пользование.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.15. Осуществляет ведение справочно-</w:t>
      </w:r>
      <w:r>
        <w:rPr>
          <w:sz w:val="28"/>
          <w:szCs w:val="28"/>
        </w:rPr>
        <w:t>поисковых средств к документам а</w:t>
      </w:r>
      <w:r w:rsidRPr="000B4326">
        <w:rPr>
          <w:sz w:val="28"/>
          <w:szCs w:val="28"/>
        </w:rPr>
        <w:t>р</w:t>
      </w:r>
      <w:r w:rsidRPr="000B4326">
        <w:rPr>
          <w:sz w:val="28"/>
          <w:szCs w:val="28"/>
        </w:rPr>
        <w:t xml:space="preserve">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.16. Участвует в разработке документов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по вопросам а</w:t>
      </w:r>
      <w:r w:rsidRPr="000B4326">
        <w:rPr>
          <w:sz w:val="28"/>
          <w:szCs w:val="28"/>
        </w:rPr>
        <w:t>р</w:t>
      </w:r>
      <w:r w:rsidRPr="000B4326">
        <w:rPr>
          <w:sz w:val="28"/>
          <w:szCs w:val="28"/>
        </w:rPr>
        <w:t>хивного дела и делопроизводства.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0B4326">
        <w:rPr>
          <w:sz w:val="28"/>
          <w:szCs w:val="28"/>
        </w:rPr>
        <w:t>17. Оказывает методическую помощь: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в составлении номенклатуры дел, формировании и оформлении дел;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работникам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подготовке документов к передач</w:t>
      </w:r>
      <w:r>
        <w:rPr>
          <w:sz w:val="28"/>
          <w:szCs w:val="28"/>
        </w:rPr>
        <w:t>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75561B" w:rsidRDefault="0075561B" w:rsidP="00B437C3">
      <w:pPr>
        <w:ind w:firstLine="720"/>
        <w:jc w:val="center"/>
        <w:rPr>
          <w:sz w:val="28"/>
          <w:szCs w:val="28"/>
        </w:rPr>
      </w:pPr>
    </w:p>
    <w:p w:rsidR="0075561B" w:rsidRDefault="0075561B" w:rsidP="00B437C3">
      <w:pPr>
        <w:ind w:firstLine="720"/>
        <w:jc w:val="center"/>
        <w:rPr>
          <w:b/>
          <w:sz w:val="28"/>
          <w:szCs w:val="28"/>
        </w:rPr>
      </w:pPr>
      <w:r w:rsidRPr="00B338ED">
        <w:rPr>
          <w:b/>
          <w:sz w:val="28"/>
          <w:szCs w:val="28"/>
          <w:lang w:val="en-US"/>
        </w:rPr>
        <w:t>V</w:t>
      </w:r>
      <w:r w:rsidRPr="00B338ED">
        <w:rPr>
          <w:b/>
          <w:sz w:val="28"/>
          <w:szCs w:val="28"/>
        </w:rPr>
        <w:t>. Права архива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 Архив Администрации имеет право:</w:t>
      </w:r>
    </w:p>
    <w:p w:rsidR="0075561B" w:rsidRPr="00570EDF" w:rsidRDefault="0075561B" w:rsidP="00B437C3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а) представлять руководству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предложения по совершенств</w:t>
      </w:r>
      <w:r w:rsidRPr="00570EDF">
        <w:rPr>
          <w:sz w:val="28"/>
          <w:szCs w:val="28"/>
        </w:rPr>
        <w:t>о</w:t>
      </w:r>
      <w:r w:rsidRPr="00570EDF">
        <w:rPr>
          <w:sz w:val="28"/>
          <w:szCs w:val="28"/>
        </w:rPr>
        <w:t>ванию организации хранения, комплектования, учета и испол</w:t>
      </w:r>
      <w:r>
        <w:rPr>
          <w:sz w:val="28"/>
          <w:szCs w:val="28"/>
        </w:rPr>
        <w:t>ьзования архивных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 в а</w:t>
      </w:r>
      <w:r w:rsidRPr="00570EDF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>;</w:t>
      </w:r>
    </w:p>
    <w:p w:rsidR="0075561B" w:rsidRPr="00570EDF" w:rsidRDefault="0075561B" w:rsidP="00B437C3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б) запрашивать </w:t>
      </w:r>
      <w:r>
        <w:rPr>
          <w:sz w:val="28"/>
          <w:szCs w:val="28"/>
        </w:rPr>
        <w:t>от работников</w:t>
      </w:r>
      <w:r w:rsidRPr="00570ED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едения, необходимые для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боты а</w:t>
      </w:r>
      <w:r w:rsidRPr="00570EDF">
        <w:rPr>
          <w:sz w:val="28"/>
          <w:szCs w:val="28"/>
        </w:rPr>
        <w:t>рхива;</w:t>
      </w:r>
    </w:p>
    <w:p w:rsidR="0075561B" w:rsidRPr="00570EDF" w:rsidRDefault="0075561B" w:rsidP="00B437C3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в) давать рекомендации </w:t>
      </w:r>
      <w:r>
        <w:rPr>
          <w:sz w:val="28"/>
          <w:szCs w:val="28"/>
        </w:rPr>
        <w:t>работникам Администрации</w:t>
      </w:r>
      <w:r w:rsidRPr="00570EDF">
        <w:rPr>
          <w:sz w:val="28"/>
          <w:szCs w:val="28"/>
        </w:rPr>
        <w:t xml:space="preserve"> по вопро</w:t>
      </w:r>
      <w:r>
        <w:rPr>
          <w:sz w:val="28"/>
          <w:szCs w:val="28"/>
        </w:rPr>
        <w:t>сам, относ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щимся к компетенции а</w:t>
      </w:r>
      <w:r w:rsidRPr="00570EDF">
        <w:rPr>
          <w:sz w:val="28"/>
          <w:szCs w:val="28"/>
        </w:rPr>
        <w:t>рхива;</w:t>
      </w:r>
    </w:p>
    <w:p w:rsidR="0075561B" w:rsidRPr="00570EDF" w:rsidRDefault="0075561B" w:rsidP="00B437C3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г) информировать </w:t>
      </w:r>
      <w:r>
        <w:rPr>
          <w:sz w:val="28"/>
          <w:szCs w:val="28"/>
        </w:rPr>
        <w:t>работников</w:t>
      </w:r>
      <w:r w:rsidRPr="00570EDF">
        <w:rPr>
          <w:sz w:val="28"/>
          <w:szCs w:val="28"/>
        </w:rPr>
        <w:t xml:space="preserve"> о необходи</w:t>
      </w:r>
      <w:r>
        <w:rPr>
          <w:sz w:val="28"/>
          <w:szCs w:val="28"/>
        </w:rPr>
        <w:t>мости передачи документов в а</w:t>
      </w:r>
      <w:r w:rsidRPr="00570EDF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в соответствии с утвержденным графиком;</w:t>
      </w:r>
    </w:p>
    <w:p w:rsidR="0075561B" w:rsidRDefault="0075561B" w:rsidP="00B437C3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д) принимать участие в заседаниях </w:t>
      </w:r>
      <w:r>
        <w:rPr>
          <w:sz w:val="28"/>
          <w:szCs w:val="28"/>
        </w:rPr>
        <w:t>ЭК Администрации</w:t>
      </w:r>
      <w:r w:rsidRPr="00570EDF">
        <w:rPr>
          <w:sz w:val="28"/>
          <w:szCs w:val="28"/>
        </w:rPr>
        <w:t>.</w:t>
      </w:r>
    </w:p>
    <w:p w:rsidR="0075561B" w:rsidRPr="000B4326" w:rsidRDefault="0075561B" w:rsidP="00B437C3">
      <w:pPr>
        <w:ind w:firstLine="720"/>
        <w:jc w:val="both"/>
        <w:rPr>
          <w:sz w:val="28"/>
          <w:szCs w:val="28"/>
        </w:rPr>
      </w:pPr>
    </w:p>
    <w:p w:rsidR="0075561B" w:rsidRPr="008420AA" w:rsidRDefault="0075561B" w:rsidP="00B437C3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. Ответственность </w:t>
      </w:r>
      <w:r w:rsidRPr="008420AA">
        <w:rPr>
          <w:b/>
          <w:sz w:val="28"/>
          <w:szCs w:val="28"/>
        </w:rPr>
        <w:t>архива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8420AA">
        <w:rPr>
          <w:sz w:val="28"/>
          <w:szCs w:val="28"/>
        </w:rPr>
        <w:t>Ответственный за архив совместно с руководителем Администрации несет ответственность за: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.1. Несоблюдение условий обеспечения сохранности документов.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.2. Утрату и несанкционированное уничтожение документов.</w:t>
      </w:r>
    </w:p>
    <w:p w:rsidR="0075561B" w:rsidRPr="008420AA" w:rsidRDefault="0075561B" w:rsidP="00B437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.3. Необоснованный отказ в приеме на хранение документов, образовавши</w:t>
      </w:r>
      <w:r w:rsidRPr="008420AA">
        <w:rPr>
          <w:sz w:val="28"/>
          <w:szCs w:val="28"/>
        </w:rPr>
        <w:t>х</w:t>
      </w:r>
      <w:r w:rsidRPr="008420AA">
        <w:rPr>
          <w:sz w:val="28"/>
          <w:szCs w:val="28"/>
        </w:rPr>
        <w:t>ся в процессе деятельности Администрации.</w:t>
      </w:r>
    </w:p>
    <w:p w:rsidR="0075561B" w:rsidRPr="008420AA" w:rsidRDefault="0075561B" w:rsidP="00B437C3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.4. Нарушение правил использования документов и доступа пользователей к документам, установленных законодательством.</w:t>
      </w:r>
    </w:p>
    <w:p w:rsidR="0075561B" w:rsidRDefault="0075561B" w:rsidP="00D2521C">
      <w:pPr>
        <w:ind w:firstLine="709"/>
        <w:jc w:val="both"/>
        <w:rPr>
          <w:b/>
          <w:sz w:val="28"/>
          <w:szCs w:val="28"/>
        </w:rPr>
      </w:pPr>
    </w:p>
    <w:p w:rsidR="0075561B" w:rsidRDefault="0075561B" w:rsidP="00D2521C">
      <w:pPr>
        <w:ind w:firstLine="709"/>
        <w:jc w:val="both"/>
        <w:rPr>
          <w:b/>
          <w:sz w:val="28"/>
          <w:szCs w:val="28"/>
        </w:rPr>
      </w:pPr>
    </w:p>
    <w:p w:rsidR="0075561B" w:rsidRPr="00BD46B1" w:rsidRDefault="0075561B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75561B" w:rsidRPr="00BD46B1" w:rsidRDefault="0075561B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5561B" w:rsidRPr="00BD46B1" w:rsidRDefault="0075561B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5561B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4326"/>
    <w:rsid w:val="000C26EF"/>
    <w:rsid w:val="000C677C"/>
    <w:rsid w:val="000C6A14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751B"/>
    <w:rsid w:val="00300083"/>
    <w:rsid w:val="00303ABD"/>
    <w:rsid w:val="00312B1C"/>
    <w:rsid w:val="00314FAD"/>
    <w:rsid w:val="00317F20"/>
    <w:rsid w:val="0032302A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3717C"/>
    <w:rsid w:val="00540B67"/>
    <w:rsid w:val="00541891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628A"/>
    <w:rsid w:val="005E0902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9793C"/>
    <w:rsid w:val="009C44A6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C7189"/>
    <w:rsid w:val="00AC7A1D"/>
    <w:rsid w:val="00AE6D3C"/>
    <w:rsid w:val="00B05B0C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0524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2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1699</Words>
  <Characters>9690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11</cp:revision>
  <cp:lastPrinted>2019-02-28T08:29:00Z</cp:lastPrinted>
  <dcterms:created xsi:type="dcterms:W3CDTF">2019-07-01T06:58:00Z</dcterms:created>
  <dcterms:modified xsi:type="dcterms:W3CDTF">2019-09-18T09:08:00Z</dcterms:modified>
</cp:coreProperties>
</file>