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A64" w:rsidRPr="00B446BC" w:rsidRDefault="00E55A64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E55A64" w:rsidRDefault="00E55A64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E55A64" w:rsidRPr="00B446BC" w:rsidRDefault="00E55A6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E55A64" w:rsidRPr="00B446BC" w:rsidRDefault="00E55A6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E55A64" w:rsidRPr="00B446BC" w:rsidRDefault="00E55A6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E55A64" w:rsidRPr="00B446BC" w:rsidRDefault="00E55A6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E55A64" w:rsidRPr="00B446BC" w:rsidRDefault="00E55A64" w:rsidP="004B732C">
      <w:pPr>
        <w:ind w:firstLine="709"/>
        <w:jc w:val="both"/>
        <w:rPr>
          <w:b/>
          <w:sz w:val="28"/>
          <w:szCs w:val="28"/>
        </w:rPr>
      </w:pPr>
    </w:p>
    <w:p w:rsidR="00E55A64" w:rsidRPr="00CD3A96" w:rsidRDefault="00E55A64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26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37</w:t>
      </w:r>
    </w:p>
    <w:p w:rsidR="00E55A64" w:rsidRDefault="00E55A64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E55A64" w:rsidRPr="00547C2F" w:rsidRDefault="00E55A64" w:rsidP="0000011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55A64" w:rsidRPr="00547C2F" w:rsidRDefault="00E55A64" w:rsidP="0000011C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55A64" w:rsidRPr="00547C2F" w:rsidRDefault="00E55A64" w:rsidP="0000011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55A64" w:rsidRPr="00582A9F" w:rsidRDefault="00E55A64" w:rsidP="0000011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55A64" w:rsidRDefault="00E55A64" w:rsidP="0000011C">
      <w:pPr>
        <w:shd w:val="clear" w:color="auto" w:fill="FFFFFF"/>
        <w:outlineLvl w:val="0"/>
        <w:rPr>
          <w:sz w:val="28"/>
          <w:szCs w:val="28"/>
        </w:rPr>
      </w:pPr>
    </w:p>
    <w:p w:rsidR="00E55A64" w:rsidRPr="00547C2F" w:rsidRDefault="00E55A64" w:rsidP="0000011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26 сентября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57</w:t>
      </w:r>
    </w:p>
    <w:p w:rsidR="00E55A64" w:rsidRDefault="00E55A64" w:rsidP="0000011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55A64" w:rsidRDefault="00E55A64" w:rsidP="0000011C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55A64" w:rsidRPr="005D5206" w:rsidRDefault="00E55A64" w:rsidP="0000011C">
      <w:pPr>
        <w:jc w:val="center"/>
        <w:rPr>
          <w:b/>
          <w:sz w:val="28"/>
          <w:szCs w:val="28"/>
        </w:rPr>
      </w:pPr>
      <w:r w:rsidRPr="005D5206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начале отопительного сезона 2019 – 2020 год на территории                            сельского поселения</w:t>
      </w:r>
    </w:p>
    <w:p w:rsidR="00E55A64" w:rsidRDefault="00E55A64" w:rsidP="0000011C">
      <w:pPr>
        <w:jc w:val="center"/>
        <w:rPr>
          <w:szCs w:val="28"/>
        </w:rPr>
      </w:pPr>
    </w:p>
    <w:p w:rsidR="00E55A64" w:rsidRDefault="00E55A64" w:rsidP="0000011C">
      <w:pPr>
        <w:jc w:val="center"/>
        <w:rPr>
          <w:szCs w:val="28"/>
        </w:rPr>
      </w:pPr>
    </w:p>
    <w:p w:rsidR="00E55A64" w:rsidRDefault="00E55A64" w:rsidP="0000011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B3C76">
        <w:rPr>
          <w:color w:val="000000"/>
          <w:sz w:val="28"/>
          <w:szCs w:val="28"/>
          <w:shd w:val="clear" w:color="auto" w:fill="FFFFFF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Пр</w:t>
      </w:r>
      <w:r w:rsidRPr="000B3C76">
        <w:rPr>
          <w:color w:val="000000"/>
          <w:sz w:val="28"/>
          <w:szCs w:val="28"/>
          <w:shd w:val="clear" w:color="auto" w:fill="FFFFFF"/>
        </w:rPr>
        <w:t>а</w:t>
      </w:r>
      <w:r w:rsidRPr="000B3C76">
        <w:rPr>
          <w:color w:val="000000"/>
          <w:sz w:val="28"/>
          <w:szCs w:val="28"/>
          <w:shd w:val="clear" w:color="auto" w:fill="FFFFFF"/>
        </w:rPr>
        <w:t>вилами предоставления коммунальных услуг собственникам и пользователям п</w:t>
      </w:r>
      <w:r w:rsidRPr="000B3C76">
        <w:rPr>
          <w:color w:val="000000"/>
          <w:sz w:val="28"/>
          <w:szCs w:val="28"/>
          <w:shd w:val="clear" w:color="auto" w:fill="FFFFFF"/>
        </w:rPr>
        <w:t>о</w:t>
      </w:r>
      <w:r w:rsidRPr="000B3C76">
        <w:rPr>
          <w:color w:val="000000"/>
          <w:sz w:val="28"/>
          <w:szCs w:val="28"/>
          <w:shd w:val="clear" w:color="auto" w:fill="FFFFFF"/>
        </w:rPr>
        <w:t xml:space="preserve">мещений в многоквартирных домах и жилых домов, утвержденных постановлением Правительства Российской Федерации от 06 мая </w:t>
      </w:r>
      <w:smartTag w:uri="urn:schemas-microsoft-com:office:smarttags" w:element="metricconverter">
        <w:smartTagPr>
          <w:attr w:name="ProductID" w:val="2011 г"/>
        </w:smartTagPr>
        <w:r w:rsidRPr="000B3C76">
          <w:rPr>
            <w:color w:val="000000"/>
            <w:sz w:val="28"/>
            <w:szCs w:val="28"/>
            <w:shd w:val="clear" w:color="auto" w:fill="FFFFFF"/>
          </w:rPr>
          <w:t>2011 г</w:t>
        </w:r>
      </w:smartTag>
      <w:r w:rsidRPr="000B3C76">
        <w:rPr>
          <w:color w:val="000000"/>
          <w:sz w:val="28"/>
          <w:szCs w:val="28"/>
          <w:shd w:val="clear" w:color="auto" w:fill="FFFFFF"/>
        </w:rPr>
        <w:t xml:space="preserve">.№354, в связи с понижением среднесуточной температуры наружного воздуха, администрация Русско-Тювеевского сельского поселения Темниковского муниципального 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района </w:t>
      </w:r>
      <w:r w:rsidRPr="000B3C76">
        <w:rPr>
          <w:color w:val="000000"/>
          <w:sz w:val="28"/>
          <w:szCs w:val="28"/>
          <w:shd w:val="clear" w:color="auto" w:fill="FFFFFF"/>
        </w:rPr>
        <w:t>п о с т а н о в л я е т:</w:t>
      </w:r>
    </w:p>
    <w:p w:rsidR="00E55A64" w:rsidRDefault="00E55A64" w:rsidP="0000011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1.Установить начало отопительного сезона 2019 –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8"/>
            <w:szCs w:val="28"/>
            <w:shd w:val="clear" w:color="auto" w:fill="FFFFFF"/>
          </w:rPr>
          <w:t>2020 г</w:t>
        </w:r>
      </w:smartTag>
      <w:r>
        <w:rPr>
          <w:color w:val="000000"/>
          <w:sz w:val="28"/>
          <w:szCs w:val="28"/>
          <w:shd w:val="clear" w:color="auto" w:fill="FFFFFF"/>
        </w:rPr>
        <w:t>.г. на территории Ру</w:t>
      </w: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ско-Тювеевского сельского поселения Темниковского муниципального района с 27 сентября 2019 года.</w:t>
      </w:r>
    </w:p>
    <w:p w:rsidR="00E55A64" w:rsidRPr="00541891" w:rsidRDefault="00E55A64" w:rsidP="000001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Pr="000B3C76">
        <w:rPr>
          <w:sz w:val="28"/>
          <w:szCs w:val="28"/>
        </w:rPr>
        <w:t xml:space="preserve"> 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E55A64" w:rsidRPr="00E82B9C" w:rsidRDefault="00E55A64" w:rsidP="000001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41891">
        <w:rPr>
          <w:sz w:val="28"/>
          <w:szCs w:val="28"/>
        </w:rPr>
        <w:t>Настоящее постановление вступает в силу со дня его официального 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E55A64" w:rsidRDefault="00E55A64" w:rsidP="000001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5A64" w:rsidRPr="000B3C76" w:rsidRDefault="00E55A64" w:rsidP="000001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5A64" w:rsidRDefault="00E55A64" w:rsidP="0000011C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E55A64" w:rsidRPr="006F549E" w:rsidRDefault="00E55A64" w:rsidP="0000011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E55A64" w:rsidRPr="00BD46B1" w:rsidRDefault="00E55A64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37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26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E55A64" w:rsidRPr="00BD46B1" w:rsidRDefault="00E55A64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E55A64" w:rsidRPr="00BD46B1" w:rsidRDefault="00E55A64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E55A64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751B"/>
    <w:rsid w:val="00300083"/>
    <w:rsid w:val="00303ABD"/>
    <w:rsid w:val="00312B1C"/>
    <w:rsid w:val="00314FAD"/>
    <w:rsid w:val="00317F2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717C"/>
    <w:rsid w:val="00540B67"/>
    <w:rsid w:val="00541891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C2CEE"/>
    <w:rsid w:val="00AC7189"/>
    <w:rsid w:val="00AC7A1D"/>
    <w:rsid w:val="00AE6D3C"/>
    <w:rsid w:val="00B05B0C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B2791"/>
    <w:rsid w:val="00BB4950"/>
    <w:rsid w:val="00BD46B1"/>
    <w:rsid w:val="00BE6D18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60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342</Words>
  <Characters>1954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13</cp:revision>
  <cp:lastPrinted>2019-02-28T08:29:00Z</cp:lastPrinted>
  <dcterms:created xsi:type="dcterms:W3CDTF">2019-07-01T06:58:00Z</dcterms:created>
  <dcterms:modified xsi:type="dcterms:W3CDTF">2019-09-27T12:20:00Z</dcterms:modified>
</cp:coreProperties>
</file>