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AE5" w:rsidRPr="00B446BC" w:rsidRDefault="002F4AE5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2F4AE5" w:rsidRDefault="002F4AE5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2F4AE5" w:rsidRPr="00B446BC" w:rsidRDefault="002F4AE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2F4AE5" w:rsidRPr="00B446BC" w:rsidRDefault="002F4AE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2F4AE5" w:rsidRPr="00B446BC" w:rsidRDefault="002F4AE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2F4AE5" w:rsidRPr="00B446BC" w:rsidRDefault="002F4AE5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2F4AE5" w:rsidRPr="00B446BC" w:rsidRDefault="002F4AE5" w:rsidP="004B732C">
      <w:pPr>
        <w:ind w:firstLine="709"/>
        <w:jc w:val="both"/>
        <w:rPr>
          <w:b/>
          <w:sz w:val="28"/>
          <w:szCs w:val="28"/>
        </w:rPr>
      </w:pPr>
    </w:p>
    <w:p w:rsidR="002F4AE5" w:rsidRPr="00CD3A96" w:rsidRDefault="002F4AE5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30 сентября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38</w:t>
      </w:r>
    </w:p>
    <w:p w:rsidR="002F4AE5" w:rsidRDefault="002F4AE5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2F4AE5" w:rsidRPr="00EC0D7E" w:rsidRDefault="002F4AE5" w:rsidP="00EF466B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2F4AE5" w:rsidRPr="00EC0D7E" w:rsidRDefault="002F4AE5" w:rsidP="00EF466B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2F4AE5" w:rsidRPr="00EC0D7E" w:rsidRDefault="002F4AE5" w:rsidP="00EF466B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2F4AE5" w:rsidRPr="00545A64" w:rsidRDefault="002F4AE5" w:rsidP="00EF466B">
      <w:pPr>
        <w:ind w:firstLine="709"/>
        <w:jc w:val="center"/>
        <w:rPr>
          <w:sz w:val="28"/>
          <w:szCs w:val="28"/>
        </w:rPr>
      </w:pPr>
      <w:r w:rsidRPr="00545A64">
        <w:rPr>
          <w:sz w:val="28"/>
          <w:szCs w:val="28"/>
        </w:rPr>
        <w:t>РЕСПУБЛИКИ МОРДОВИЯ</w:t>
      </w:r>
    </w:p>
    <w:p w:rsidR="002F4AE5" w:rsidRDefault="002F4AE5" w:rsidP="00EF466B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F4AE5" w:rsidRPr="001D73AB" w:rsidRDefault="002F4AE5" w:rsidP="00EF466B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F4AE5" w:rsidRDefault="002F4AE5" w:rsidP="00EF466B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5A64">
        <w:rPr>
          <w:b/>
          <w:bCs/>
          <w:sz w:val="34"/>
          <w:szCs w:val="34"/>
        </w:rPr>
        <w:t>Р Е Ш Е Н И Е</w:t>
      </w:r>
    </w:p>
    <w:p w:rsidR="002F4AE5" w:rsidRPr="00231747" w:rsidRDefault="002F4AE5" w:rsidP="00EF466B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2F4AE5" w:rsidRPr="00540B67" w:rsidRDefault="002F4AE5" w:rsidP="00EF466B">
      <w:pPr>
        <w:rPr>
          <w:sz w:val="28"/>
          <w:szCs w:val="28"/>
        </w:rPr>
      </w:pPr>
      <w:r w:rsidRPr="00545A64">
        <w:rPr>
          <w:sz w:val="28"/>
          <w:szCs w:val="28"/>
        </w:rPr>
        <w:t>«</w:t>
      </w:r>
      <w:r>
        <w:rPr>
          <w:sz w:val="28"/>
          <w:szCs w:val="28"/>
        </w:rPr>
        <w:t>27</w:t>
      </w:r>
      <w:r w:rsidRPr="00545A64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545A64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545A64">
          <w:rPr>
            <w:sz w:val="28"/>
            <w:szCs w:val="28"/>
          </w:rPr>
          <w:t>201</w:t>
        </w:r>
        <w:r>
          <w:rPr>
            <w:sz w:val="28"/>
            <w:szCs w:val="28"/>
          </w:rPr>
          <w:t>9</w:t>
        </w:r>
        <w:r w:rsidRPr="00545A64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545A64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545A64">
        <w:rPr>
          <w:sz w:val="28"/>
          <w:szCs w:val="28"/>
        </w:rPr>
        <w:t xml:space="preserve">№ </w:t>
      </w:r>
      <w:r>
        <w:rPr>
          <w:sz w:val="28"/>
          <w:szCs w:val="28"/>
        </w:rPr>
        <w:t>112</w:t>
      </w:r>
    </w:p>
    <w:p w:rsidR="002F4AE5" w:rsidRPr="00545A64" w:rsidRDefault="002F4AE5" w:rsidP="00EF466B">
      <w:pPr>
        <w:ind w:firstLine="709"/>
        <w:jc w:val="center"/>
        <w:rPr>
          <w:sz w:val="28"/>
          <w:szCs w:val="28"/>
        </w:rPr>
      </w:pPr>
      <w:r w:rsidRPr="00545A64">
        <w:rPr>
          <w:sz w:val="28"/>
          <w:szCs w:val="28"/>
        </w:rPr>
        <w:t>д.Русское Тювеево</w:t>
      </w:r>
    </w:p>
    <w:p w:rsidR="002F4AE5" w:rsidRDefault="002F4AE5" w:rsidP="00EF466B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2F4AE5" w:rsidRPr="00545A64" w:rsidRDefault="002F4AE5" w:rsidP="00EF466B">
      <w:pPr>
        <w:ind w:firstLine="709"/>
        <w:jc w:val="center"/>
        <w:rPr>
          <w:b/>
          <w:bCs/>
          <w:sz w:val="28"/>
          <w:szCs w:val="28"/>
        </w:rPr>
      </w:pPr>
      <w:r w:rsidRPr="00545A64">
        <w:rPr>
          <w:b/>
          <w:bCs/>
          <w:sz w:val="28"/>
          <w:szCs w:val="28"/>
        </w:rPr>
        <w:t>О заключении соглашений о передаче полномочий по осуществл</w:t>
      </w:r>
      <w:r w:rsidRPr="00545A64">
        <w:rPr>
          <w:b/>
          <w:bCs/>
          <w:sz w:val="28"/>
          <w:szCs w:val="28"/>
        </w:rPr>
        <w:t>е</w:t>
      </w:r>
      <w:r w:rsidRPr="00545A64">
        <w:rPr>
          <w:b/>
          <w:bCs/>
          <w:sz w:val="28"/>
          <w:szCs w:val="28"/>
        </w:rPr>
        <w:t>нию</w:t>
      </w:r>
      <w:r w:rsidRPr="00E44E8C">
        <w:rPr>
          <w:b/>
          <w:bCs/>
          <w:sz w:val="28"/>
          <w:szCs w:val="28"/>
        </w:rPr>
        <w:t> </w:t>
      </w:r>
      <w:r w:rsidRPr="00545A64">
        <w:rPr>
          <w:b/>
          <w:bCs/>
          <w:sz w:val="28"/>
          <w:szCs w:val="28"/>
        </w:rPr>
        <w:t>внутреннего муниципального</w:t>
      </w:r>
      <w:r w:rsidRPr="00E44E8C">
        <w:rPr>
          <w:b/>
          <w:bCs/>
          <w:sz w:val="28"/>
          <w:szCs w:val="28"/>
        </w:rPr>
        <w:t> </w:t>
      </w:r>
      <w:r w:rsidRPr="00545A64">
        <w:rPr>
          <w:b/>
          <w:bCs/>
          <w:sz w:val="28"/>
          <w:szCs w:val="28"/>
        </w:rPr>
        <w:t>финансового</w:t>
      </w:r>
      <w:r w:rsidRPr="00E44E8C">
        <w:rPr>
          <w:b/>
          <w:bCs/>
          <w:sz w:val="28"/>
          <w:szCs w:val="28"/>
        </w:rPr>
        <w:t> </w:t>
      </w:r>
      <w:r w:rsidRPr="00545A64">
        <w:rPr>
          <w:b/>
          <w:bCs/>
          <w:sz w:val="28"/>
          <w:szCs w:val="28"/>
        </w:rPr>
        <w:t>контроля</w:t>
      </w:r>
    </w:p>
    <w:p w:rsidR="002F4AE5" w:rsidRDefault="002F4AE5" w:rsidP="00EF466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F4AE5" w:rsidRPr="0075432C" w:rsidRDefault="002F4AE5" w:rsidP="00EF466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F4AE5" w:rsidRDefault="002F4AE5" w:rsidP="00EF466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ской Федерации», Совет  депутатов Русско-Тювеевского сельского поселения Те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никовского муниципального района Республики Мордовия р е ш и л:</w:t>
      </w:r>
    </w:p>
    <w:p w:rsidR="002F4AE5" w:rsidRDefault="002F4AE5" w:rsidP="00EF466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1.Передать сроком до 31.12.2019 года от Русско-Тювеевского сельского пос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ления  Темниковского муниципального района Республики Мордовия полномочия по осуществлению внутреннего муниципального финансового контроля.</w:t>
      </w:r>
    </w:p>
    <w:p w:rsidR="002F4AE5" w:rsidRDefault="002F4AE5" w:rsidP="00EF466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2.Администрации Русско-Тювеевского сельского поселения заключить согл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шения о передаче полномочий по осуществлению внутреннего муниципального ф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нансового контроля.</w:t>
      </w:r>
    </w:p>
    <w:p w:rsidR="002F4AE5" w:rsidRDefault="002F4AE5" w:rsidP="00EF466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3.Утвердить  проект соглашения о передаче полномочий по осуществлению внутреннего муниципального финансового контроля.                     </w:t>
      </w:r>
    </w:p>
    <w:p w:rsidR="002F4AE5" w:rsidRPr="00F42F1C" w:rsidRDefault="002F4AE5" w:rsidP="00EF466B">
      <w:pPr>
        <w:pStyle w:val="1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F42F1C">
        <w:rPr>
          <w:rFonts w:ascii="Times New Roman" w:hAnsi="Times New Roman"/>
          <w:sz w:val="28"/>
          <w:szCs w:val="28"/>
        </w:rPr>
        <w:t>Опубликовать настоящее решение в  информационном бюллетене и разме</w:t>
      </w:r>
      <w:r w:rsidRPr="00F42F1C">
        <w:rPr>
          <w:rFonts w:ascii="Times New Roman" w:hAnsi="Times New Roman"/>
          <w:sz w:val="28"/>
          <w:szCs w:val="28"/>
        </w:rPr>
        <w:t>с</w:t>
      </w:r>
      <w:r w:rsidRPr="00F42F1C">
        <w:rPr>
          <w:rFonts w:ascii="Times New Roman" w:hAnsi="Times New Roman"/>
          <w:sz w:val="28"/>
          <w:szCs w:val="28"/>
        </w:rPr>
        <w:t xml:space="preserve">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</w:t>
      </w:r>
      <w:r w:rsidRPr="00F42F1C">
        <w:rPr>
          <w:rFonts w:ascii="Times New Roman" w:hAnsi="Times New Roman"/>
          <w:sz w:val="28"/>
          <w:szCs w:val="28"/>
        </w:rPr>
        <w:t>е</w:t>
      </w:r>
      <w:r w:rsidRPr="00F42F1C">
        <w:rPr>
          <w:rFonts w:ascii="Times New Roman" w:hAnsi="Times New Roman"/>
          <w:sz w:val="28"/>
          <w:szCs w:val="28"/>
        </w:rPr>
        <w:t>ния в сети «Интернет».</w:t>
      </w:r>
    </w:p>
    <w:p w:rsidR="002F4AE5" w:rsidRDefault="002F4AE5" w:rsidP="00EF466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5.Настоящее решение вступает в силу с момента его подписания и распр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страняется на правоотношения, возникшие с 01.09.2019 года.</w:t>
      </w:r>
    </w:p>
    <w:p w:rsidR="002F4AE5" w:rsidRDefault="002F4AE5" w:rsidP="00EF466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4AE5" w:rsidRDefault="002F4AE5" w:rsidP="00EF466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4AE5" w:rsidRPr="00540B67" w:rsidRDefault="002F4AE5" w:rsidP="00EF466B">
      <w:pPr>
        <w:ind w:firstLine="709"/>
        <w:jc w:val="both"/>
        <w:rPr>
          <w:sz w:val="28"/>
          <w:szCs w:val="28"/>
        </w:rPr>
      </w:pPr>
    </w:p>
    <w:p w:rsidR="002F4AE5" w:rsidRPr="00545A64" w:rsidRDefault="002F4AE5" w:rsidP="00EF466B">
      <w:pPr>
        <w:jc w:val="both"/>
        <w:rPr>
          <w:sz w:val="28"/>
          <w:szCs w:val="28"/>
        </w:rPr>
      </w:pPr>
      <w:r w:rsidRPr="00545A64">
        <w:rPr>
          <w:sz w:val="28"/>
          <w:szCs w:val="28"/>
        </w:rPr>
        <w:t>Глава Русско-Тювеевского</w:t>
      </w:r>
    </w:p>
    <w:p w:rsidR="002F4AE5" w:rsidRDefault="002F4AE5" w:rsidP="00EF466B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c</w:t>
      </w:r>
      <w:r w:rsidRPr="00545A64"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2F4AE5" w:rsidRDefault="002F4AE5" w:rsidP="00EF466B">
      <w:pPr>
        <w:jc w:val="both"/>
        <w:rPr>
          <w:sz w:val="28"/>
          <w:szCs w:val="28"/>
        </w:rPr>
      </w:pPr>
    </w:p>
    <w:p w:rsidR="002F4AE5" w:rsidRPr="00B5517B" w:rsidRDefault="002F4AE5" w:rsidP="00EF466B">
      <w:pPr>
        <w:jc w:val="both"/>
        <w:rPr>
          <w:sz w:val="28"/>
          <w:szCs w:val="28"/>
        </w:rPr>
      </w:pPr>
    </w:p>
    <w:p w:rsidR="002F4AE5" w:rsidRPr="00BD46B1" w:rsidRDefault="002F4AE5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38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30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Pr="00BD46B1">
        <w:rPr>
          <w:b/>
          <w:sz w:val="28"/>
          <w:szCs w:val="28"/>
        </w:rPr>
        <w:t>.2019 года.</w:t>
      </w:r>
    </w:p>
    <w:p w:rsidR="002F4AE5" w:rsidRPr="00BD46B1" w:rsidRDefault="002F4AE5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2F4AE5" w:rsidRPr="00BD46B1" w:rsidRDefault="002F4AE5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2F4AE5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3C76"/>
    <w:rsid w:val="000B4326"/>
    <w:rsid w:val="000C26EF"/>
    <w:rsid w:val="000C677C"/>
    <w:rsid w:val="000C6A14"/>
    <w:rsid w:val="000F57FA"/>
    <w:rsid w:val="00100593"/>
    <w:rsid w:val="00112AE0"/>
    <w:rsid w:val="00124197"/>
    <w:rsid w:val="001255EE"/>
    <w:rsid w:val="00134843"/>
    <w:rsid w:val="00134C52"/>
    <w:rsid w:val="00137511"/>
    <w:rsid w:val="00140F39"/>
    <w:rsid w:val="00145804"/>
    <w:rsid w:val="00161A5D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017"/>
    <w:rsid w:val="00233B19"/>
    <w:rsid w:val="00254340"/>
    <w:rsid w:val="0027593A"/>
    <w:rsid w:val="00283954"/>
    <w:rsid w:val="00291C24"/>
    <w:rsid w:val="00294269"/>
    <w:rsid w:val="00294C2D"/>
    <w:rsid w:val="002C2748"/>
    <w:rsid w:val="002F0D13"/>
    <w:rsid w:val="002F17ED"/>
    <w:rsid w:val="002F49CB"/>
    <w:rsid w:val="002F4AE5"/>
    <w:rsid w:val="002F751B"/>
    <w:rsid w:val="00300083"/>
    <w:rsid w:val="00303ABD"/>
    <w:rsid w:val="00312B1C"/>
    <w:rsid w:val="00314FAD"/>
    <w:rsid w:val="00317F20"/>
    <w:rsid w:val="0032302A"/>
    <w:rsid w:val="0032576C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B7456"/>
    <w:rsid w:val="003C08AA"/>
    <w:rsid w:val="003D10D9"/>
    <w:rsid w:val="003D2403"/>
    <w:rsid w:val="003E2591"/>
    <w:rsid w:val="003E4C4F"/>
    <w:rsid w:val="003F75D6"/>
    <w:rsid w:val="004014FB"/>
    <w:rsid w:val="00414FFB"/>
    <w:rsid w:val="00424E1E"/>
    <w:rsid w:val="00425447"/>
    <w:rsid w:val="004336D3"/>
    <w:rsid w:val="00442634"/>
    <w:rsid w:val="00445F8E"/>
    <w:rsid w:val="00455F1E"/>
    <w:rsid w:val="00460E8B"/>
    <w:rsid w:val="00485DFD"/>
    <w:rsid w:val="004940DA"/>
    <w:rsid w:val="004A6A0D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32576"/>
    <w:rsid w:val="0053717C"/>
    <w:rsid w:val="00540B67"/>
    <w:rsid w:val="00541891"/>
    <w:rsid w:val="00545A64"/>
    <w:rsid w:val="00546E6F"/>
    <w:rsid w:val="00547C2F"/>
    <w:rsid w:val="00552C7B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D5206"/>
    <w:rsid w:val="005D628A"/>
    <w:rsid w:val="005E0902"/>
    <w:rsid w:val="005E2998"/>
    <w:rsid w:val="005E2E4F"/>
    <w:rsid w:val="005E4DEE"/>
    <w:rsid w:val="005F5EB8"/>
    <w:rsid w:val="00601EE8"/>
    <w:rsid w:val="00605678"/>
    <w:rsid w:val="006074F0"/>
    <w:rsid w:val="00610E5A"/>
    <w:rsid w:val="00614A90"/>
    <w:rsid w:val="00617A0D"/>
    <w:rsid w:val="00620CD1"/>
    <w:rsid w:val="006261F5"/>
    <w:rsid w:val="006303F1"/>
    <w:rsid w:val="00640C82"/>
    <w:rsid w:val="006428EB"/>
    <w:rsid w:val="006439CE"/>
    <w:rsid w:val="00643EDF"/>
    <w:rsid w:val="006569B2"/>
    <w:rsid w:val="00656ACE"/>
    <w:rsid w:val="00661E0E"/>
    <w:rsid w:val="006701F2"/>
    <w:rsid w:val="00694315"/>
    <w:rsid w:val="006B5A4E"/>
    <w:rsid w:val="006B6E26"/>
    <w:rsid w:val="006B7266"/>
    <w:rsid w:val="006D126B"/>
    <w:rsid w:val="006E3552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7FA0"/>
    <w:rsid w:val="0077538C"/>
    <w:rsid w:val="007A18CC"/>
    <w:rsid w:val="007B6B09"/>
    <w:rsid w:val="007D0B7F"/>
    <w:rsid w:val="007F4091"/>
    <w:rsid w:val="007F49D5"/>
    <w:rsid w:val="0080429D"/>
    <w:rsid w:val="008106E7"/>
    <w:rsid w:val="00822638"/>
    <w:rsid w:val="00824842"/>
    <w:rsid w:val="008326B5"/>
    <w:rsid w:val="00837EB1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9793C"/>
    <w:rsid w:val="009C44A6"/>
    <w:rsid w:val="009D258D"/>
    <w:rsid w:val="009D3FD3"/>
    <w:rsid w:val="00A00600"/>
    <w:rsid w:val="00A018C0"/>
    <w:rsid w:val="00A15979"/>
    <w:rsid w:val="00A267A7"/>
    <w:rsid w:val="00A432FA"/>
    <w:rsid w:val="00A60C08"/>
    <w:rsid w:val="00A73540"/>
    <w:rsid w:val="00A85405"/>
    <w:rsid w:val="00A95A71"/>
    <w:rsid w:val="00AA6BFC"/>
    <w:rsid w:val="00AC2CEE"/>
    <w:rsid w:val="00AC7189"/>
    <w:rsid w:val="00AC7A1D"/>
    <w:rsid w:val="00AE6D3C"/>
    <w:rsid w:val="00B05B0C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517B"/>
    <w:rsid w:val="00B65206"/>
    <w:rsid w:val="00B72BF0"/>
    <w:rsid w:val="00B87BCA"/>
    <w:rsid w:val="00BB2791"/>
    <w:rsid w:val="00BB4950"/>
    <w:rsid w:val="00BD46B1"/>
    <w:rsid w:val="00BE6D18"/>
    <w:rsid w:val="00C036B3"/>
    <w:rsid w:val="00C05C65"/>
    <w:rsid w:val="00C318BF"/>
    <w:rsid w:val="00C32575"/>
    <w:rsid w:val="00C351F3"/>
    <w:rsid w:val="00C5149B"/>
    <w:rsid w:val="00C7715E"/>
    <w:rsid w:val="00C803A7"/>
    <w:rsid w:val="00C91A8D"/>
    <w:rsid w:val="00C956DC"/>
    <w:rsid w:val="00CA2343"/>
    <w:rsid w:val="00CA438B"/>
    <w:rsid w:val="00CB1F50"/>
    <w:rsid w:val="00CD3A96"/>
    <w:rsid w:val="00CD4C6C"/>
    <w:rsid w:val="00CE629F"/>
    <w:rsid w:val="00CF3108"/>
    <w:rsid w:val="00CF7C2B"/>
    <w:rsid w:val="00D1686E"/>
    <w:rsid w:val="00D17911"/>
    <w:rsid w:val="00D2521C"/>
    <w:rsid w:val="00D41F08"/>
    <w:rsid w:val="00D54618"/>
    <w:rsid w:val="00D60E31"/>
    <w:rsid w:val="00D61201"/>
    <w:rsid w:val="00D616BF"/>
    <w:rsid w:val="00D63688"/>
    <w:rsid w:val="00D658EA"/>
    <w:rsid w:val="00D720E6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CDE"/>
    <w:rsid w:val="00ED75E3"/>
    <w:rsid w:val="00EE1BB6"/>
    <w:rsid w:val="00EE5965"/>
    <w:rsid w:val="00EF05E9"/>
    <w:rsid w:val="00EF466B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332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32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32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3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32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3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32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32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32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3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32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2</Pages>
  <Words>345</Words>
  <Characters>1970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14</cp:revision>
  <cp:lastPrinted>2019-02-28T08:29:00Z</cp:lastPrinted>
  <dcterms:created xsi:type="dcterms:W3CDTF">2019-07-01T06:58:00Z</dcterms:created>
  <dcterms:modified xsi:type="dcterms:W3CDTF">2019-09-30T07:46:00Z</dcterms:modified>
</cp:coreProperties>
</file>