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6FC" w:rsidRPr="00B446BC" w:rsidRDefault="00AB26FC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AB26FC" w:rsidRDefault="00AB26FC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AB26FC" w:rsidRPr="00B446BC" w:rsidRDefault="00AB26F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AB26FC" w:rsidRPr="00B446BC" w:rsidRDefault="00AB26F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AB26FC" w:rsidRPr="00B446BC" w:rsidRDefault="00AB26F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AB26FC" w:rsidRPr="00B446BC" w:rsidRDefault="00AB26F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AB26FC" w:rsidRPr="00B446BC" w:rsidRDefault="00AB26FC" w:rsidP="004B732C">
      <w:pPr>
        <w:ind w:firstLine="709"/>
        <w:jc w:val="both"/>
        <w:rPr>
          <w:b/>
          <w:sz w:val="28"/>
          <w:szCs w:val="28"/>
        </w:rPr>
      </w:pPr>
    </w:p>
    <w:p w:rsidR="00AB26FC" w:rsidRPr="00CD3A96" w:rsidRDefault="00AB26FC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30 сентября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41</w:t>
      </w:r>
    </w:p>
    <w:p w:rsidR="00AB26FC" w:rsidRPr="00EC0D7E" w:rsidRDefault="00AB26FC" w:rsidP="002331FC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AB26FC" w:rsidRPr="00EC0D7E" w:rsidRDefault="00AB26FC" w:rsidP="002331F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AB26FC" w:rsidRPr="00EC0D7E" w:rsidRDefault="00AB26FC" w:rsidP="002331F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AB26FC" w:rsidRPr="005B7529" w:rsidRDefault="00AB26FC" w:rsidP="002331FC">
      <w:pPr>
        <w:ind w:firstLine="709"/>
        <w:jc w:val="center"/>
        <w:rPr>
          <w:sz w:val="28"/>
          <w:szCs w:val="28"/>
        </w:rPr>
      </w:pPr>
      <w:r w:rsidRPr="005B7529">
        <w:rPr>
          <w:sz w:val="28"/>
          <w:szCs w:val="28"/>
        </w:rPr>
        <w:t>РЕСПУБЛИКИ МОРДОВИЯ</w:t>
      </w:r>
    </w:p>
    <w:p w:rsidR="00AB26FC" w:rsidRDefault="00AB26FC" w:rsidP="002331F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AB26FC" w:rsidRDefault="00AB26FC" w:rsidP="002331F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B7529">
        <w:rPr>
          <w:b/>
          <w:bCs/>
          <w:sz w:val="34"/>
          <w:szCs w:val="34"/>
        </w:rPr>
        <w:t>Р Е Ш Е Н И Е</w:t>
      </w:r>
    </w:p>
    <w:p w:rsidR="00AB26FC" w:rsidRPr="00231747" w:rsidRDefault="00AB26FC" w:rsidP="002331FC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AB26FC" w:rsidRPr="00540B67" w:rsidRDefault="00AB26FC" w:rsidP="002331FC">
      <w:pPr>
        <w:rPr>
          <w:sz w:val="28"/>
          <w:szCs w:val="28"/>
        </w:rPr>
      </w:pPr>
      <w:r w:rsidRPr="005B7529">
        <w:rPr>
          <w:sz w:val="28"/>
          <w:szCs w:val="28"/>
        </w:rPr>
        <w:t>«</w:t>
      </w:r>
      <w:r>
        <w:rPr>
          <w:sz w:val="28"/>
          <w:szCs w:val="28"/>
        </w:rPr>
        <w:t>27</w:t>
      </w:r>
      <w:r w:rsidRPr="005B7529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5B7529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5B7529">
          <w:rPr>
            <w:sz w:val="28"/>
            <w:szCs w:val="28"/>
          </w:rPr>
          <w:t>201</w:t>
        </w:r>
        <w:r>
          <w:rPr>
            <w:sz w:val="28"/>
            <w:szCs w:val="28"/>
          </w:rPr>
          <w:t>9</w:t>
        </w:r>
        <w:r w:rsidRPr="005B7529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 w:rsidRPr="005B7529">
        <w:rPr>
          <w:sz w:val="28"/>
          <w:szCs w:val="28"/>
        </w:rPr>
        <w:t xml:space="preserve">                                                                                </w:t>
      </w:r>
      <w:r>
        <w:rPr>
          <w:sz w:val="28"/>
          <w:szCs w:val="28"/>
        </w:rPr>
        <w:t xml:space="preserve">                  </w:t>
      </w:r>
      <w:r w:rsidRPr="005B7529">
        <w:rPr>
          <w:sz w:val="28"/>
          <w:szCs w:val="28"/>
        </w:rPr>
        <w:t xml:space="preserve">№ </w:t>
      </w:r>
      <w:r>
        <w:rPr>
          <w:sz w:val="28"/>
          <w:szCs w:val="28"/>
        </w:rPr>
        <w:t>115</w:t>
      </w:r>
    </w:p>
    <w:p w:rsidR="00AB26FC" w:rsidRPr="005B7529" w:rsidRDefault="00AB26FC" w:rsidP="002331FC">
      <w:pPr>
        <w:ind w:firstLine="709"/>
        <w:jc w:val="center"/>
        <w:rPr>
          <w:sz w:val="28"/>
          <w:szCs w:val="28"/>
        </w:rPr>
      </w:pPr>
      <w:r w:rsidRPr="005B7529">
        <w:rPr>
          <w:sz w:val="28"/>
          <w:szCs w:val="28"/>
        </w:rPr>
        <w:t>д.Русское Тювеево</w:t>
      </w:r>
    </w:p>
    <w:p w:rsidR="00AB26FC" w:rsidRDefault="00AB26FC" w:rsidP="002331FC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AB26FC" w:rsidRPr="005B7529" w:rsidRDefault="00AB26FC" w:rsidP="002331FC">
      <w:pPr>
        <w:jc w:val="center"/>
        <w:rPr>
          <w:sz w:val="28"/>
          <w:szCs w:val="28"/>
        </w:rPr>
      </w:pPr>
      <w:r w:rsidRPr="005B7529">
        <w:rPr>
          <w:b/>
          <w:sz w:val="28"/>
          <w:szCs w:val="28"/>
        </w:rPr>
        <w:t xml:space="preserve">Об утверждении  отчета об исполнении бюджета по администрации Русско-Тювеевского  сельского поселения Темниковского  муниципального района Республики Мордовия за </w:t>
      </w:r>
      <w:r>
        <w:rPr>
          <w:b/>
          <w:sz w:val="28"/>
          <w:szCs w:val="28"/>
        </w:rPr>
        <w:t>2</w:t>
      </w:r>
      <w:r w:rsidRPr="005B7529">
        <w:rPr>
          <w:b/>
          <w:sz w:val="28"/>
          <w:szCs w:val="28"/>
        </w:rPr>
        <w:t xml:space="preserve"> квартал 201</w:t>
      </w:r>
      <w:r>
        <w:rPr>
          <w:b/>
          <w:sz w:val="28"/>
          <w:szCs w:val="28"/>
        </w:rPr>
        <w:t>9</w:t>
      </w:r>
      <w:r w:rsidRPr="005B7529">
        <w:rPr>
          <w:b/>
          <w:sz w:val="28"/>
          <w:szCs w:val="28"/>
        </w:rPr>
        <w:t xml:space="preserve"> года</w:t>
      </w:r>
    </w:p>
    <w:p w:rsidR="00AB26FC" w:rsidRDefault="00AB26FC" w:rsidP="002331FC">
      <w:pPr>
        <w:pStyle w:val="11"/>
        <w:jc w:val="both"/>
        <w:rPr>
          <w:rFonts w:ascii="Times New Roman" w:hAnsi="Times New Roman"/>
          <w:b/>
          <w:sz w:val="28"/>
          <w:szCs w:val="28"/>
        </w:rPr>
      </w:pPr>
    </w:p>
    <w:p w:rsidR="00AB26FC" w:rsidRPr="00F42F1C" w:rsidRDefault="00AB26FC" w:rsidP="002331FC">
      <w:pPr>
        <w:pStyle w:val="11"/>
        <w:jc w:val="both"/>
        <w:rPr>
          <w:rFonts w:ascii="Times New Roman" w:hAnsi="Times New Roman"/>
          <w:color w:val="000000"/>
          <w:sz w:val="28"/>
          <w:szCs w:val="28"/>
        </w:rPr>
      </w:pPr>
      <w:r w:rsidRPr="00F42F1C">
        <w:rPr>
          <w:sz w:val="28"/>
          <w:szCs w:val="28"/>
        </w:rPr>
        <w:t xml:space="preserve">         </w:t>
      </w:r>
      <w:r w:rsidRPr="00F42F1C">
        <w:rPr>
          <w:rFonts w:ascii="Times New Roman" w:hAnsi="Times New Roman"/>
          <w:sz w:val="28"/>
          <w:szCs w:val="28"/>
        </w:rPr>
        <w:t xml:space="preserve">Заслушав и обсудив доклад главного  бухгалтера </w:t>
      </w:r>
      <w:r>
        <w:rPr>
          <w:rFonts w:ascii="Times New Roman" w:hAnsi="Times New Roman"/>
          <w:sz w:val="28"/>
          <w:szCs w:val="28"/>
        </w:rPr>
        <w:t>В.Н.</w:t>
      </w:r>
      <w:r w:rsidRPr="00F42F1C">
        <w:rPr>
          <w:rFonts w:ascii="Times New Roman" w:hAnsi="Times New Roman"/>
          <w:sz w:val="28"/>
          <w:szCs w:val="28"/>
        </w:rPr>
        <w:t>Комаровой об исполн</w:t>
      </w:r>
      <w:r w:rsidRPr="00F42F1C">
        <w:rPr>
          <w:rFonts w:ascii="Times New Roman" w:hAnsi="Times New Roman"/>
          <w:sz w:val="28"/>
          <w:szCs w:val="28"/>
        </w:rPr>
        <w:t>е</w:t>
      </w:r>
      <w:r w:rsidRPr="00F42F1C">
        <w:rPr>
          <w:rFonts w:ascii="Times New Roman" w:hAnsi="Times New Roman"/>
          <w:sz w:val="28"/>
          <w:szCs w:val="28"/>
        </w:rPr>
        <w:t>нии бюджета Русско-Тювеевского сельского поселения Темниковского муниц</w:t>
      </w:r>
      <w:r w:rsidRPr="00F42F1C">
        <w:rPr>
          <w:rFonts w:ascii="Times New Roman" w:hAnsi="Times New Roman"/>
          <w:sz w:val="28"/>
          <w:szCs w:val="28"/>
        </w:rPr>
        <w:t>и</w:t>
      </w:r>
      <w:r w:rsidRPr="00F42F1C">
        <w:rPr>
          <w:rFonts w:ascii="Times New Roman" w:hAnsi="Times New Roman"/>
          <w:sz w:val="28"/>
          <w:szCs w:val="28"/>
        </w:rPr>
        <w:t xml:space="preserve">пального района Республики Мордовия за  </w:t>
      </w:r>
      <w:r>
        <w:rPr>
          <w:rFonts w:ascii="Times New Roman" w:hAnsi="Times New Roman"/>
          <w:sz w:val="28"/>
          <w:szCs w:val="28"/>
        </w:rPr>
        <w:t>2</w:t>
      </w:r>
      <w:r w:rsidRPr="00F42F1C">
        <w:rPr>
          <w:rFonts w:ascii="Times New Roman" w:hAnsi="Times New Roman"/>
          <w:sz w:val="28"/>
          <w:szCs w:val="28"/>
        </w:rPr>
        <w:t xml:space="preserve">  квартал 201</w:t>
      </w:r>
      <w:r>
        <w:rPr>
          <w:rFonts w:ascii="Times New Roman" w:hAnsi="Times New Roman"/>
          <w:sz w:val="28"/>
          <w:szCs w:val="28"/>
        </w:rPr>
        <w:t>9</w:t>
      </w:r>
      <w:r w:rsidRPr="00F42F1C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,</w:t>
      </w:r>
      <w:r w:rsidRPr="00F42F1C">
        <w:rPr>
          <w:rFonts w:ascii="Times New Roman" w:hAnsi="Times New Roman"/>
          <w:sz w:val="28"/>
          <w:szCs w:val="28"/>
        </w:rPr>
        <w:t xml:space="preserve"> Совет депутатов Русско-Тювеевского  сельского поселения  </w:t>
      </w:r>
      <w:r>
        <w:rPr>
          <w:rFonts w:ascii="Times New Roman" w:hAnsi="Times New Roman"/>
          <w:sz w:val="28"/>
          <w:szCs w:val="28"/>
        </w:rPr>
        <w:t>р</w:t>
      </w:r>
      <w:r w:rsidRPr="00F42F1C">
        <w:rPr>
          <w:rFonts w:ascii="Times New Roman" w:hAnsi="Times New Roman"/>
          <w:sz w:val="28"/>
          <w:szCs w:val="28"/>
        </w:rPr>
        <w:t xml:space="preserve"> е ш и л:</w:t>
      </w:r>
    </w:p>
    <w:p w:rsidR="00AB26FC" w:rsidRPr="00F42F1C" w:rsidRDefault="00AB26FC" w:rsidP="002331FC">
      <w:pPr>
        <w:jc w:val="both"/>
        <w:rPr>
          <w:sz w:val="28"/>
          <w:szCs w:val="28"/>
        </w:rPr>
      </w:pPr>
      <w:r w:rsidRPr="005B7529">
        <w:rPr>
          <w:color w:val="000000"/>
          <w:sz w:val="28"/>
          <w:szCs w:val="28"/>
        </w:rPr>
        <w:t xml:space="preserve"> </w:t>
      </w:r>
      <w:r w:rsidRPr="005B7529">
        <w:rPr>
          <w:sz w:val="28"/>
          <w:szCs w:val="28"/>
        </w:rPr>
        <w:t xml:space="preserve">         1. Утвердить </w:t>
      </w:r>
      <w:r>
        <w:rPr>
          <w:sz w:val="28"/>
          <w:szCs w:val="28"/>
        </w:rPr>
        <w:t xml:space="preserve">прилагаемый </w:t>
      </w:r>
      <w:r w:rsidRPr="005B7529">
        <w:rPr>
          <w:sz w:val="28"/>
          <w:szCs w:val="28"/>
        </w:rPr>
        <w:t xml:space="preserve">отчет об исполнении бюджета по администрации Русско-Тювеевского  сельского поселения Темниковского  муниципального района Республики  Мордовия за  </w:t>
      </w:r>
      <w:r>
        <w:rPr>
          <w:sz w:val="28"/>
          <w:szCs w:val="28"/>
        </w:rPr>
        <w:t>2</w:t>
      </w:r>
      <w:r w:rsidRPr="005B7529">
        <w:rPr>
          <w:sz w:val="28"/>
          <w:szCs w:val="28"/>
        </w:rPr>
        <w:t xml:space="preserve"> квартал 201</w:t>
      </w:r>
      <w:r>
        <w:rPr>
          <w:sz w:val="28"/>
          <w:szCs w:val="28"/>
        </w:rPr>
        <w:t>9</w:t>
      </w:r>
      <w:r w:rsidRPr="005B7529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:rsidR="00AB26FC" w:rsidRPr="00F42F1C" w:rsidRDefault="00AB26FC" w:rsidP="002331FC">
      <w:pPr>
        <w:pStyle w:val="1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42F1C">
        <w:rPr>
          <w:rFonts w:ascii="Times New Roman" w:hAnsi="Times New Roman"/>
          <w:sz w:val="28"/>
          <w:szCs w:val="28"/>
        </w:rPr>
        <w:t>2. Опубликовать настоящее решение в  информационном бюллетене и разме</w:t>
      </w:r>
      <w:r w:rsidRPr="00F42F1C">
        <w:rPr>
          <w:rFonts w:ascii="Times New Roman" w:hAnsi="Times New Roman"/>
          <w:sz w:val="28"/>
          <w:szCs w:val="28"/>
        </w:rPr>
        <w:t>с</w:t>
      </w:r>
      <w:r w:rsidRPr="00F42F1C">
        <w:rPr>
          <w:rFonts w:ascii="Times New Roman" w:hAnsi="Times New Roman"/>
          <w:sz w:val="28"/>
          <w:szCs w:val="28"/>
        </w:rPr>
        <w:t xml:space="preserve">тить на официальном сайте  администрации </w:t>
      </w:r>
      <w:r w:rsidRPr="00F42F1C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F42F1C">
        <w:rPr>
          <w:rFonts w:ascii="Times New Roman" w:hAnsi="Times New Roman"/>
          <w:sz w:val="28"/>
          <w:szCs w:val="28"/>
        </w:rPr>
        <w:t xml:space="preserve">  сельского посел</w:t>
      </w:r>
      <w:r w:rsidRPr="00F42F1C">
        <w:rPr>
          <w:rFonts w:ascii="Times New Roman" w:hAnsi="Times New Roman"/>
          <w:sz w:val="28"/>
          <w:szCs w:val="28"/>
        </w:rPr>
        <w:t>е</w:t>
      </w:r>
      <w:r w:rsidRPr="00F42F1C">
        <w:rPr>
          <w:rFonts w:ascii="Times New Roman" w:hAnsi="Times New Roman"/>
          <w:sz w:val="28"/>
          <w:szCs w:val="28"/>
        </w:rPr>
        <w:t>ния в сети «Интернет».</w:t>
      </w:r>
    </w:p>
    <w:p w:rsidR="00AB26FC" w:rsidRDefault="00AB26FC" w:rsidP="002331FC">
      <w:pPr>
        <w:ind w:firstLine="709"/>
        <w:jc w:val="both"/>
        <w:rPr>
          <w:sz w:val="28"/>
          <w:szCs w:val="28"/>
        </w:rPr>
      </w:pPr>
    </w:p>
    <w:p w:rsidR="00AB26FC" w:rsidRPr="00540B67" w:rsidRDefault="00AB26FC" w:rsidP="002331FC">
      <w:pPr>
        <w:ind w:firstLine="709"/>
        <w:jc w:val="both"/>
        <w:rPr>
          <w:sz w:val="28"/>
          <w:szCs w:val="28"/>
        </w:rPr>
      </w:pPr>
    </w:p>
    <w:p w:rsidR="00AB26FC" w:rsidRPr="005B7529" w:rsidRDefault="00AB26FC" w:rsidP="002331FC">
      <w:pPr>
        <w:jc w:val="both"/>
        <w:rPr>
          <w:sz w:val="28"/>
          <w:szCs w:val="28"/>
        </w:rPr>
      </w:pPr>
      <w:r w:rsidRPr="005B7529">
        <w:rPr>
          <w:sz w:val="28"/>
          <w:szCs w:val="28"/>
        </w:rPr>
        <w:t>Глава Русско-Тювеевского</w:t>
      </w:r>
    </w:p>
    <w:p w:rsidR="00AB26FC" w:rsidRDefault="00AB26FC" w:rsidP="002331FC">
      <w:pPr>
        <w:jc w:val="both"/>
        <w:rPr>
          <w:sz w:val="28"/>
          <w:szCs w:val="28"/>
        </w:rPr>
      </w:pPr>
      <w:r w:rsidRPr="00876927">
        <w:rPr>
          <w:sz w:val="28"/>
          <w:szCs w:val="28"/>
        </w:rPr>
        <w:t>c</w:t>
      </w:r>
      <w:r w:rsidRPr="005B7529"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AB26FC" w:rsidRDefault="00AB26FC" w:rsidP="002331FC">
      <w:pPr>
        <w:jc w:val="both"/>
        <w:rPr>
          <w:sz w:val="28"/>
          <w:szCs w:val="28"/>
        </w:rPr>
      </w:pPr>
    </w:p>
    <w:p w:rsidR="00AB26FC" w:rsidRPr="00BD46B1" w:rsidRDefault="00AB26FC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41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30</w:t>
      </w:r>
      <w:r w:rsidRPr="00BD46B1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9</w:t>
      </w:r>
      <w:r w:rsidRPr="00BD46B1">
        <w:rPr>
          <w:b/>
          <w:sz w:val="28"/>
          <w:szCs w:val="28"/>
        </w:rPr>
        <w:t>.2019 года.</w:t>
      </w:r>
    </w:p>
    <w:p w:rsidR="00AB26FC" w:rsidRPr="00BD46B1" w:rsidRDefault="00AB26FC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AB26FC" w:rsidRPr="00BD46B1" w:rsidRDefault="00AB26FC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AB26FC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329D9"/>
    <w:rsid w:val="00034897"/>
    <w:rsid w:val="00036806"/>
    <w:rsid w:val="00046FE2"/>
    <w:rsid w:val="0005580A"/>
    <w:rsid w:val="00071435"/>
    <w:rsid w:val="0007243C"/>
    <w:rsid w:val="00072F1A"/>
    <w:rsid w:val="00075D3F"/>
    <w:rsid w:val="00084350"/>
    <w:rsid w:val="000A3384"/>
    <w:rsid w:val="000B1F23"/>
    <w:rsid w:val="000B3C76"/>
    <w:rsid w:val="000B4326"/>
    <w:rsid w:val="000C26EF"/>
    <w:rsid w:val="000C677C"/>
    <w:rsid w:val="000C6A14"/>
    <w:rsid w:val="000E0F26"/>
    <w:rsid w:val="000F57FA"/>
    <w:rsid w:val="00100593"/>
    <w:rsid w:val="00112AE0"/>
    <w:rsid w:val="00124197"/>
    <w:rsid w:val="001255EE"/>
    <w:rsid w:val="00134843"/>
    <w:rsid w:val="00134C52"/>
    <w:rsid w:val="00137511"/>
    <w:rsid w:val="00140F39"/>
    <w:rsid w:val="00145804"/>
    <w:rsid w:val="00161A5D"/>
    <w:rsid w:val="00171F7E"/>
    <w:rsid w:val="0017416A"/>
    <w:rsid w:val="00175AA5"/>
    <w:rsid w:val="001855F0"/>
    <w:rsid w:val="001901D9"/>
    <w:rsid w:val="001D73AB"/>
    <w:rsid w:val="00201BFC"/>
    <w:rsid w:val="00220A4B"/>
    <w:rsid w:val="002275EA"/>
    <w:rsid w:val="00231747"/>
    <w:rsid w:val="00233017"/>
    <w:rsid w:val="002331FC"/>
    <w:rsid w:val="00233B19"/>
    <w:rsid w:val="00254340"/>
    <w:rsid w:val="0027593A"/>
    <w:rsid w:val="00283954"/>
    <w:rsid w:val="00291C24"/>
    <w:rsid w:val="00294269"/>
    <w:rsid w:val="00294C2D"/>
    <w:rsid w:val="002C2748"/>
    <w:rsid w:val="002F0D13"/>
    <w:rsid w:val="002F17ED"/>
    <w:rsid w:val="002F49CB"/>
    <w:rsid w:val="002F4AE5"/>
    <w:rsid w:val="002F751B"/>
    <w:rsid w:val="00300083"/>
    <w:rsid w:val="00303ABD"/>
    <w:rsid w:val="00312B1C"/>
    <w:rsid w:val="00314FAD"/>
    <w:rsid w:val="00317F20"/>
    <w:rsid w:val="003217E0"/>
    <w:rsid w:val="0032302A"/>
    <w:rsid w:val="0032576C"/>
    <w:rsid w:val="003356C1"/>
    <w:rsid w:val="00347D72"/>
    <w:rsid w:val="00352C1F"/>
    <w:rsid w:val="003542EB"/>
    <w:rsid w:val="003654E7"/>
    <w:rsid w:val="00366B9F"/>
    <w:rsid w:val="00372F22"/>
    <w:rsid w:val="00385096"/>
    <w:rsid w:val="0039773E"/>
    <w:rsid w:val="003B7456"/>
    <w:rsid w:val="003C08AA"/>
    <w:rsid w:val="003D10D9"/>
    <w:rsid w:val="003D2403"/>
    <w:rsid w:val="003E2591"/>
    <w:rsid w:val="003E4C4F"/>
    <w:rsid w:val="003F75D6"/>
    <w:rsid w:val="004014FB"/>
    <w:rsid w:val="00414FFB"/>
    <w:rsid w:val="00424E1E"/>
    <w:rsid w:val="00425447"/>
    <w:rsid w:val="004336D3"/>
    <w:rsid w:val="00442634"/>
    <w:rsid w:val="00445F8E"/>
    <w:rsid w:val="00455F1E"/>
    <w:rsid w:val="00460E8B"/>
    <w:rsid w:val="00485DFD"/>
    <w:rsid w:val="004940DA"/>
    <w:rsid w:val="004A6A0D"/>
    <w:rsid w:val="004B42E5"/>
    <w:rsid w:val="004B732C"/>
    <w:rsid w:val="004B7EDB"/>
    <w:rsid w:val="004C1BC5"/>
    <w:rsid w:val="004C4515"/>
    <w:rsid w:val="004D18DC"/>
    <w:rsid w:val="004D268D"/>
    <w:rsid w:val="004D6EC5"/>
    <w:rsid w:val="004F61AC"/>
    <w:rsid w:val="004F71B0"/>
    <w:rsid w:val="00532576"/>
    <w:rsid w:val="0053717C"/>
    <w:rsid w:val="00540B67"/>
    <w:rsid w:val="00541891"/>
    <w:rsid w:val="00545A64"/>
    <w:rsid w:val="00546E6F"/>
    <w:rsid w:val="00547C2F"/>
    <w:rsid w:val="00552C7B"/>
    <w:rsid w:val="005570F3"/>
    <w:rsid w:val="005671F9"/>
    <w:rsid w:val="00570EDF"/>
    <w:rsid w:val="00572727"/>
    <w:rsid w:val="00582A9F"/>
    <w:rsid w:val="005A12E3"/>
    <w:rsid w:val="005B3065"/>
    <w:rsid w:val="005B394F"/>
    <w:rsid w:val="005B461B"/>
    <w:rsid w:val="005B7529"/>
    <w:rsid w:val="005D5206"/>
    <w:rsid w:val="005D628A"/>
    <w:rsid w:val="005E0902"/>
    <w:rsid w:val="005E2998"/>
    <w:rsid w:val="005E2E4F"/>
    <w:rsid w:val="005E4DEE"/>
    <w:rsid w:val="005F5EB8"/>
    <w:rsid w:val="00601EE8"/>
    <w:rsid w:val="00605678"/>
    <w:rsid w:val="006074F0"/>
    <w:rsid w:val="00610E5A"/>
    <w:rsid w:val="00614A90"/>
    <w:rsid w:val="00617A0D"/>
    <w:rsid w:val="00620CD1"/>
    <w:rsid w:val="006261F5"/>
    <w:rsid w:val="006303F1"/>
    <w:rsid w:val="00640C82"/>
    <w:rsid w:val="006428EB"/>
    <w:rsid w:val="006439CE"/>
    <w:rsid w:val="00643EDF"/>
    <w:rsid w:val="006552C7"/>
    <w:rsid w:val="006569B2"/>
    <w:rsid w:val="00656ACE"/>
    <w:rsid w:val="00661E0E"/>
    <w:rsid w:val="006701F2"/>
    <w:rsid w:val="00694315"/>
    <w:rsid w:val="00696539"/>
    <w:rsid w:val="006B5A4E"/>
    <w:rsid w:val="006B6E26"/>
    <w:rsid w:val="006B7266"/>
    <w:rsid w:val="006D126B"/>
    <w:rsid w:val="006E3552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561B"/>
    <w:rsid w:val="007560AB"/>
    <w:rsid w:val="00756FA5"/>
    <w:rsid w:val="00763BD6"/>
    <w:rsid w:val="00767FA0"/>
    <w:rsid w:val="0077538C"/>
    <w:rsid w:val="007A18CC"/>
    <w:rsid w:val="007B6B09"/>
    <w:rsid w:val="007D0B7F"/>
    <w:rsid w:val="007F0DE9"/>
    <w:rsid w:val="007F10B4"/>
    <w:rsid w:val="007F4091"/>
    <w:rsid w:val="007F49D5"/>
    <w:rsid w:val="0080429D"/>
    <w:rsid w:val="008106E7"/>
    <w:rsid w:val="00822638"/>
    <w:rsid w:val="00824842"/>
    <w:rsid w:val="008326B5"/>
    <w:rsid w:val="00837EB1"/>
    <w:rsid w:val="008420AA"/>
    <w:rsid w:val="00855B5F"/>
    <w:rsid w:val="00866566"/>
    <w:rsid w:val="00876927"/>
    <w:rsid w:val="008815AE"/>
    <w:rsid w:val="00894A45"/>
    <w:rsid w:val="008A2632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1776B"/>
    <w:rsid w:val="009208AD"/>
    <w:rsid w:val="009222CB"/>
    <w:rsid w:val="0092446D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3F64"/>
    <w:rsid w:val="00975390"/>
    <w:rsid w:val="0099793C"/>
    <w:rsid w:val="009C44A6"/>
    <w:rsid w:val="009D258D"/>
    <w:rsid w:val="009D3FD3"/>
    <w:rsid w:val="00A00600"/>
    <w:rsid w:val="00A018C0"/>
    <w:rsid w:val="00A15979"/>
    <w:rsid w:val="00A267A7"/>
    <w:rsid w:val="00A432FA"/>
    <w:rsid w:val="00A60C08"/>
    <w:rsid w:val="00A73540"/>
    <w:rsid w:val="00A85405"/>
    <w:rsid w:val="00A95A71"/>
    <w:rsid w:val="00AA6BFC"/>
    <w:rsid w:val="00AB26FC"/>
    <w:rsid w:val="00AC2CEE"/>
    <w:rsid w:val="00AC7189"/>
    <w:rsid w:val="00AC7A1D"/>
    <w:rsid w:val="00AE64D5"/>
    <w:rsid w:val="00AE6D3C"/>
    <w:rsid w:val="00B05B0C"/>
    <w:rsid w:val="00B15648"/>
    <w:rsid w:val="00B22980"/>
    <w:rsid w:val="00B239CA"/>
    <w:rsid w:val="00B24264"/>
    <w:rsid w:val="00B27368"/>
    <w:rsid w:val="00B338ED"/>
    <w:rsid w:val="00B42530"/>
    <w:rsid w:val="00B42BCD"/>
    <w:rsid w:val="00B437C3"/>
    <w:rsid w:val="00B446BC"/>
    <w:rsid w:val="00B5517B"/>
    <w:rsid w:val="00B65206"/>
    <w:rsid w:val="00B72BF0"/>
    <w:rsid w:val="00B87BCA"/>
    <w:rsid w:val="00B90683"/>
    <w:rsid w:val="00BB2791"/>
    <w:rsid w:val="00BB4950"/>
    <w:rsid w:val="00BD46B1"/>
    <w:rsid w:val="00BE6D18"/>
    <w:rsid w:val="00C036B3"/>
    <w:rsid w:val="00C05C65"/>
    <w:rsid w:val="00C17791"/>
    <w:rsid w:val="00C303C6"/>
    <w:rsid w:val="00C318BF"/>
    <w:rsid w:val="00C32575"/>
    <w:rsid w:val="00C351F3"/>
    <w:rsid w:val="00C5149B"/>
    <w:rsid w:val="00C7464E"/>
    <w:rsid w:val="00C7715E"/>
    <w:rsid w:val="00C803A7"/>
    <w:rsid w:val="00C91A8D"/>
    <w:rsid w:val="00C956DC"/>
    <w:rsid w:val="00CA2343"/>
    <w:rsid w:val="00CA438B"/>
    <w:rsid w:val="00CB1F50"/>
    <w:rsid w:val="00CD3A96"/>
    <w:rsid w:val="00CD4C6C"/>
    <w:rsid w:val="00CE629F"/>
    <w:rsid w:val="00CF3108"/>
    <w:rsid w:val="00CF7C2B"/>
    <w:rsid w:val="00D1686E"/>
    <w:rsid w:val="00D17911"/>
    <w:rsid w:val="00D2521C"/>
    <w:rsid w:val="00D41F08"/>
    <w:rsid w:val="00D46F7D"/>
    <w:rsid w:val="00D52370"/>
    <w:rsid w:val="00D54618"/>
    <w:rsid w:val="00D60E31"/>
    <w:rsid w:val="00D61201"/>
    <w:rsid w:val="00D616BF"/>
    <w:rsid w:val="00D63688"/>
    <w:rsid w:val="00D658EA"/>
    <w:rsid w:val="00D720E6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E02BA3"/>
    <w:rsid w:val="00E1406B"/>
    <w:rsid w:val="00E167E7"/>
    <w:rsid w:val="00E16A77"/>
    <w:rsid w:val="00E21495"/>
    <w:rsid w:val="00E332E0"/>
    <w:rsid w:val="00E34E5D"/>
    <w:rsid w:val="00E357C6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CDE"/>
    <w:rsid w:val="00ED75E3"/>
    <w:rsid w:val="00EE1BB6"/>
    <w:rsid w:val="00EE5965"/>
    <w:rsid w:val="00EF05E9"/>
    <w:rsid w:val="00EF466B"/>
    <w:rsid w:val="00EF4C69"/>
    <w:rsid w:val="00EF74E0"/>
    <w:rsid w:val="00EF77A5"/>
    <w:rsid w:val="00F00B42"/>
    <w:rsid w:val="00F017DD"/>
    <w:rsid w:val="00F11465"/>
    <w:rsid w:val="00F14642"/>
    <w:rsid w:val="00F17405"/>
    <w:rsid w:val="00F17CBE"/>
    <w:rsid w:val="00F20B62"/>
    <w:rsid w:val="00F42F1C"/>
    <w:rsid w:val="00F540A4"/>
    <w:rsid w:val="00F675AA"/>
    <w:rsid w:val="00F91F19"/>
    <w:rsid w:val="00FA5673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295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5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5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5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5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5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5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5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5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5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5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1</Pages>
  <Words>288</Words>
  <Characters>1645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17</cp:revision>
  <cp:lastPrinted>2019-02-28T08:29:00Z</cp:lastPrinted>
  <dcterms:created xsi:type="dcterms:W3CDTF">2019-07-01T06:58:00Z</dcterms:created>
  <dcterms:modified xsi:type="dcterms:W3CDTF">2019-09-30T07:55:00Z</dcterms:modified>
</cp:coreProperties>
</file>