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FB0" w:rsidRPr="00B446BC" w:rsidRDefault="00016FB0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016FB0" w:rsidRDefault="00016FB0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016FB0" w:rsidRPr="00B446BC" w:rsidRDefault="00016FB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016FB0" w:rsidRPr="00B446BC" w:rsidRDefault="00016FB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016FB0" w:rsidRPr="00B446BC" w:rsidRDefault="00016FB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016FB0" w:rsidRPr="00B446BC" w:rsidRDefault="00016FB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016FB0" w:rsidRPr="00B446BC" w:rsidRDefault="00016FB0" w:rsidP="004B732C">
      <w:pPr>
        <w:ind w:firstLine="709"/>
        <w:jc w:val="both"/>
        <w:rPr>
          <w:b/>
          <w:sz w:val="28"/>
          <w:szCs w:val="28"/>
        </w:rPr>
      </w:pPr>
    </w:p>
    <w:p w:rsidR="00016FB0" w:rsidRPr="00CD3A96" w:rsidRDefault="00016FB0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42</w:t>
      </w:r>
    </w:p>
    <w:p w:rsidR="00016FB0" w:rsidRPr="00EC0D7E" w:rsidRDefault="00016FB0" w:rsidP="00ED46B9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16FB0" w:rsidRPr="00EC0D7E" w:rsidRDefault="00016FB0" w:rsidP="00ED46B9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16FB0" w:rsidRPr="00EC0D7E" w:rsidRDefault="00016FB0" w:rsidP="00ED46B9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16FB0" w:rsidRPr="00A90C62" w:rsidRDefault="00016FB0" w:rsidP="00ED46B9">
      <w:pPr>
        <w:ind w:firstLine="709"/>
        <w:jc w:val="center"/>
        <w:rPr>
          <w:sz w:val="28"/>
          <w:szCs w:val="28"/>
        </w:rPr>
      </w:pPr>
      <w:r w:rsidRPr="00A90C62">
        <w:rPr>
          <w:sz w:val="28"/>
          <w:szCs w:val="28"/>
        </w:rPr>
        <w:t>РЕСПУБЛИКИ МОРДОВИЯ</w:t>
      </w:r>
    </w:p>
    <w:p w:rsidR="00016FB0" w:rsidRDefault="00016FB0" w:rsidP="00ED46B9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016FB0" w:rsidRDefault="00016FB0" w:rsidP="00ED46B9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A90C62">
        <w:rPr>
          <w:b/>
          <w:bCs/>
          <w:sz w:val="34"/>
          <w:szCs w:val="34"/>
        </w:rPr>
        <w:t>Р Е Ш Е Н И Е</w:t>
      </w:r>
    </w:p>
    <w:p w:rsidR="00016FB0" w:rsidRDefault="00016FB0" w:rsidP="00ED46B9">
      <w:pPr>
        <w:rPr>
          <w:sz w:val="28"/>
          <w:szCs w:val="28"/>
        </w:rPr>
      </w:pPr>
    </w:p>
    <w:p w:rsidR="00016FB0" w:rsidRPr="00540B67" w:rsidRDefault="00016FB0" w:rsidP="00ED46B9">
      <w:pPr>
        <w:rPr>
          <w:sz w:val="28"/>
          <w:szCs w:val="28"/>
        </w:rPr>
      </w:pPr>
      <w:r w:rsidRPr="00A90C62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A90C6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A90C6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A90C62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A90C62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A90C62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A90C62">
        <w:rPr>
          <w:sz w:val="28"/>
          <w:szCs w:val="28"/>
        </w:rPr>
        <w:t xml:space="preserve">№ </w:t>
      </w:r>
      <w:r>
        <w:rPr>
          <w:sz w:val="28"/>
          <w:szCs w:val="28"/>
        </w:rPr>
        <w:t>116</w:t>
      </w:r>
    </w:p>
    <w:p w:rsidR="00016FB0" w:rsidRPr="00A90C62" w:rsidRDefault="00016FB0" w:rsidP="00ED46B9">
      <w:pPr>
        <w:ind w:firstLine="709"/>
        <w:jc w:val="center"/>
        <w:rPr>
          <w:sz w:val="28"/>
          <w:szCs w:val="28"/>
        </w:rPr>
      </w:pPr>
      <w:r w:rsidRPr="00A90C62">
        <w:rPr>
          <w:sz w:val="28"/>
          <w:szCs w:val="28"/>
        </w:rPr>
        <w:t>д.Русское Тювеево</w:t>
      </w:r>
    </w:p>
    <w:p w:rsidR="00016FB0" w:rsidRDefault="00016FB0" w:rsidP="00ED46B9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016FB0" w:rsidRPr="001855F0" w:rsidRDefault="00016FB0" w:rsidP="00ED46B9"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</w:t>
      </w:r>
      <w:r w:rsidRPr="001855F0">
        <w:rPr>
          <w:rFonts w:ascii="Times New Roman" w:hAnsi="Times New Roman"/>
          <w:b/>
          <w:sz w:val="28"/>
          <w:szCs w:val="28"/>
        </w:rPr>
        <w:t>р</w:t>
      </w:r>
      <w:r w:rsidRPr="001855F0">
        <w:rPr>
          <w:rFonts w:ascii="Times New Roman" w:hAnsi="Times New Roman"/>
          <w:b/>
          <w:sz w:val="28"/>
          <w:szCs w:val="28"/>
        </w:rPr>
        <w:t>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</w:t>
      </w:r>
      <w:r>
        <w:rPr>
          <w:rFonts w:ascii="Times New Roman" w:hAnsi="Times New Roman"/>
          <w:b/>
          <w:sz w:val="28"/>
          <w:szCs w:val="28"/>
        </w:rPr>
        <w:t>2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016FB0" w:rsidRDefault="00016FB0" w:rsidP="00ED46B9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016FB0" w:rsidRPr="008A2632" w:rsidRDefault="00016FB0" w:rsidP="00ED46B9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016FB0" w:rsidRPr="008A2632" w:rsidRDefault="00016FB0" w:rsidP="00ED46B9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2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016FB0" w:rsidRPr="00F42F1C" w:rsidRDefault="00016FB0" w:rsidP="00ED46B9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>Опубликовать настоящее решение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016FB0" w:rsidRPr="00F42F1C" w:rsidRDefault="00016FB0" w:rsidP="00ED46B9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16FB0" w:rsidRPr="00A90C62" w:rsidRDefault="00016FB0" w:rsidP="00ED46B9">
      <w:pPr>
        <w:jc w:val="both"/>
        <w:rPr>
          <w:sz w:val="28"/>
          <w:szCs w:val="28"/>
        </w:rPr>
      </w:pPr>
      <w:r w:rsidRPr="00A90C62">
        <w:rPr>
          <w:sz w:val="28"/>
          <w:szCs w:val="28"/>
        </w:rPr>
        <w:t>Глава Русско-Тювеевского</w:t>
      </w:r>
    </w:p>
    <w:p w:rsidR="00016FB0" w:rsidRPr="00876927" w:rsidRDefault="00016FB0" w:rsidP="00ED46B9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</w:t>
      </w:r>
      <w:r w:rsidRPr="00A90C62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016FB0" w:rsidRDefault="00016FB0" w:rsidP="00ED46B9">
      <w:pPr>
        <w:jc w:val="both"/>
        <w:rPr>
          <w:sz w:val="28"/>
          <w:szCs w:val="28"/>
        </w:rPr>
      </w:pPr>
    </w:p>
    <w:p w:rsidR="00016FB0" w:rsidRDefault="00016FB0" w:rsidP="00ED46B9">
      <w:pPr>
        <w:jc w:val="both"/>
        <w:rPr>
          <w:sz w:val="28"/>
          <w:szCs w:val="28"/>
        </w:rPr>
      </w:pPr>
    </w:p>
    <w:p w:rsidR="00016FB0" w:rsidRDefault="00016FB0" w:rsidP="00ED46B9">
      <w:pPr>
        <w:jc w:val="center"/>
        <w:rPr>
          <w:b/>
          <w:sz w:val="28"/>
          <w:szCs w:val="28"/>
        </w:rPr>
      </w:pPr>
    </w:p>
    <w:p w:rsidR="00016FB0" w:rsidRPr="00A90C62" w:rsidRDefault="00016FB0" w:rsidP="00ED4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</w:t>
      </w:r>
      <w:r w:rsidRPr="00A90C62">
        <w:rPr>
          <w:b/>
          <w:sz w:val="28"/>
          <w:szCs w:val="28"/>
        </w:rPr>
        <w:t>ия о численности муниципальных служащих органов местного с</w:t>
      </w:r>
      <w:r w:rsidRPr="00A90C62">
        <w:rPr>
          <w:b/>
          <w:sz w:val="28"/>
          <w:szCs w:val="28"/>
        </w:rPr>
        <w:t>а</w:t>
      </w:r>
      <w:r w:rsidRPr="00A90C62">
        <w:rPr>
          <w:b/>
          <w:sz w:val="28"/>
          <w:szCs w:val="28"/>
        </w:rPr>
        <w:t xml:space="preserve">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</w:rPr>
        <w:t>2</w:t>
      </w:r>
      <w:r w:rsidRPr="00A90C62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A90C62">
        <w:rPr>
          <w:b/>
          <w:sz w:val="28"/>
          <w:szCs w:val="28"/>
        </w:rPr>
        <w:t xml:space="preserve"> года</w:t>
      </w:r>
    </w:p>
    <w:p w:rsidR="00016FB0" w:rsidRPr="00A90C62" w:rsidRDefault="00016FB0" w:rsidP="00ED46B9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016FB0" w:rsidRPr="00553328" w:rsidTr="004230FD">
        <w:tc>
          <w:tcPr>
            <w:tcW w:w="3102" w:type="dxa"/>
          </w:tcPr>
          <w:p w:rsidR="00016FB0" w:rsidRPr="00AC7A1D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016FB0" w:rsidRPr="00E4377E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</w:rPr>
              <w:t>07.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</w:rPr>
              <w:t>9</w:t>
            </w:r>
          </w:p>
        </w:tc>
        <w:tc>
          <w:tcPr>
            <w:tcW w:w="2160" w:type="dxa"/>
          </w:tcPr>
          <w:p w:rsidR="00016FB0" w:rsidRPr="00A90C62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90C62">
              <w:rPr>
                <w:b/>
                <w:bCs/>
              </w:rPr>
              <w:t>В т.ч.</w:t>
            </w:r>
          </w:p>
          <w:p w:rsidR="00016FB0" w:rsidRPr="00E4377E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90C62">
              <w:rPr>
                <w:b/>
                <w:bCs/>
              </w:rPr>
              <w:t>муниципальные служащие на              01.</w:t>
            </w:r>
            <w:r>
              <w:rPr>
                <w:b/>
                <w:bCs/>
              </w:rPr>
              <w:t>07</w:t>
            </w:r>
            <w:r w:rsidRPr="00A90C62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  <w:tc>
          <w:tcPr>
            <w:tcW w:w="1620" w:type="dxa"/>
          </w:tcPr>
          <w:p w:rsidR="00016FB0" w:rsidRPr="00E4377E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90C62">
              <w:rPr>
                <w:b/>
                <w:bCs/>
              </w:rPr>
              <w:t>Затраты всего (тыс.руб) на 01.</w:t>
            </w:r>
            <w:r>
              <w:rPr>
                <w:b/>
                <w:bCs/>
              </w:rPr>
              <w:t>07</w:t>
            </w:r>
            <w:r w:rsidRPr="00A90C62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  <w:tc>
          <w:tcPr>
            <w:tcW w:w="1646" w:type="dxa"/>
          </w:tcPr>
          <w:p w:rsidR="00016FB0" w:rsidRPr="00E4377E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90C62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</w:rPr>
              <w:t>07</w:t>
            </w:r>
            <w:r w:rsidRPr="00A90C62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</w:tr>
      <w:tr w:rsidR="00016FB0" w:rsidTr="004230FD">
        <w:trPr>
          <w:trHeight w:val="689"/>
        </w:trPr>
        <w:tc>
          <w:tcPr>
            <w:tcW w:w="3102" w:type="dxa"/>
          </w:tcPr>
          <w:p w:rsidR="00016FB0" w:rsidRPr="00E21495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016FB0" w:rsidRPr="00E21495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016FB0" w:rsidRPr="00E21495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016FB0" w:rsidRPr="0080429D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863,8</w:t>
            </w:r>
          </w:p>
        </w:tc>
        <w:tc>
          <w:tcPr>
            <w:tcW w:w="1646" w:type="dxa"/>
          </w:tcPr>
          <w:p w:rsidR="00016FB0" w:rsidRPr="0080429D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520,4</w:t>
            </w:r>
          </w:p>
        </w:tc>
      </w:tr>
      <w:tr w:rsidR="00016FB0" w:rsidTr="004230FD">
        <w:tc>
          <w:tcPr>
            <w:tcW w:w="3102" w:type="dxa"/>
          </w:tcPr>
          <w:p w:rsidR="00016FB0" w:rsidRPr="00E21495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016FB0" w:rsidRPr="00E21495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016FB0" w:rsidRPr="00E21495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016FB0" w:rsidRPr="0080429D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863,8</w:t>
            </w:r>
          </w:p>
        </w:tc>
        <w:tc>
          <w:tcPr>
            <w:tcW w:w="1646" w:type="dxa"/>
          </w:tcPr>
          <w:p w:rsidR="00016FB0" w:rsidRPr="0080429D" w:rsidRDefault="00016FB0" w:rsidP="004230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520,4</w:t>
            </w:r>
          </w:p>
        </w:tc>
      </w:tr>
    </w:tbl>
    <w:p w:rsidR="00016FB0" w:rsidRDefault="00016FB0" w:rsidP="00ED46B9">
      <w:pPr>
        <w:jc w:val="both"/>
        <w:rPr>
          <w:sz w:val="28"/>
          <w:szCs w:val="28"/>
        </w:rPr>
      </w:pPr>
    </w:p>
    <w:p w:rsidR="00016FB0" w:rsidRPr="00B5517B" w:rsidRDefault="00016FB0" w:rsidP="00ED46B9">
      <w:pPr>
        <w:jc w:val="both"/>
        <w:rPr>
          <w:sz w:val="28"/>
          <w:szCs w:val="28"/>
        </w:rPr>
      </w:pPr>
    </w:p>
    <w:p w:rsidR="00016FB0" w:rsidRDefault="00016FB0" w:rsidP="002331FC">
      <w:pPr>
        <w:jc w:val="both"/>
        <w:rPr>
          <w:sz w:val="28"/>
          <w:szCs w:val="28"/>
        </w:rPr>
      </w:pPr>
    </w:p>
    <w:p w:rsidR="00016FB0" w:rsidRPr="00BD46B1" w:rsidRDefault="00016FB0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42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016FB0" w:rsidRPr="00BD46B1" w:rsidRDefault="00016FB0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016FB0" w:rsidRPr="00BD46B1" w:rsidRDefault="00016FB0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016FB0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C76"/>
    <w:rsid w:val="000B4326"/>
    <w:rsid w:val="000C26EF"/>
    <w:rsid w:val="000C677C"/>
    <w:rsid w:val="000C6A14"/>
    <w:rsid w:val="000E0F26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A781D"/>
    <w:rsid w:val="002C2748"/>
    <w:rsid w:val="002F0D13"/>
    <w:rsid w:val="002F17ED"/>
    <w:rsid w:val="002F49CB"/>
    <w:rsid w:val="002F4AE5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30FD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2576"/>
    <w:rsid w:val="0053717C"/>
    <w:rsid w:val="00540B67"/>
    <w:rsid w:val="00541891"/>
    <w:rsid w:val="00545A64"/>
    <w:rsid w:val="00546E6F"/>
    <w:rsid w:val="00547C2F"/>
    <w:rsid w:val="00552C7B"/>
    <w:rsid w:val="00553328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0C62"/>
    <w:rsid w:val="00A95A71"/>
    <w:rsid w:val="00AA6BFC"/>
    <w:rsid w:val="00AB26FC"/>
    <w:rsid w:val="00AC2CEE"/>
    <w:rsid w:val="00AC7189"/>
    <w:rsid w:val="00AC7A1D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16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2</Pages>
  <Words>440</Words>
  <Characters>2513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18</cp:revision>
  <cp:lastPrinted>2019-02-28T08:29:00Z</cp:lastPrinted>
  <dcterms:created xsi:type="dcterms:W3CDTF">2019-07-01T06:58:00Z</dcterms:created>
  <dcterms:modified xsi:type="dcterms:W3CDTF">2019-09-30T07:57:00Z</dcterms:modified>
</cp:coreProperties>
</file>