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FC3" w:rsidRPr="00EC0D7E" w:rsidRDefault="00175FC3" w:rsidP="003217E0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175FC3" w:rsidRPr="00EC0D7E" w:rsidRDefault="00175FC3" w:rsidP="003217E0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175FC3" w:rsidRPr="00EC0D7E" w:rsidRDefault="00175FC3" w:rsidP="003217E0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175FC3" w:rsidRPr="00EC0D7E" w:rsidRDefault="00175FC3" w:rsidP="003217E0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175FC3" w:rsidRDefault="00175FC3" w:rsidP="003217E0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175FC3" w:rsidRPr="001D73AB" w:rsidRDefault="00175FC3" w:rsidP="003217E0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175FC3" w:rsidRDefault="00175FC3" w:rsidP="003217E0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175FC3" w:rsidRPr="00231747" w:rsidRDefault="00175FC3" w:rsidP="003217E0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175FC3" w:rsidRPr="00540B67" w:rsidRDefault="00175FC3" w:rsidP="003217E0">
      <w:pPr>
        <w:rPr>
          <w:sz w:val="28"/>
          <w:szCs w:val="28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</w:rPr>
        <w:t>27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сентября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</w:rPr>
        <w:t>114</w:t>
      </w:r>
    </w:p>
    <w:p w:rsidR="00175FC3" w:rsidRPr="00EC0D7E" w:rsidRDefault="00175FC3" w:rsidP="003217E0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175FC3" w:rsidRDefault="00175FC3" w:rsidP="0010501A">
      <w:pPr>
        <w:jc w:val="center"/>
        <w:rPr>
          <w:sz w:val="28"/>
          <w:szCs w:val="28"/>
        </w:rPr>
      </w:pPr>
    </w:p>
    <w:p w:rsidR="00175FC3" w:rsidRPr="00B15648" w:rsidRDefault="00175FC3" w:rsidP="00347BCE">
      <w:pPr>
        <w:pStyle w:val="Heading1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"/>
          <w:rFonts w:ascii="Times New Roman" w:hAnsi="Times New Roman"/>
          <w:b/>
          <w:bCs w:val="0"/>
          <w:color w:val="auto"/>
          <w:sz w:val="28"/>
          <w:szCs w:val="28"/>
        </w:rPr>
        <w:t>О внесении изменений в решение Совета депутатов Русско-Тювеевского сельского поселения Темниковского муниципального района Республики Мордовия от 28.12.2016 г. № 17 «</w:t>
      </w:r>
      <w:r w:rsidRPr="00B15648">
        <w:rPr>
          <w:rStyle w:val="a"/>
          <w:rFonts w:ascii="Times New Roman" w:hAnsi="Times New Roman"/>
          <w:b/>
          <w:bCs w:val="0"/>
          <w:color w:val="auto"/>
          <w:sz w:val="28"/>
          <w:szCs w:val="28"/>
        </w:rPr>
        <w:t xml:space="preserve">О </w:t>
      </w:r>
      <w:r>
        <w:rPr>
          <w:rStyle w:val="a"/>
          <w:rFonts w:ascii="Times New Roman" w:hAnsi="Times New Roman"/>
          <w:b/>
          <w:bCs w:val="0"/>
          <w:color w:val="auto"/>
          <w:sz w:val="28"/>
          <w:szCs w:val="28"/>
        </w:rPr>
        <w:t xml:space="preserve">принятии </w:t>
      </w:r>
      <w:r w:rsidRPr="00B15648">
        <w:rPr>
          <w:rStyle w:val="a"/>
          <w:rFonts w:ascii="Times New Roman" w:hAnsi="Times New Roman"/>
          <w:b/>
          <w:bCs w:val="0"/>
          <w:color w:val="auto"/>
          <w:sz w:val="28"/>
          <w:szCs w:val="28"/>
        </w:rPr>
        <w:t>осуществления части  полномочий по решению вопросов местного значения органов местного самоуправления Темниковского</w:t>
      </w:r>
      <w:r w:rsidRPr="00B15648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B15648">
        <w:rPr>
          <w:rFonts w:ascii="Times New Roman" w:hAnsi="Times New Roman"/>
          <w:color w:val="auto"/>
          <w:sz w:val="28"/>
          <w:szCs w:val="28"/>
        </w:rPr>
        <w:t>муниципального района Республики Мордовия органам</w:t>
      </w:r>
      <w:r>
        <w:rPr>
          <w:rFonts w:ascii="Times New Roman" w:hAnsi="Times New Roman"/>
          <w:color w:val="auto"/>
          <w:sz w:val="28"/>
          <w:szCs w:val="28"/>
        </w:rPr>
        <w:t>и</w:t>
      </w:r>
      <w:r w:rsidRPr="00B15648">
        <w:rPr>
          <w:rFonts w:ascii="Times New Roman" w:hAnsi="Times New Roman"/>
          <w:color w:val="auto"/>
          <w:sz w:val="28"/>
          <w:szCs w:val="28"/>
        </w:rPr>
        <w:t xml:space="preserve"> местного самоуправления</w:t>
      </w:r>
      <w:r w:rsidRPr="003217E0">
        <w:rPr>
          <w:rStyle w:val="a"/>
          <w:rFonts w:ascii="Times New Roman" w:hAnsi="Times New Roman"/>
          <w:b/>
          <w:bCs w:val="0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b/>
          <w:bCs w:val="0"/>
          <w:color w:val="auto"/>
          <w:sz w:val="28"/>
          <w:szCs w:val="28"/>
        </w:rPr>
        <w:t xml:space="preserve">Русско-Тювеевского </w:t>
      </w:r>
      <w:r w:rsidRPr="00B15648">
        <w:rPr>
          <w:rFonts w:ascii="Times New Roman" w:hAnsi="Times New Roman"/>
          <w:color w:val="auto"/>
          <w:sz w:val="28"/>
          <w:szCs w:val="28"/>
        </w:rPr>
        <w:t>сельск</w:t>
      </w:r>
      <w:r>
        <w:rPr>
          <w:rFonts w:ascii="Times New Roman" w:hAnsi="Times New Roman"/>
          <w:color w:val="auto"/>
          <w:sz w:val="28"/>
          <w:szCs w:val="28"/>
        </w:rPr>
        <w:t>ого</w:t>
      </w:r>
      <w:r w:rsidRPr="00B15648">
        <w:rPr>
          <w:rFonts w:ascii="Times New Roman" w:hAnsi="Times New Roman"/>
          <w:color w:val="auto"/>
          <w:sz w:val="28"/>
          <w:szCs w:val="28"/>
        </w:rPr>
        <w:t xml:space="preserve"> поселени</w:t>
      </w:r>
      <w:r>
        <w:rPr>
          <w:rFonts w:ascii="Times New Roman" w:hAnsi="Times New Roman"/>
          <w:color w:val="auto"/>
          <w:sz w:val="28"/>
          <w:szCs w:val="28"/>
        </w:rPr>
        <w:t>я</w:t>
      </w:r>
      <w:r w:rsidRPr="00B15648">
        <w:rPr>
          <w:rFonts w:ascii="Times New Roman" w:hAnsi="Times New Roman"/>
          <w:color w:val="auto"/>
          <w:sz w:val="28"/>
          <w:szCs w:val="28"/>
        </w:rPr>
        <w:t xml:space="preserve"> Темниковского муниципального района Республики Мордовия</w:t>
      </w:r>
      <w:r>
        <w:rPr>
          <w:rFonts w:ascii="Times New Roman" w:hAnsi="Times New Roman"/>
          <w:color w:val="auto"/>
          <w:sz w:val="28"/>
          <w:szCs w:val="28"/>
        </w:rPr>
        <w:t>»</w:t>
      </w:r>
    </w:p>
    <w:p w:rsidR="00175FC3" w:rsidRPr="00B15648" w:rsidRDefault="00175FC3" w:rsidP="00347BCE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175FC3" w:rsidRPr="00D52370" w:rsidRDefault="00175FC3" w:rsidP="00347BCE">
      <w:pPr>
        <w:tabs>
          <w:tab w:val="left" w:pos="0"/>
        </w:tabs>
        <w:ind w:firstLine="709"/>
        <w:jc w:val="both"/>
        <w:rPr>
          <w:sz w:val="27"/>
          <w:szCs w:val="27"/>
        </w:rPr>
      </w:pPr>
    </w:p>
    <w:p w:rsidR="00175FC3" w:rsidRPr="00B15648" w:rsidRDefault="00175FC3" w:rsidP="00347BCE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B15648">
        <w:rPr>
          <w:sz w:val="28"/>
          <w:szCs w:val="28"/>
        </w:rPr>
        <w:t xml:space="preserve">В соответствии с </w:t>
      </w:r>
      <w:r w:rsidRPr="00B15648">
        <w:rPr>
          <w:rStyle w:val="a"/>
          <w:b w:val="0"/>
          <w:bCs/>
          <w:color w:val="auto"/>
          <w:sz w:val="28"/>
          <w:szCs w:val="28"/>
        </w:rPr>
        <w:t>частью 4 статьи 15</w:t>
      </w:r>
      <w:r w:rsidRPr="00B15648">
        <w:rPr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решением Совета депутатов </w:t>
      </w:r>
      <w:r>
        <w:rPr>
          <w:rStyle w:val="a"/>
          <w:b w:val="0"/>
          <w:bCs/>
          <w:color w:val="auto"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сельского поселения </w:t>
      </w:r>
      <w:r w:rsidRPr="00B15648">
        <w:rPr>
          <w:sz w:val="28"/>
          <w:szCs w:val="28"/>
        </w:rPr>
        <w:t xml:space="preserve">Темниковского муниципального района Республики Мордовия  от </w:t>
      </w:r>
      <w:r>
        <w:rPr>
          <w:sz w:val="28"/>
          <w:szCs w:val="28"/>
        </w:rPr>
        <w:t xml:space="preserve"> 29.12.</w:t>
      </w:r>
      <w:r w:rsidRPr="00B15648">
        <w:rPr>
          <w:sz w:val="28"/>
          <w:szCs w:val="28"/>
        </w:rPr>
        <w:t>2014 г.</w:t>
      </w:r>
      <w:r>
        <w:rPr>
          <w:sz w:val="28"/>
          <w:szCs w:val="28"/>
        </w:rPr>
        <w:t xml:space="preserve"> № 110</w:t>
      </w:r>
      <w:r w:rsidRPr="00B15648">
        <w:rPr>
          <w:sz w:val="28"/>
          <w:szCs w:val="28"/>
        </w:rPr>
        <w:t xml:space="preserve"> «Об утверждении Порядка заключения соглашений между органами местного самоуправления </w:t>
      </w:r>
      <w:r>
        <w:rPr>
          <w:rStyle w:val="a"/>
          <w:b w:val="0"/>
          <w:bCs/>
          <w:color w:val="auto"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сельского поселения </w:t>
      </w:r>
      <w:r w:rsidRPr="00B15648">
        <w:rPr>
          <w:sz w:val="28"/>
          <w:szCs w:val="28"/>
        </w:rPr>
        <w:t xml:space="preserve">Темниковского муниципального района и органами местного самоуправления  Темниковского муниципального района о передаче осуществления части полномочий по решению вопросов местного значения», </w:t>
      </w:r>
      <w:r w:rsidRPr="00B15648">
        <w:rPr>
          <w:rStyle w:val="a"/>
          <w:b w:val="0"/>
          <w:bCs/>
          <w:color w:val="auto"/>
          <w:sz w:val="28"/>
          <w:szCs w:val="28"/>
        </w:rPr>
        <w:t>Уставом</w:t>
      </w:r>
      <w:r w:rsidRPr="00B15648">
        <w:rPr>
          <w:sz w:val="28"/>
          <w:szCs w:val="28"/>
        </w:rPr>
        <w:t xml:space="preserve"> </w:t>
      </w:r>
      <w:r>
        <w:rPr>
          <w:rStyle w:val="a"/>
          <w:b w:val="0"/>
          <w:bCs/>
          <w:color w:val="auto"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сельского поселения </w:t>
      </w:r>
      <w:r w:rsidRPr="00B15648">
        <w:rPr>
          <w:sz w:val="28"/>
          <w:szCs w:val="28"/>
        </w:rPr>
        <w:t xml:space="preserve">Темниковского муниципального района Республики Мордовия, Совет депутатов </w:t>
      </w:r>
      <w:r>
        <w:rPr>
          <w:rStyle w:val="a"/>
          <w:b w:val="0"/>
          <w:bCs/>
          <w:color w:val="auto"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сельского поселения </w:t>
      </w:r>
      <w:r w:rsidRPr="00B15648">
        <w:rPr>
          <w:sz w:val="28"/>
          <w:szCs w:val="28"/>
        </w:rPr>
        <w:t>Темниковского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B15648">
        <w:rPr>
          <w:sz w:val="28"/>
          <w:szCs w:val="28"/>
        </w:rPr>
        <w:t xml:space="preserve"> р е ш и л:</w:t>
      </w:r>
      <w:bookmarkStart w:id="0" w:name="sub_2"/>
    </w:p>
    <w:p w:rsidR="00175FC3" w:rsidRDefault="00175FC3" w:rsidP="00347BCE">
      <w:pPr>
        <w:tabs>
          <w:tab w:val="left" w:pos="0"/>
        </w:tabs>
        <w:ind w:firstLine="709"/>
        <w:jc w:val="both"/>
        <w:rPr>
          <w:rStyle w:val="a"/>
          <w:b w:val="0"/>
          <w:sz w:val="28"/>
          <w:szCs w:val="28"/>
        </w:rPr>
      </w:pPr>
      <w:r w:rsidRPr="00B15648">
        <w:rPr>
          <w:sz w:val="28"/>
          <w:szCs w:val="28"/>
        </w:rPr>
        <w:t xml:space="preserve">1. </w:t>
      </w:r>
      <w:r>
        <w:rPr>
          <w:sz w:val="28"/>
          <w:szCs w:val="28"/>
        </w:rPr>
        <w:t>В</w:t>
      </w:r>
      <w:r w:rsidRPr="00C7464E">
        <w:rPr>
          <w:sz w:val="28"/>
          <w:szCs w:val="28"/>
        </w:rPr>
        <w:t>не</w:t>
      </w:r>
      <w:r>
        <w:rPr>
          <w:sz w:val="28"/>
          <w:szCs w:val="28"/>
        </w:rPr>
        <w:t>сти</w:t>
      </w:r>
      <w:r w:rsidRPr="00C7464E">
        <w:rPr>
          <w:sz w:val="28"/>
          <w:szCs w:val="28"/>
        </w:rPr>
        <w:t xml:space="preserve"> в решение Совета депутатов</w:t>
      </w:r>
      <w:r>
        <w:rPr>
          <w:sz w:val="28"/>
          <w:szCs w:val="28"/>
        </w:rPr>
        <w:t xml:space="preserve"> </w:t>
      </w:r>
      <w:r>
        <w:rPr>
          <w:rStyle w:val="a"/>
          <w:b w:val="0"/>
          <w:bCs/>
          <w:color w:val="auto"/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сельского поселения</w:t>
      </w:r>
      <w:r w:rsidRPr="00C7464E">
        <w:rPr>
          <w:sz w:val="28"/>
          <w:szCs w:val="28"/>
        </w:rPr>
        <w:t xml:space="preserve"> Темниковского муниципального района Республики Мордовия от </w:t>
      </w:r>
      <w:r>
        <w:rPr>
          <w:sz w:val="28"/>
          <w:szCs w:val="28"/>
        </w:rPr>
        <w:t>28</w:t>
      </w:r>
      <w:r w:rsidRPr="00C7464E">
        <w:rPr>
          <w:sz w:val="28"/>
          <w:szCs w:val="28"/>
        </w:rPr>
        <w:t xml:space="preserve">.12.2016 г. № </w:t>
      </w:r>
      <w:r>
        <w:rPr>
          <w:sz w:val="28"/>
          <w:szCs w:val="28"/>
        </w:rPr>
        <w:t>17</w:t>
      </w:r>
      <w:r w:rsidRPr="00C7464E">
        <w:rPr>
          <w:sz w:val="28"/>
          <w:szCs w:val="28"/>
        </w:rPr>
        <w:t xml:space="preserve"> «</w:t>
      </w:r>
      <w:r w:rsidRPr="007F0DE9">
        <w:rPr>
          <w:bCs/>
          <w:sz w:val="28"/>
          <w:szCs w:val="28"/>
        </w:rPr>
        <w:t>О принятии осуществления части  полномочий по решению вопросов местного значения органов местного самоуправления Темниковского</w:t>
      </w:r>
      <w:r w:rsidRPr="007F0DE9">
        <w:rPr>
          <w:b/>
          <w:sz w:val="28"/>
          <w:szCs w:val="28"/>
        </w:rPr>
        <w:t xml:space="preserve"> </w:t>
      </w:r>
      <w:r w:rsidRPr="007F0DE9">
        <w:rPr>
          <w:sz w:val="28"/>
          <w:szCs w:val="28"/>
        </w:rPr>
        <w:t>муниципального района Республики Мордовия органами местного самоуправления</w:t>
      </w:r>
      <w:r w:rsidRPr="003217E0">
        <w:rPr>
          <w:rStyle w:val="a"/>
          <w:b w:val="0"/>
          <w:bCs/>
          <w:color w:val="auto"/>
          <w:sz w:val="28"/>
          <w:szCs w:val="28"/>
        </w:rPr>
        <w:t xml:space="preserve"> </w:t>
      </w:r>
      <w:r>
        <w:rPr>
          <w:rStyle w:val="a"/>
          <w:b w:val="0"/>
          <w:bCs/>
          <w:color w:val="auto"/>
          <w:sz w:val="28"/>
          <w:szCs w:val="28"/>
        </w:rPr>
        <w:t>Русско-Тювеевского</w:t>
      </w:r>
      <w:r w:rsidRPr="007F0DE9">
        <w:rPr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  <w:r w:rsidRPr="00C7464E">
        <w:rPr>
          <w:sz w:val="28"/>
          <w:szCs w:val="28"/>
        </w:rPr>
        <w:t>»</w:t>
      </w:r>
      <w:r>
        <w:rPr>
          <w:sz w:val="28"/>
          <w:szCs w:val="28"/>
        </w:rPr>
        <w:t xml:space="preserve"> следующие изменения</w:t>
      </w:r>
      <w:r w:rsidRPr="00B15648">
        <w:rPr>
          <w:rStyle w:val="a"/>
          <w:b w:val="0"/>
          <w:sz w:val="28"/>
          <w:szCs w:val="28"/>
        </w:rPr>
        <w:t>:</w:t>
      </w:r>
    </w:p>
    <w:p w:rsidR="00175FC3" w:rsidRPr="00B15648" w:rsidRDefault="00175FC3" w:rsidP="0069798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B15648">
        <w:rPr>
          <w:sz w:val="28"/>
          <w:szCs w:val="28"/>
        </w:rPr>
        <w:t>1)</w:t>
      </w:r>
      <w:r>
        <w:rPr>
          <w:sz w:val="28"/>
          <w:szCs w:val="28"/>
        </w:rPr>
        <w:t xml:space="preserve"> подпункт 3 пункта 1 изложить в следующей редакции:</w:t>
      </w:r>
    </w:p>
    <w:p w:rsidR="00175FC3" w:rsidRPr="00B15648" w:rsidRDefault="00175FC3" w:rsidP="0069798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96539">
        <w:rPr>
          <w:sz w:val="28"/>
          <w:szCs w:val="28"/>
        </w:rPr>
        <w:t>«3)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законодательством, за исключением полномочий в рамках реализации подпрограммы "Переселение граждан из аварийного жилищного фонда в Республике Мордовия" «Государственной программы Республики Мордовия "Развитие жилищного строительства и сферы жилищно-коммунального хозяйства, утвержденн</w:t>
      </w:r>
      <w:r>
        <w:rPr>
          <w:sz w:val="28"/>
          <w:szCs w:val="28"/>
        </w:rPr>
        <w:t>ой</w:t>
      </w:r>
      <w:r w:rsidRPr="00696539">
        <w:rPr>
          <w:sz w:val="28"/>
          <w:szCs w:val="28"/>
        </w:rPr>
        <w:t xml:space="preserve"> Постановлением Правительства Республики Мордовия от 6 февраля </w:t>
      </w:r>
      <w:smartTag w:uri="urn:schemas-microsoft-com:office:smarttags" w:element="metricconverter">
        <w:smartTagPr>
          <w:attr w:name="ProductID" w:val="2019 г"/>
        </w:smartTagPr>
        <w:r w:rsidRPr="00696539">
          <w:rPr>
            <w:sz w:val="28"/>
            <w:szCs w:val="28"/>
          </w:rPr>
          <w:t>2019 г</w:t>
        </w:r>
      </w:smartTag>
      <w:r w:rsidRPr="00696539">
        <w:rPr>
          <w:sz w:val="28"/>
          <w:szCs w:val="28"/>
        </w:rPr>
        <w:t>. № 53 "Об утверждении государственной программы Республики Мордовия "Развитие жилищного строительства и сферы жилищно-коммунального хозяйства", республиканской целевой программы "Жилище" и признании утратившими силу отдельных постановлений Правительства Республики Мордовия";»</w:t>
      </w:r>
      <w:r>
        <w:rPr>
          <w:sz w:val="28"/>
          <w:szCs w:val="28"/>
        </w:rPr>
        <w:t>.</w:t>
      </w:r>
    </w:p>
    <w:p w:rsidR="00175FC3" w:rsidRPr="00B15648" w:rsidRDefault="00175FC3" w:rsidP="00347BCE">
      <w:pPr>
        <w:tabs>
          <w:tab w:val="left" w:pos="0"/>
        </w:tabs>
        <w:ind w:firstLine="709"/>
        <w:jc w:val="both"/>
        <w:rPr>
          <w:sz w:val="28"/>
          <w:szCs w:val="28"/>
        </w:rPr>
      </w:pPr>
      <w:bookmarkStart w:id="1" w:name="sub_4"/>
      <w:r w:rsidRPr="00B15648">
        <w:rPr>
          <w:sz w:val="28"/>
          <w:szCs w:val="28"/>
        </w:rPr>
        <w:t xml:space="preserve">2. </w:t>
      </w:r>
      <w:bookmarkEnd w:id="1"/>
      <w:r>
        <w:rPr>
          <w:sz w:val="28"/>
          <w:szCs w:val="28"/>
        </w:rPr>
        <w:t xml:space="preserve">Главе </w:t>
      </w:r>
      <w:r>
        <w:rPr>
          <w:rStyle w:val="a"/>
          <w:b w:val="0"/>
          <w:bCs/>
          <w:color w:val="auto"/>
          <w:sz w:val="28"/>
          <w:szCs w:val="28"/>
        </w:rPr>
        <w:t xml:space="preserve">Русско-Тювеевского </w:t>
      </w:r>
      <w:r>
        <w:rPr>
          <w:sz w:val="28"/>
          <w:szCs w:val="28"/>
        </w:rPr>
        <w:t xml:space="preserve">сельского поселения Темниковского муниципального района  внести изменения в соответствующие соглашение о передаче части полномочий в соответствии с пунктом 1 настоящего решения. </w:t>
      </w:r>
    </w:p>
    <w:bookmarkEnd w:id="0"/>
    <w:p w:rsidR="00175FC3" w:rsidRPr="00B15648" w:rsidRDefault="00175FC3" w:rsidP="00347BCE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15648">
        <w:rPr>
          <w:sz w:val="28"/>
          <w:szCs w:val="28"/>
        </w:rPr>
        <w:t>. Настоящее решение вступает в силу со дня его официального опубликования</w:t>
      </w:r>
      <w:r>
        <w:rPr>
          <w:sz w:val="28"/>
          <w:szCs w:val="28"/>
        </w:rPr>
        <w:t xml:space="preserve"> и распространяет свое действие на правоотношения, возникшие с 01.09.2019 г. </w:t>
      </w:r>
    </w:p>
    <w:p w:rsidR="00175FC3" w:rsidRDefault="00175FC3" w:rsidP="0010501A">
      <w:pPr>
        <w:jc w:val="both"/>
        <w:outlineLvl w:val="0"/>
        <w:rPr>
          <w:sz w:val="28"/>
          <w:szCs w:val="28"/>
        </w:rPr>
      </w:pPr>
    </w:p>
    <w:p w:rsidR="00175FC3" w:rsidRDefault="00175FC3" w:rsidP="0010501A">
      <w:pPr>
        <w:jc w:val="both"/>
        <w:outlineLvl w:val="0"/>
        <w:rPr>
          <w:sz w:val="28"/>
          <w:szCs w:val="28"/>
        </w:rPr>
      </w:pPr>
    </w:p>
    <w:p w:rsidR="00175FC3" w:rsidRPr="00B15648" w:rsidRDefault="00175FC3" w:rsidP="0010501A">
      <w:pPr>
        <w:jc w:val="both"/>
        <w:outlineLvl w:val="0"/>
        <w:rPr>
          <w:sz w:val="28"/>
          <w:szCs w:val="28"/>
        </w:rPr>
      </w:pPr>
    </w:p>
    <w:p w:rsidR="00175FC3" w:rsidRPr="00876927" w:rsidRDefault="00175FC3" w:rsidP="003217E0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175FC3" w:rsidRDefault="00175FC3" w:rsidP="003217E0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175FC3" w:rsidRPr="00D52370" w:rsidRDefault="00175FC3" w:rsidP="003217E0">
      <w:pPr>
        <w:jc w:val="both"/>
        <w:outlineLvl w:val="0"/>
      </w:pPr>
    </w:p>
    <w:sectPr w:rsidR="00175FC3" w:rsidRPr="00D52370" w:rsidSect="003247AD">
      <w:headerReference w:type="default" r:id="rId7"/>
      <w:pgSz w:w="11907" w:h="16840" w:code="9"/>
      <w:pgMar w:top="964" w:right="567" w:bottom="794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FC3" w:rsidRDefault="00175FC3" w:rsidP="003247AD">
      <w:r>
        <w:separator/>
      </w:r>
    </w:p>
  </w:endnote>
  <w:endnote w:type="continuationSeparator" w:id="0">
    <w:p w:rsidR="00175FC3" w:rsidRDefault="00175FC3" w:rsidP="003247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FC3" w:rsidRDefault="00175FC3" w:rsidP="003247AD">
      <w:r>
        <w:separator/>
      </w:r>
    </w:p>
  </w:footnote>
  <w:footnote w:type="continuationSeparator" w:id="0">
    <w:p w:rsidR="00175FC3" w:rsidRDefault="00175FC3" w:rsidP="003247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FC3" w:rsidRDefault="00175FC3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175FC3" w:rsidRDefault="00175FC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374A"/>
    <w:rsid w:val="00002D6B"/>
    <w:rsid w:val="00005DD7"/>
    <w:rsid w:val="00014151"/>
    <w:rsid w:val="00016AFB"/>
    <w:rsid w:val="00021CBF"/>
    <w:rsid w:val="000226E7"/>
    <w:rsid w:val="000273E0"/>
    <w:rsid w:val="000275E7"/>
    <w:rsid w:val="000304E7"/>
    <w:rsid w:val="00032BC4"/>
    <w:rsid w:val="00032F21"/>
    <w:rsid w:val="00033543"/>
    <w:rsid w:val="00034A37"/>
    <w:rsid w:val="00036DCD"/>
    <w:rsid w:val="000374B9"/>
    <w:rsid w:val="000417A0"/>
    <w:rsid w:val="00041D6F"/>
    <w:rsid w:val="000422A0"/>
    <w:rsid w:val="00042E0E"/>
    <w:rsid w:val="000450D9"/>
    <w:rsid w:val="000455C1"/>
    <w:rsid w:val="000479FE"/>
    <w:rsid w:val="00050ADA"/>
    <w:rsid w:val="00050C9F"/>
    <w:rsid w:val="0005538D"/>
    <w:rsid w:val="00056F0C"/>
    <w:rsid w:val="00067931"/>
    <w:rsid w:val="00072327"/>
    <w:rsid w:val="00074788"/>
    <w:rsid w:val="0007630C"/>
    <w:rsid w:val="00077152"/>
    <w:rsid w:val="0008352A"/>
    <w:rsid w:val="00084576"/>
    <w:rsid w:val="00085D96"/>
    <w:rsid w:val="000864DB"/>
    <w:rsid w:val="000875E2"/>
    <w:rsid w:val="000959CF"/>
    <w:rsid w:val="000979BC"/>
    <w:rsid w:val="000A2EE5"/>
    <w:rsid w:val="000A3DFF"/>
    <w:rsid w:val="000A4AF3"/>
    <w:rsid w:val="000A7289"/>
    <w:rsid w:val="000A7752"/>
    <w:rsid w:val="000B0C28"/>
    <w:rsid w:val="000B2187"/>
    <w:rsid w:val="000B65AD"/>
    <w:rsid w:val="000B6A77"/>
    <w:rsid w:val="000C1FEC"/>
    <w:rsid w:val="000C2759"/>
    <w:rsid w:val="000C3DAA"/>
    <w:rsid w:val="000C54DD"/>
    <w:rsid w:val="000C59CE"/>
    <w:rsid w:val="000D22A6"/>
    <w:rsid w:val="000D2AEE"/>
    <w:rsid w:val="000D6D7A"/>
    <w:rsid w:val="000D7011"/>
    <w:rsid w:val="000D7590"/>
    <w:rsid w:val="000E1FF5"/>
    <w:rsid w:val="000E3CA6"/>
    <w:rsid w:val="000E437D"/>
    <w:rsid w:val="000E45D7"/>
    <w:rsid w:val="000E45DA"/>
    <w:rsid w:val="000E5FFB"/>
    <w:rsid w:val="000F0EFE"/>
    <w:rsid w:val="000F7CAB"/>
    <w:rsid w:val="00101E95"/>
    <w:rsid w:val="00104F45"/>
    <w:rsid w:val="0010501A"/>
    <w:rsid w:val="0011012F"/>
    <w:rsid w:val="00111972"/>
    <w:rsid w:val="001123D5"/>
    <w:rsid w:val="00115BAA"/>
    <w:rsid w:val="00116853"/>
    <w:rsid w:val="00120484"/>
    <w:rsid w:val="001238D6"/>
    <w:rsid w:val="00125890"/>
    <w:rsid w:val="001258D5"/>
    <w:rsid w:val="001268EB"/>
    <w:rsid w:val="001269F7"/>
    <w:rsid w:val="00126A0A"/>
    <w:rsid w:val="0013418A"/>
    <w:rsid w:val="00134EA5"/>
    <w:rsid w:val="00135CE6"/>
    <w:rsid w:val="001361F6"/>
    <w:rsid w:val="001364C7"/>
    <w:rsid w:val="00137AFE"/>
    <w:rsid w:val="00143301"/>
    <w:rsid w:val="0014756F"/>
    <w:rsid w:val="00150244"/>
    <w:rsid w:val="001536D9"/>
    <w:rsid w:val="00153BBE"/>
    <w:rsid w:val="0015403E"/>
    <w:rsid w:val="00156164"/>
    <w:rsid w:val="00160FE2"/>
    <w:rsid w:val="00161587"/>
    <w:rsid w:val="00161591"/>
    <w:rsid w:val="0016559C"/>
    <w:rsid w:val="001675A3"/>
    <w:rsid w:val="0017014D"/>
    <w:rsid w:val="00170FDC"/>
    <w:rsid w:val="00171A6B"/>
    <w:rsid w:val="001737FC"/>
    <w:rsid w:val="00174DE4"/>
    <w:rsid w:val="00174FAF"/>
    <w:rsid w:val="0017535D"/>
    <w:rsid w:val="00175FC3"/>
    <w:rsid w:val="001760C7"/>
    <w:rsid w:val="001762F3"/>
    <w:rsid w:val="00176546"/>
    <w:rsid w:val="00177829"/>
    <w:rsid w:val="0018390F"/>
    <w:rsid w:val="00184EFC"/>
    <w:rsid w:val="00185739"/>
    <w:rsid w:val="001871C3"/>
    <w:rsid w:val="001919C1"/>
    <w:rsid w:val="00192F50"/>
    <w:rsid w:val="00197005"/>
    <w:rsid w:val="001A048A"/>
    <w:rsid w:val="001A07FD"/>
    <w:rsid w:val="001A4310"/>
    <w:rsid w:val="001A5931"/>
    <w:rsid w:val="001A762A"/>
    <w:rsid w:val="001B0060"/>
    <w:rsid w:val="001B22F5"/>
    <w:rsid w:val="001B2C0C"/>
    <w:rsid w:val="001B5B81"/>
    <w:rsid w:val="001C1E4E"/>
    <w:rsid w:val="001C720D"/>
    <w:rsid w:val="001C786A"/>
    <w:rsid w:val="001C7964"/>
    <w:rsid w:val="001D0DB0"/>
    <w:rsid w:val="001D73AB"/>
    <w:rsid w:val="001E6131"/>
    <w:rsid w:val="001E6C3F"/>
    <w:rsid w:val="001E755B"/>
    <w:rsid w:val="001F0234"/>
    <w:rsid w:val="001F42CD"/>
    <w:rsid w:val="001F64BF"/>
    <w:rsid w:val="002001A7"/>
    <w:rsid w:val="00200B3B"/>
    <w:rsid w:val="002018C7"/>
    <w:rsid w:val="00201BE3"/>
    <w:rsid w:val="00201D0E"/>
    <w:rsid w:val="0020203E"/>
    <w:rsid w:val="002025A9"/>
    <w:rsid w:val="00204A11"/>
    <w:rsid w:val="00206E90"/>
    <w:rsid w:val="00207587"/>
    <w:rsid w:val="00213A1C"/>
    <w:rsid w:val="00214077"/>
    <w:rsid w:val="00221E20"/>
    <w:rsid w:val="00223097"/>
    <w:rsid w:val="002239A4"/>
    <w:rsid w:val="00223D70"/>
    <w:rsid w:val="00226700"/>
    <w:rsid w:val="002269A3"/>
    <w:rsid w:val="00231442"/>
    <w:rsid w:val="00231747"/>
    <w:rsid w:val="00236AEE"/>
    <w:rsid w:val="00237522"/>
    <w:rsid w:val="00237EAC"/>
    <w:rsid w:val="00237ED5"/>
    <w:rsid w:val="0024067C"/>
    <w:rsid w:val="00241481"/>
    <w:rsid w:val="00241BEF"/>
    <w:rsid w:val="00241E17"/>
    <w:rsid w:val="002423D8"/>
    <w:rsid w:val="00243F40"/>
    <w:rsid w:val="00244C35"/>
    <w:rsid w:val="00246E06"/>
    <w:rsid w:val="00247554"/>
    <w:rsid w:val="002477D6"/>
    <w:rsid w:val="00250602"/>
    <w:rsid w:val="00252A5F"/>
    <w:rsid w:val="00253881"/>
    <w:rsid w:val="00254788"/>
    <w:rsid w:val="002551A1"/>
    <w:rsid w:val="00255EE5"/>
    <w:rsid w:val="00256D6C"/>
    <w:rsid w:val="00257B3B"/>
    <w:rsid w:val="00265C9E"/>
    <w:rsid w:val="00267F03"/>
    <w:rsid w:val="00270FB9"/>
    <w:rsid w:val="0027367C"/>
    <w:rsid w:val="00273CE9"/>
    <w:rsid w:val="00274125"/>
    <w:rsid w:val="00274B0F"/>
    <w:rsid w:val="00275FC5"/>
    <w:rsid w:val="00277167"/>
    <w:rsid w:val="00277EF5"/>
    <w:rsid w:val="00282BA3"/>
    <w:rsid w:val="00282D87"/>
    <w:rsid w:val="00283D14"/>
    <w:rsid w:val="002848E7"/>
    <w:rsid w:val="002871A1"/>
    <w:rsid w:val="00291DD7"/>
    <w:rsid w:val="00292BC3"/>
    <w:rsid w:val="00295BA3"/>
    <w:rsid w:val="002A1DC3"/>
    <w:rsid w:val="002A1E10"/>
    <w:rsid w:val="002A4517"/>
    <w:rsid w:val="002A464C"/>
    <w:rsid w:val="002A5329"/>
    <w:rsid w:val="002A6C9F"/>
    <w:rsid w:val="002B147F"/>
    <w:rsid w:val="002B4CA9"/>
    <w:rsid w:val="002B7E1E"/>
    <w:rsid w:val="002C0A35"/>
    <w:rsid w:val="002C1CD3"/>
    <w:rsid w:val="002C2C00"/>
    <w:rsid w:val="002C6C86"/>
    <w:rsid w:val="002C7508"/>
    <w:rsid w:val="002D0321"/>
    <w:rsid w:val="002D3F5B"/>
    <w:rsid w:val="002D62BC"/>
    <w:rsid w:val="002D679B"/>
    <w:rsid w:val="002D7A5F"/>
    <w:rsid w:val="002E043D"/>
    <w:rsid w:val="002E0814"/>
    <w:rsid w:val="002E0A3B"/>
    <w:rsid w:val="002E3169"/>
    <w:rsid w:val="002E357C"/>
    <w:rsid w:val="002E3C46"/>
    <w:rsid w:val="002E40A9"/>
    <w:rsid w:val="002E6911"/>
    <w:rsid w:val="002F31F8"/>
    <w:rsid w:val="002F458E"/>
    <w:rsid w:val="002F572D"/>
    <w:rsid w:val="00300E00"/>
    <w:rsid w:val="00302F44"/>
    <w:rsid w:val="00305622"/>
    <w:rsid w:val="00305A33"/>
    <w:rsid w:val="00305B12"/>
    <w:rsid w:val="00306F86"/>
    <w:rsid w:val="00307843"/>
    <w:rsid w:val="0031094E"/>
    <w:rsid w:val="00310E28"/>
    <w:rsid w:val="00316E22"/>
    <w:rsid w:val="003176B2"/>
    <w:rsid w:val="00317FB1"/>
    <w:rsid w:val="003209F8"/>
    <w:rsid w:val="003217E0"/>
    <w:rsid w:val="003226B0"/>
    <w:rsid w:val="00323AC0"/>
    <w:rsid w:val="00323B52"/>
    <w:rsid w:val="00323E9D"/>
    <w:rsid w:val="003247AD"/>
    <w:rsid w:val="00325864"/>
    <w:rsid w:val="00330127"/>
    <w:rsid w:val="003309A7"/>
    <w:rsid w:val="003320D1"/>
    <w:rsid w:val="003331E7"/>
    <w:rsid w:val="00335900"/>
    <w:rsid w:val="00343293"/>
    <w:rsid w:val="0034344C"/>
    <w:rsid w:val="00343C78"/>
    <w:rsid w:val="003445BE"/>
    <w:rsid w:val="00344D8A"/>
    <w:rsid w:val="0034642A"/>
    <w:rsid w:val="00346CF7"/>
    <w:rsid w:val="003470E4"/>
    <w:rsid w:val="00347B6F"/>
    <w:rsid w:val="00347BCE"/>
    <w:rsid w:val="003506B5"/>
    <w:rsid w:val="00351C8D"/>
    <w:rsid w:val="0035496B"/>
    <w:rsid w:val="00355C86"/>
    <w:rsid w:val="00361C29"/>
    <w:rsid w:val="00362283"/>
    <w:rsid w:val="0036252E"/>
    <w:rsid w:val="003644EA"/>
    <w:rsid w:val="00365072"/>
    <w:rsid w:val="003664E0"/>
    <w:rsid w:val="00366827"/>
    <w:rsid w:val="003677B5"/>
    <w:rsid w:val="00377F91"/>
    <w:rsid w:val="00381F31"/>
    <w:rsid w:val="00382ADE"/>
    <w:rsid w:val="00382FE4"/>
    <w:rsid w:val="00383DC0"/>
    <w:rsid w:val="00384269"/>
    <w:rsid w:val="00387F99"/>
    <w:rsid w:val="00392429"/>
    <w:rsid w:val="00395CD4"/>
    <w:rsid w:val="003970D5"/>
    <w:rsid w:val="003971A3"/>
    <w:rsid w:val="00397D42"/>
    <w:rsid w:val="003A1D9C"/>
    <w:rsid w:val="003A39F6"/>
    <w:rsid w:val="003A415F"/>
    <w:rsid w:val="003A548A"/>
    <w:rsid w:val="003A7234"/>
    <w:rsid w:val="003B6109"/>
    <w:rsid w:val="003B633A"/>
    <w:rsid w:val="003B64ED"/>
    <w:rsid w:val="003B70DE"/>
    <w:rsid w:val="003B78CE"/>
    <w:rsid w:val="003C1EA9"/>
    <w:rsid w:val="003C3625"/>
    <w:rsid w:val="003C61C9"/>
    <w:rsid w:val="003C6A19"/>
    <w:rsid w:val="003C74D0"/>
    <w:rsid w:val="003C7F2B"/>
    <w:rsid w:val="003D03B1"/>
    <w:rsid w:val="003D0626"/>
    <w:rsid w:val="003D39E2"/>
    <w:rsid w:val="003D3AE4"/>
    <w:rsid w:val="003D4977"/>
    <w:rsid w:val="003D592E"/>
    <w:rsid w:val="003D5E48"/>
    <w:rsid w:val="003D7F49"/>
    <w:rsid w:val="003D7FA6"/>
    <w:rsid w:val="003E0B15"/>
    <w:rsid w:val="003E20FF"/>
    <w:rsid w:val="003E4CAF"/>
    <w:rsid w:val="003E4F0C"/>
    <w:rsid w:val="003E6A52"/>
    <w:rsid w:val="003F413F"/>
    <w:rsid w:val="003F5757"/>
    <w:rsid w:val="003F7660"/>
    <w:rsid w:val="00403385"/>
    <w:rsid w:val="00404F10"/>
    <w:rsid w:val="004060C4"/>
    <w:rsid w:val="0040614C"/>
    <w:rsid w:val="00406192"/>
    <w:rsid w:val="00412D36"/>
    <w:rsid w:val="00415071"/>
    <w:rsid w:val="0041759D"/>
    <w:rsid w:val="00417CAB"/>
    <w:rsid w:val="00421919"/>
    <w:rsid w:val="0042221A"/>
    <w:rsid w:val="00427301"/>
    <w:rsid w:val="0042732F"/>
    <w:rsid w:val="00433F13"/>
    <w:rsid w:val="004364CD"/>
    <w:rsid w:val="00436C6C"/>
    <w:rsid w:val="004411CF"/>
    <w:rsid w:val="00441DCE"/>
    <w:rsid w:val="00443391"/>
    <w:rsid w:val="00443660"/>
    <w:rsid w:val="00443FDC"/>
    <w:rsid w:val="004453C3"/>
    <w:rsid w:val="004457AA"/>
    <w:rsid w:val="00446743"/>
    <w:rsid w:val="00450962"/>
    <w:rsid w:val="004509F8"/>
    <w:rsid w:val="00452E95"/>
    <w:rsid w:val="00453CC5"/>
    <w:rsid w:val="00454735"/>
    <w:rsid w:val="00457906"/>
    <w:rsid w:val="00461976"/>
    <w:rsid w:val="00462F15"/>
    <w:rsid w:val="004642BC"/>
    <w:rsid w:val="004645C8"/>
    <w:rsid w:val="0046598D"/>
    <w:rsid w:val="004748FB"/>
    <w:rsid w:val="0047687B"/>
    <w:rsid w:val="00476EFF"/>
    <w:rsid w:val="004818A7"/>
    <w:rsid w:val="00484405"/>
    <w:rsid w:val="00486735"/>
    <w:rsid w:val="0049001B"/>
    <w:rsid w:val="00493233"/>
    <w:rsid w:val="00493F55"/>
    <w:rsid w:val="00493FA7"/>
    <w:rsid w:val="00495E5B"/>
    <w:rsid w:val="004A0207"/>
    <w:rsid w:val="004A1D16"/>
    <w:rsid w:val="004A2D85"/>
    <w:rsid w:val="004A338D"/>
    <w:rsid w:val="004A5DF3"/>
    <w:rsid w:val="004B0473"/>
    <w:rsid w:val="004B3794"/>
    <w:rsid w:val="004B4867"/>
    <w:rsid w:val="004C0DF3"/>
    <w:rsid w:val="004C4C45"/>
    <w:rsid w:val="004C5E41"/>
    <w:rsid w:val="004D3402"/>
    <w:rsid w:val="004D430C"/>
    <w:rsid w:val="004D66B6"/>
    <w:rsid w:val="004D6941"/>
    <w:rsid w:val="004D7DDA"/>
    <w:rsid w:val="004E1440"/>
    <w:rsid w:val="004F0488"/>
    <w:rsid w:val="004F0E29"/>
    <w:rsid w:val="004F374A"/>
    <w:rsid w:val="004F45DE"/>
    <w:rsid w:val="004F5F9A"/>
    <w:rsid w:val="004F6D80"/>
    <w:rsid w:val="00500C2B"/>
    <w:rsid w:val="00503674"/>
    <w:rsid w:val="00504EC9"/>
    <w:rsid w:val="005071B0"/>
    <w:rsid w:val="005075AC"/>
    <w:rsid w:val="005113D0"/>
    <w:rsid w:val="00511CC7"/>
    <w:rsid w:val="0051225D"/>
    <w:rsid w:val="005159AB"/>
    <w:rsid w:val="00521AD2"/>
    <w:rsid w:val="00522A66"/>
    <w:rsid w:val="00523152"/>
    <w:rsid w:val="00523607"/>
    <w:rsid w:val="00523CA9"/>
    <w:rsid w:val="00525363"/>
    <w:rsid w:val="0052737B"/>
    <w:rsid w:val="00531261"/>
    <w:rsid w:val="005314A1"/>
    <w:rsid w:val="00531612"/>
    <w:rsid w:val="00532E4B"/>
    <w:rsid w:val="00532FDA"/>
    <w:rsid w:val="0053316C"/>
    <w:rsid w:val="005346EF"/>
    <w:rsid w:val="00535548"/>
    <w:rsid w:val="00540277"/>
    <w:rsid w:val="00540B67"/>
    <w:rsid w:val="005429AA"/>
    <w:rsid w:val="00544F5D"/>
    <w:rsid w:val="005456F6"/>
    <w:rsid w:val="0055002C"/>
    <w:rsid w:val="005527AD"/>
    <w:rsid w:val="00554B50"/>
    <w:rsid w:val="00562CFA"/>
    <w:rsid w:val="00566F2D"/>
    <w:rsid w:val="00570A14"/>
    <w:rsid w:val="00575260"/>
    <w:rsid w:val="00576004"/>
    <w:rsid w:val="00577864"/>
    <w:rsid w:val="00580135"/>
    <w:rsid w:val="00581F51"/>
    <w:rsid w:val="00582267"/>
    <w:rsid w:val="00584577"/>
    <w:rsid w:val="00585614"/>
    <w:rsid w:val="005961CB"/>
    <w:rsid w:val="005A0D52"/>
    <w:rsid w:val="005A3615"/>
    <w:rsid w:val="005B04A7"/>
    <w:rsid w:val="005B1DDF"/>
    <w:rsid w:val="005B661E"/>
    <w:rsid w:val="005C1B23"/>
    <w:rsid w:val="005C2555"/>
    <w:rsid w:val="005C3000"/>
    <w:rsid w:val="005C7F7E"/>
    <w:rsid w:val="005D0FDC"/>
    <w:rsid w:val="005D221A"/>
    <w:rsid w:val="005D3EA3"/>
    <w:rsid w:val="005D4E5F"/>
    <w:rsid w:val="005D797A"/>
    <w:rsid w:val="005E0256"/>
    <w:rsid w:val="005E371C"/>
    <w:rsid w:val="005E60FA"/>
    <w:rsid w:val="005E7A14"/>
    <w:rsid w:val="005F1ADE"/>
    <w:rsid w:val="005F7752"/>
    <w:rsid w:val="00600645"/>
    <w:rsid w:val="006030A6"/>
    <w:rsid w:val="00604EE5"/>
    <w:rsid w:val="00605E44"/>
    <w:rsid w:val="0060738E"/>
    <w:rsid w:val="00613AC9"/>
    <w:rsid w:val="0061472B"/>
    <w:rsid w:val="00621623"/>
    <w:rsid w:val="006242D0"/>
    <w:rsid w:val="00624CAC"/>
    <w:rsid w:val="00626862"/>
    <w:rsid w:val="006324EE"/>
    <w:rsid w:val="006406D5"/>
    <w:rsid w:val="00640CD9"/>
    <w:rsid w:val="00640E73"/>
    <w:rsid w:val="006414BE"/>
    <w:rsid w:val="006422E0"/>
    <w:rsid w:val="00644B2A"/>
    <w:rsid w:val="006512A6"/>
    <w:rsid w:val="00651C7F"/>
    <w:rsid w:val="00652BB1"/>
    <w:rsid w:val="0065460D"/>
    <w:rsid w:val="00654B28"/>
    <w:rsid w:val="00656E62"/>
    <w:rsid w:val="00665E3F"/>
    <w:rsid w:val="0066614F"/>
    <w:rsid w:val="00670366"/>
    <w:rsid w:val="0067547D"/>
    <w:rsid w:val="00676AC7"/>
    <w:rsid w:val="00683643"/>
    <w:rsid w:val="00690054"/>
    <w:rsid w:val="00692DBB"/>
    <w:rsid w:val="006942D2"/>
    <w:rsid w:val="00696539"/>
    <w:rsid w:val="0069798F"/>
    <w:rsid w:val="00697B7E"/>
    <w:rsid w:val="006A1403"/>
    <w:rsid w:val="006A4F20"/>
    <w:rsid w:val="006B0B0A"/>
    <w:rsid w:val="006B5056"/>
    <w:rsid w:val="006B5EB8"/>
    <w:rsid w:val="006C0BA6"/>
    <w:rsid w:val="006C0D2F"/>
    <w:rsid w:val="006C1E14"/>
    <w:rsid w:val="006C320F"/>
    <w:rsid w:val="006C354E"/>
    <w:rsid w:val="006C42E2"/>
    <w:rsid w:val="006C4734"/>
    <w:rsid w:val="006C61FB"/>
    <w:rsid w:val="006C79A2"/>
    <w:rsid w:val="006D1228"/>
    <w:rsid w:val="006D70C6"/>
    <w:rsid w:val="006D783E"/>
    <w:rsid w:val="006D7B44"/>
    <w:rsid w:val="006E06FF"/>
    <w:rsid w:val="006E0AFD"/>
    <w:rsid w:val="006E1E85"/>
    <w:rsid w:val="006E2D5D"/>
    <w:rsid w:val="006E3321"/>
    <w:rsid w:val="006F0E91"/>
    <w:rsid w:val="006F19BD"/>
    <w:rsid w:val="006F2BDE"/>
    <w:rsid w:val="006F38D5"/>
    <w:rsid w:val="006F42F5"/>
    <w:rsid w:val="006F6133"/>
    <w:rsid w:val="0070061C"/>
    <w:rsid w:val="00701235"/>
    <w:rsid w:val="00703C01"/>
    <w:rsid w:val="00703D37"/>
    <w:rsid w:val="00706922"/>
    <w:rsid w:val="007100BA"/>
    <w:rsid w:val="007140A7"/>
    <w:rsid w:val="00720690"/>
    <w:rsid w:val="0072192C"/>
    <w:rsid w:val="007223EC"/>
    <w:rsid w:val="007239A2"/>
    <w:rsid w:val="00724021"/>
    <w:rsid w:val="00725F6C"/>
    <w:rsid w:val="007270C2"/>
    <w:rsid w:val="00727AFB"/>
    <w:rsid w:val="00734A8A"/>
    <w:rsid w:val="007356B9"/>
    <w:rsid w:val="007358E9"/>
    <w:rsid w:val="0074173C"/>
    <w:rsid w:val="0074269A"/>
    <w:rsid w:val="0074362A"/>
    <w:rsid w:val="007452CA"/>
    <w:rsid w:val="007455B2"/>
    <w:rsid w:val="00745C2C"/>
    <w:rsid w:val="00757317"/>
    <w:rsid w:val="00763CB9"/>
    <w:rsid w:val="00773448"/>
    <w:rsid w:val="00773610"/>
    <w:rsid w:val="007762C4"/>
    <w:rsid w:val="00776D5C"/>
    <w:rsid w:val="00784897"/>
    <w:rsid w:val="00785FE1"/>
    <w:rsid w:val="007877C9"/>
    <w:rsid w:val="00793BDD"/>
    <w:rsid w:val="007A5E69"/>
    <w:rsid w:val="007B0D3F"/>
    <w:rsid w:val="007B2691"/>
    <w:rsid w:val="007C15E5"/>
    <w:rsid w:val="007C22B7"/>
    <w:rsid w:val="007C4684"/>
    <w:rsid w:val="007C4CF8"/>
    <w:rsid w:val="007C5C5A"/>
    <w:rsid w:val="007C64BC"/>
    <w:rsid w:val="007C7FE2"/>
    <w:rsid w:val="007D3242"/>
    <w:rsid w:val="007D665B"/>
    <w:rsid w:val="007E2001"/>
    <w:rsid w:val="007E2DC8"/>
    <w:rsid w:val="007E6D5A"/>
    <w:rsid w:val="007F0DE9"/>
    <w:rsid w:val="007F14E4"/>
    <w:rsid w:val="007F15E4"/>
    <w:rsid w:val="007F2040"/>
    <w:rsid w:val="007F22E1"/>
    <w:rsid w:val="007F2463"/>
    <w:rsid w:val="007F60AC"/>
    <w:rsid w:val="007F7D32"/>
    <w:rsid w:val="00801676"/>
    <w:rsid w:val="00802E6C"/>
    <w:rsid w:val="00805765"/>
    <w:rsid w:val="008057ED"/>
    <w:rsid w:val="008077D7"/>
    <w:rsid w:val="00813A06"/>
    <w:rsid w:val="00813B03"/>
    <w:rsid w:val="008165F5"/>
    <w:rsid w:val="0082075C"/>
    <w:rsid w:val="00822433"/>
    <w:rsid w:val="00824329"/>
    <w:rsid w:val="00824EC6"/>
    <w:rsid w:val="0082693D"/>
    <w:rsid w:val="008273F9"/>
    <w:rsid w:val="00831C66"/>
    <w:rsid w:val="00832ACE"/>
    <w:rsid w:val="0083458F"/>
    <w:rsid w:val="00834801"/>
    <w:rsid w:val="008401B6"/>
    <w:rsid w:val="00840CD5"/>
    <w:rsid w:val="008418D0"/>
    <w:rsid w:val="0084427B"/>
    <w:rsid w:val="00851691"/>
    <w:rsid w:val="00853206"/>
    <w:rsid w:val="00854C67"/>
    <w:rsid w:val="00855BEF"/>
    <w:rsid w:val="00855E63"/>
    <w:rsid w:val="00857274"/>
    <w:rsid w:val="008605C7"/>
    <w:rsid w:val="00860EB1"/>
    <w:rsid w:val="0087284A"/>
    <w:rsid w:val="00875A50"/>
    <w:rsid w:val="00875CC1"/>
    <w:rsid w:val="00876927"/>
    <w:rsid w:val="00880F15"/>
    <w:rsid w:val="008815B0"/>
    <w:rsid w:val="00884CC7"/>
    <w:rsid w:val="008854C0"/>
    <w:rsid w:val="008875EF"/>
    <w:rsid w:val="0089010A"/>
    <w:rsid w:val="00890445"/>
    <w:rsid w:val="00892421"/>
    <w:rsid w:val="00893421"/>
    <w:rsid w:val="00894AC3"/>
    <w:rsid w:val="00895565"/>
    <w:rsid w:val="00896C37"/>
    <w:rsid w:val="00896F06"/>
    <w:rsid w:val="008A0300"/>
    <w:rsid w:val="008A1FEE"/>
    <w:rsid w:val="008A22B1"/>
    <w:rsid w:val="008A2E30"/>
    <w:rsid w:val="008A3CED"/>
    <w:rsid w:val="008A3D9B"/>
    <w:rsid w:val="008A43EB"/>
    <w:rsid w:val="008A7191"/>
    <w:rsid w:val="008B069D"/>
    <w:rsid w:val="008B165F"/>
    <w:rsid w:val="008B28C4"/>
    <w:rsid w:val="008B2F84"/>
    <w:rsid w:val="008B3AF6"/>
    <w:rsid w:val="008C082D"/>
    <w:rsid w:val="008C1493"/>
    <w:rsid w:val="008C2956"/>
    <w:rsid w:val="008C2F95"/>
    <w:rsid w:val="008C4AA1"/>
    <w:rsid w:val="008C6A4C"/>
    <w:rsid w:val="008C774A"/>
    <w:rsid w:val="008C78A0"/>
    <w:rsid w:val="008D0AE1"/>
    <w:rsid w:val="008D554F"/>
    <w:rsid w:val="008D705B"/>
    <w:rsid w:val="008D71C1"/>
    <w:rsid w:val="008D7B78"/>
    <w:rsid w:val="008E4E1E"/>
    <w:rsid w:val="008E7C40"/>
    <w:rsid w:val="008F11B8"/>
    <w:rsid w:val="008F2095"/>
    <w:rsid w:val="008F3D17"/>
    <w:rsid w:val="008F74C0"/>
    <w:rsid w:val="008F7A54"/>
    <w:rsid w:val="00900304"/>
    <w:rsid w:val="009004BC"/>
    <w:rsid w:val="0090229F"/>
    <w:rsid w:val="0090271F"/>
    <w:rsid w:val="0090365C"/>
    <w:rsid w:val="00903B4F"/>
    <w:rsid w:val="00903FDC"/>
    <w:rsid w:val="00904E8B"/>
    <w:rsid w:val="00907BF2"/>
    <w:rsid w:val="00913DE0"/>
    <w:rsid w:val="00914AB8"/>
    <w:rsid w:val="00914F1B"/>
    <w:rsid w:val="00915139"/>
    <w:rsid w:val="00916713"/>
    <w:rsid w:val="00917772"/>
    <w:rsid w:val="009203E5"/>
    <w:rsid w:val="009209AA"/>
    <w:rsid w:val="009209F7"/>
    <w:rsid w:val="009218DD"/>
    <w:rsid w:val="009219E1"/>
    <w:rsid w:val="00925CD1"/>
    <w:rsid w:val="0093475A"/>
    <w:rsid w:val="00937E33"/>
    <w:rsid w:val="00940083"/>
    <w:rsid w:val="00942A6C"/>
    <w:rsid w:val="00950A34"/>
    <w:rsid w:val="00951968"/>
    <w:rsid w:val="00961320"/>
    <w:rsid w:val="009717CC"/>
    <w:rsid w:val="009718D6"/>
    <w:rsid w:val="009741A3"/>
    <w:rsid w:val="0097563C"/>
    <w:rsid w:val="0097599A"/>
    <w:rsid w:val="00977FA0"/>
    <w:rsid w:val="00980DBC"/>
    <w:rsid w:val="009811C8"/>
    <w:rsid w:val="00982879"/>
    <w:rsid w:val="00985143"/>
    <w:rsid w:val="00993654"/>
    <w:rsid w:val="00993D80"/>
    <w:rsid w:val="00995316"/>
    <w:rsid w:val="0099609C"/>
    <w:rsid w:val="009A2140"/>
    <w:rsid w:val="009A2A38"/>
    <w:rsid w:val="009A467B"/>
    <w:rsid w:val="009A6A8A"/>
    <w:rsid w:val="009B161E"/>
    <w:rsid w:val="009B2FC7"/>
    <w:rsid w:val="009B6DBE"/>
    <w:rsid w:val="009B6E3F"/>
    <w:rsid w:val="009B71A6"/>
    <w:rsid w:val="009C01BE"/>
    <w:rsid w:val="009C2C95"/>
    <w:rsid w:val="009C4705"/>
    <w:rsid w:val="009C5B67"/>
    <w:rsid w:val="009C6F7B"/>
    <w:rsid w:val="009C7268"/>
    <w:rsid w:val="009C79CA"/>
    <w:rsid w:val="009D67E9"/>
    <w:rsid w:val="009E1D38"/>
    <w:rsid w:val="009E28A0"/>
    <w:rsid w:val="009E3082"/>
    <w:rsid w:val="009E35A4"/>
    <w:rsid w:val="009E3D42"/>
    <w:rsid w:val="009E43B7"/>
    <w:rsid w:val="009E74F1"/>
    <w:rsid w:val="009F3A1C"/>
    <w:rsid w:val="009F440B"/>
    <w:rsid w:val="009F4EDB"/>
    <w:rsid w:val="009F5C50"/>
    <w:rsid w:val="009F6D25"/>
    <w:rsid w:val="009F7ECB"/>
    <w:rsid w:val="00A00E7D"/>
    <w:rsid w:val="00A01867"/>
    <w:rsid w:val="00A0269A"/>
    <w:rsid w:val="00A02AEF"/>
    <w:rsid w:val="00A02CD5"/>
    <w:rsid w:val="00A047CF"/>
    <w:rsid w:val="00A17D11"/>
    <w:rsid w:val="00A201CC"/>
    <w:rsid w:val="00A22E43"/>
    <w:rsid w:val="00A2317B"/>
    <w:rsid w:val="00A25253"/>
    <w:rsid w:val="00A26333"/>
    <w:rsid w:val="00A26E88"/>
    <w:rsid w:val="00A313A4"/>
    <w:rsid w:val="00A31AE6"/>
    <w:rsid w:val="00A34299"/>
    <w:rsid w:val="00A3680B"/>
    <w:rsid w:val="00A40241"/>
    <w:rsid w:val="00A40545"/>
    <w:rsid w:val="00A409AE"/>
    <w:rsid w:val="00A45528"/>
    <w:rsid w:val="00A46C14"/>
    <w:rsid w:val="00A471B7"/>
    <w:rsid w:val="00A51339"/>
    <w:rsid w:val="00A51875"/>
    <w:rsid w:val="00A5617F"/>
    <w:rsid w:val="00A56C5A"/>
    <w:rsid w:val="00A6335C"/>
    <w:rsid w:val="00A6577F"/>
    <w:rsid w:val="00A65CD1"/>
    <w:rsid w:val="00A66831"/>
    <w:rsid w:val="00A744E0"/>
    <w:rsid w:val="00A76428"/>
    <w:rsid w:val="00A774EB"/>
    <w:rsid w:val="00A815EA"/>
    <w:rsid w:val="00A81C41"/>
    <w:rsid w:val="00A83E78"/>
    <w:rsid w:val="00A87EE1"/>
    <w:rsid w:val="00A90394"/>
    <w:rsid w:val="00A9417E"/>
    <w:rsid w:val="00A96758"/>
    <w:rsid w:val="00AA0DA7"/>
    <w:rsid w:val="00AA1218"/>
    <w:rsid w:val="00AA141B"/>
    <w:rsid w:val="00AA5E44"/>
    <w:rsid w:val="00AA724D"/>
    <w:rsid w:val="00AA7483"/>
    <w:rsid w:val="00AB54DE"/>
    <w:rsid w:val="00AC46F2"/>
    <w:rsid w:val="00AC5EEF"/>
    <w:rsid w:val="00AC5EF7"/>
    <w:rsid w:val="00AD160C"/>
    <w:rsid w:val="00AE2849"/>
    <w:rsid w:val="00AE5811"/>
    <w:rsid w:val="00AF19F3"/>
    <w:rsid w:val="00AF1DE6"/>
    <w:rsid w:val="00AF288D"/>
    <w:rsid w:val="00AF298F"/>
    <w:rsid w:val="00AF387F"/>
    <w:rsid w:val="00B03045"/>
    <w:rsid w:val="00B0439A"/>
    <w:rsid w:val="00B04568"/>
    <w:rsid w:val="00B04BDD"/>
    <w:rsid w:val="00B07F74"/>
    <w:rsid w:val="00B11D5D"/>
    <w:rsid w:val="00B12A4A"/>
    <w:rsid w:val="00B13F16"/>
    <w:rsid w:val="00B148D0"/>
    <w:rsid w:val="00B15648"/>
    <w:rsid w:val="00B20839"/>
    <w:rsid w:val="00B20BFA"/>
    <w:rsid w:val="00B237AB"/>
    <w:rsid w:val="00B27672"/>
    <w:rsid w:val="00B304CE"/>
    <w:rsid w:val="00B305AB"/>
    <w:rsid w:val="00B315E1"/>
    <w:rsid w:val="00B32103"/>
    <w:rsid w:val="00B419D7"/>
    <w:rsid w:val="00B472FA"/>
    <w:rsid w:val="00B503D0"/>
    <w:rsid w:val="00B650F8"/>
    <w:rsid w:val="00B66D82"/>
    <w:rsid w:val="00B7093D"/>
    <w:rsid w:val="00B71192"/>
    <w:rsid w:val="00B71729"/>
    <w:rsid w:val="00B7181C"/>
    <w:rsid w:val="00B7330F"/>
    <w:rsid w:val="00B773B2"/>
    <w:rsid w:val="00B77EEC"/>
    <w:rsid w:val="00B8781E"/>
    <w:rsid w:val="00B905C9"/>
    <w:rsid w:val="00B916BE"/>
    <w:rsid w:val="00B94291"/>
    <w:rsid w:val="00B94CF0"/>
    <w:rsid w:val="00B957EF"/>
    <w:rsid w:val="00BA0E88"/>
    <w:rsid w:val="00BA16A5"/>
    <w:rsid w:val="00BA6858"/>
    <w:rsid w:val="00BB034C"/>
    <w:rsid w:val="00BB0C77"/>
    <w:rsid w:val="00BB0DB3"/>
    <w:rsid w:val="00BB471B"/>
    <w:rsid w:val="00BB5006"/>
    <w:rsid w:val="00BB6664"/>
    <w:rsid w:val="00BB68FD"/>
    <w:rsid w:val="00BC053C"/>
    <w:rsid w:val="00BC1505"/>
    <w:rsid w:val="00BC1AA0"/>
    <w:rsid w:val="00BC24E4"/>
    <w:rsid w:val="00BD01B4"/>
    <w:rsid w:val="00BD65D7"/>
    <w:rsid w:val="00BD70D4"/>
    <w:rsid w:val="00BD7500"/>
    <w:rsid w:val="00BD77C0"/>
    <w:rsid w:val="00BE00BF"/>
    <w:rsid w:val="00BE2D42"/>
    <w:rsid w:val="00BE4087"/>
    <w:rsid w:val="00BE643B"/>
    <w:rsid w:val="00BF3234"/>
    <w:rsid w:val="00BF37F5"/>
    <w:rsid w:val="00C009FC"/>
    <w:rsid w:val="00C00DCB"/>
    <w:rsid w:val="00C01526"/>
    <w:rsid w:val="00C017BC"/>
    <w:rsid w:val="00C0207D"/>
    <w:rsid w:val="00C02EC4"/>
    <w:rsid w:val="00C032CB"/>
    <w:rsid w:val="00C0636F"/>
    <w:rsid w:val="00C0638A"/>
    <w:rsid w:val="00C06A47"/>
    <w:rsid w:val="00C14927"/>
    <w:rsid w:val="00C154BE"/>
    <w:rsid w:val="00C16F39"/>
    <w:rsid w:val="00C17C86"/>
    <w:rsid w:val="00C24AC6"/>
    <w:rsid w:val="00C25722"/>
    <w:rsid w:val="00C30B1A"/>
    <w:rsid w:val="00C353EF"/>
    <w:rsid w:val="00C3591D"/>
    <w:rsid w:val="00C408D8"/>
    <w:rsid w:val="00C41A48"/>
    <w:rsid w:val="00C4367A"/>
    <w:rsid w:val="00C45420"/>
    <w:rsid w:val="00C5053F"/>
    <w:rsid w:val="00C52521"/>
    <w:rsid w:val="00C52A40"/>
    <w:rsid w:val="00C52CCD"/>
    <w:rsid w:val="00C549B6"/>
    <w:rsid w:val="00C570D9"/>
    <w:rsid w:val="00C612A8"/>
    <w:rsid w:val="00C61D43"/>
    <w:rsid w:val="00C63922"/>
    <w:rsid w:val="00C67CA5"/>
    <w:rsid w:val="00C72688"/>
    <w:rsid w:val="00C7464E"/>
    <w:rsid w:val="00C75B0B"/>
    <w:rsid w:val="00C8031C"/>
    <w:rsid w:val="00C80667"/>
    <w:rsid w:val="00C8126B"/>
    <w:rsid w:val="00C82C0B"/>
    <w:rsid w:val="00C85E8A"/>
    <w:rsid w:val="00C9366B"/>
    <w:rsid w:val="00C94A39"/>
    <w:rsid w:val="00C94F3C"/>
    <w:rsid w:val="00CA2E42"/>
    <w:rsid w:val="00CA409A"/>
    <w:rsid w:val="00CA423E"/>
    <w:rsid w:val="00CA507C"/>
    <w:rsid w:val="00CB04AD"/>
    <w:rsid w:val="00CB267C"/>
    <w:rsid w:val="00CB381B"/>
    <w:rsid w:val="00CB583F"/>
    <w:rsid w:val="00CC1C7E"/>
    <w:rsid w:val="00CC2FAD"/>
    <w:rsid w:val="00CC46CA"/>
    <w:rsid w:val="00CC750F"/>
    <w:rsid w:val="00CD092E"/>
    <w:rsid w:val="00CD1A5A"/>
    <w:rsid w:val="00CD5E6C"/>
    <w:rsid w:val="00CD6E75"/>
    <w:rsid w:val="00CD7CD9"/>
    <w:rsid w:val="00CE248B"/>
    <w:rsid w:val="00CE5A30"/>
    <w:rsid w:val="00CE69E9"/>
    <w:rsid w:val="00CE771F"/>
    <w:rsid w:val="00CF48F9"/>
    <w:rsid w:val="00CF6123"/>
    <w:rsid w:val="00CF7BA7"/>
    <w:rsid w:val="00D019D1"/>
    <w:rsid w:val="00D01F71"/>
    <w:rsid w:val="00D02DC4"/>
    <w:rsid w:val="00D02F39"/>
    <w:rsid w:val="00D040E3"/>
    <w:rsid w:val="00D05F44"/>
    <w:rsid w:val="00D14620"/>
    <w:rsid w:val="00D161CC"/>
    <w:rsid w:val="00D16557"/>
    <w:rsid w:val="00D16813"/>
    <w:rsid w:val="00D17AFB"/>
    <w:rsid w:val="00D17BCC"/>
    <w:rsid w:val="00D20AF2"/>
    <w:rsid w:val="00D22038"/>
    <w:rsid w:val="00D22334"/>
    <w:rsid w:val="00D25F14"/>
    <w:rsid w:val="00D32A31"/>
    <w:rsid w:val="00D33A4A"/>
    <w:rsid w:val="00D42B2A"/>
    <w:rsid w:val="00D430CE"/>
    <w:rsid w:val="00D43E2F"/>
    <w:rsid w:val="00D441A9"/>
    <w:rsid w:val="00D44936"/>
    <w:rsid w:val="00D52370"/>
    <w:rsid w:val="00D53F0F"/>
    <w:rsid w:val="00D56ED9"/>
    <w:rsid w:val="00D570AB"/>
    <w:rsid w:val="00D6061D"/>
    <w:rsid w:val="00D62EC0"/>
    <w:rsid w:val="00D63DCB"/>
    <w:rsid w:val="00D678B4"/>
    <w:rsid w:val="00D7148D"/>
    <w:rsid w:val="00D73169"/>
    <w:rsid w:val="00D74D6A"/>
    <w:rsid w:val="00D7673F"/>
    <w:rsid w:val="00D76CA0"/>
    <w:rsid w:val="00D775E0"/>
    <w:rsid w:val="00D80080"/>
    <w:rsid w:val="00D80EC3"/>
    <w:rsid w:val="00D82A1F"/>
    <w:rsid w:val="00D84B11"/>
    <w:rsid w:val="00D85E9A"/>
    <w:rsid w:val="00D87092"/>
    <w:rsid w:val="00D876F9"/>
    <w:rsid w:val="00D91E1F"/>
    <w:rsid w:val="00D9641D"/>
    <w:rsid w:val="00D976F5"/>
    <w:rsid w:val="00DA4914"/>
    <w:rsid w:val="00DA5688"/>
    <w:rsid w:val="00DA6921"/>
    <w:rsid w:val="00DA7608"/>
    <w:rsid w:val="00DA790B"/>
    <w:rsid w:val="00DB0B7D"/>
    <w:rsid w:val="00DB0CCE"/>
    <w:rsid w:val="00DB1859"/>
    <w:rsid w:val="00DC00F5"/>
    <w:rsid w:val="00DC2791"/>
    <w:rsid w:val="00DC2A72"/>
    <w:rsid w:val="00DC3B01"/>
    <w:rsid w:val="00DD663C"/>
    <w:rsid w:val="00DD67BA"/>
    <w:rsid w:val="00DD7A54"/>
    <w:rsid w:val="00DE3722"/>
    <w:rsid w:val="00DE3B70"/>
    <w:rsid w:val="00DE490B"/>
    <w:rsid w:val="00DF0B3A"/>
    <w:rsid w:val="00DF19AF"/>
    <w:rsid w:val="00DF2AC6"/>
    <w:rsid w:val="00DF3B5E"/>
    <w:rsid w:val="00DF75FD"/>
    <w:rsid w:val="00E01C2C"/>
    <w:rsid w:val="00E03023"/>
    <w:rsid w:val="00E04E70"/>
    <w:rsid w:val="00E05E8C"/>
    <w:rsid w:val="00E15BBA"/>
    <w:rsid w:val="00E16348"/>
    <w:rsid w:val="00E16B99"/>
    <w:rsid w:val="00E21BA9"/>
    <w:rsid w:val="00E253EC"/>
    <w:rsid w:val="00E25EF3"/>
    <w:rsid w:val="00E267D2"/>
    <w:rsid w:val="00E271F1"/>
    <w:rsid w:val="00E306F1"/>
    <w:rsid w:val="00E323B1"/>
    <w:rsid w:val="00E34AE5"/>
    <w:rsid w:val="00E34E30"/>
    <w:rsid w:val="00E3629A"/>
    <w:rsid w:val="00E4029D"/>
    <w:rsid w:val="00E4031F"/>
    <w:rsid w:val="00E4743E"/>
    <w:rsid w:val="00E507E4"/>
    <w:rsid w:val="00E50924"/>
    <w:rsid w:val="00E51341"/>
    <w:rsid w:val="00E520AC"/>
    <w:rsid w:val="00E53D19"/>
    <w:rsid w:val="00E55F24"/>
    <w:rsid w:val="00E66460"/>
    <w:rsid w:val="00E7404A"/>
    <w:rsid w:val="00E81040"/>
    <w:rsid w:val="00E81BE0"/>
    <w:rsid w:val="00E85F2A"/>
    <w:rsid w:val="00E8749A"/>
    <w:rsid w:val="00E91F31"/>
    <w:rsid w:val="00E939FF"/>
    <w:rsid w:val="00E94400"/>
    <w:rsid w:val="00E954E7"/>
    <w:rsid w:val="00E95850"/>
    <w:rsid w:val="00E96645"/>
    <w:rsid w:val="00EA2FBD"/>
    <w:rsid w:val="00EA36B3"/>
    <w:rsid w:val="00EA46B5"/>
    <w:rsid w:val="00EC0738"/>
    <w:rsid w:val="00EC08B1"/>
    <w:rsid w:val="00EC0D7E"/>
    <w:rsid w:val="00EC4011"/>
    <w:rsid w:val="00EC7315"/>
    <w:rsid w:val="00EC7E02"/>
    <w:rsid w:val="00EC7F62"/>
    <w:rsid w:val="00ED0700"/>
    <w:rsid w:val="00ED3E64"/>
    <w:rsid w:val="00ED54B3"/>
    <w:rsid w:val="00ED5963"/>
    <w:rsid w:val="00EE1250"/>
    <w:rsid w:val="00EE6671"/>
    <w:rsid w:val="00EE6AB5"/>
    <w:rsid w:val="00EE79D6"/>
    <w:rsid w:val="00EF2365"/>
    <w:rsid w:val="00EF2F4A"/>
    <w:rsid w:val="00EF2FAF"/>
    <w:rsid w:val="00EF5F22"/>
    <w:rsid w:val="00EF6819"/>
    <w:rsid w:val="00EF73D1"/>
    <w:rsid w:val="00EF7434"/>
    <w:rsid w:val="00EF772E"/>
    <w:rsid w:val="00F0095F"/>
    <w:rsid w:val="00F00F16"/>
    <w:rsid w:val="00F013CB"/>
    <w:rsid w:val="00F06053"/>
    <w:rsid w:val="00F062FD"/>
    <w:rsid w:val="00F13592"/>
    <w:rsid w:val="00F13A76"/>
    <w:rsid w:val="00F13EFD"/>
    <w:rsid w:val="00F17AD6"/>
    <w:rsid w:val="00F2114C"/>
    <w:rsid w:val="00F21444"/>
    <w:rsid w:val="00F21E43"/>
    <w:rsid w:val="00F221CF"/>
    <w:rsid w:val="00F23E41"/>
    <w:rsid w:val="00F25670"/>
    <w:rsid w:val="00F27358"/>
    <w:rsid w:val="00F30C6E"/>
    <w:rsid w:val="00F31452"/>
    <w:rsid w:val="00F32E65"/>
    <w:rsid w:val="00F33C6E"/>
    <w:rsid w:val="00F34B2C"/>
    <w:rsid w:val="00F35559"/>
    <w:rsid w:val="00F36F46"/>
    <w:rsid w:val="00F40B4A"/>
    <w:rsid w:val="00F46B3B"/>
    <w:rsid w:val="00F52A85"/>
    <w:rsid w:val="00F606AB"/>
    <w:rsid w:val="00F6144D"/>
    <w:rsid w:val="00F65155"/>
    <w:rsid w:val="00F6615D"/>
    <w:rsid w:val="00F720B0"/>
    <w:rsid w:val="00F7269E"/>
    <w:rsid w:val="00F7521F"/>
    <w:rsid w:val="00F769AE"/>
    <w:rsid w:val="00F76F72"/>
    <w:rsid w:val="00F777CF"/>
    <w:rsid w:val="00F825A1"/>
    <w:rsid w:val="00F84DF5"/>
    <w:rsid w:val="00F86488"/>
    <w:rsid w:val="00F906F7"/>
    <w:rsid w:val="00F92B27"/>
    <w:rsid w:val="00F95853"/>
    <w:rsid w:val="00F97A6A"/>
    <w:rsid w:val="00FA3ABA"/>
    <w:rsid w:val="00FA7B1A"/>
    <w:rsid w:val="00FB214E"/>
    <w:rsid w:val="00FB34E3"/>
    <w:rsid w:val="00FB372F"/>
    <w:rsid w:val="00FB6283"/>
    <w:rsid w:val="00FC16BB"/>
    <w:rsid w:val="00FC3C14"/>
    <w:rsid w:val="00FC723C"/>
    <w:rsid w:val="00FD0E37"/>
    <w:rsid w:val="00FD102D"/>
    <w:rsid w:val="00FD4698"/>
    <w:rsid w:val="00FD5FF9"/>
    <w:rsid w:val="00FE0063"/>
    <w:rsid w:val="00FE1641"/>
    <w:rsid w:val="00FE1A23"/>
    <w:rsid w:val="00FE2573"/>
    <w:rsid w:val="00FE3333"/>
    <w:rsid w:val="00FE3D54"/>
    <w:rsid w:val="00FE4992"/>
    <w:rsid w:val="00FE6411"/>
    <w:rsid w:val="00FF559C"/>
    <w:rsid w:val="00FF5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74A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4310"/>
    <w:pPr>
      <w:widowControl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04B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">
    <w:name w:val="Гипертекстовая ссылка"/>
    <w:uiPriority w:val="99"/>
    <w:rsid w:val="00347BCE"/>
    <w:rPr>
      <w:b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7F24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4BF"/>
    <w:rPr>
      <w:sz w:val="0"/>
      <w:szCs w:val="0"/>
    </w:rPr>
  </w:style>
  <w:style w:type="paragraph" w:styleId="Header">
    <w:name w:val="header"/>
    <w:basedOn w:val="Normal"/>
    <w:link w:val="HeaderChar1"/>
    <w:uiPriority w:val="99"/>
    <w:rsid w:val="003247A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04BF"/>
    <w:rPr>
      <w:sz w:val="20"/>
      <w:szCs w:val="20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3247AD"/>
    <w:rPr>
      <w:rFonts w:cs="Times New Roman"/>
    </w:rPr>
  </w:style>
  <w:style w:type="paragraph" w:styleId="Footer">
    <w:name w:val="footer"/>
    <w:basedOn w:val="Normal"/>
    <w:link w:val="FooterChar1"/>
    <w:uiPriority w:val="99"/>
    <w:rsid w:val="003247A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104BF"/>
    <w:rPr>
      <w:sz w:val="20"/>
      <w:szCs w:val="20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3247AD"/>
    <w:rPr>
      <w:rFonts w:cs="Times New Roman"/>
    </w:rPr>
  </w:style>
  <w:style w:type="paragraph" w:styleId="Subtitle">
    <w:name w:val="Subtitle"/>
    <w:basedOn w:val="Normal"/>
    <w:link w:val="SubtitleChar"/>
    <w:uiPriority w:val="99"/>
    <w:qFormat/>
    <w:rsid w:val="003217E0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217E0"/>
    <w:rPr>
      <w:rFonts w:cs="Times New Roman"/>
      <w:b/>
      <w:sz w:val="32"/>
      <w:lang w:val="ru-RU" w:eastAsia="ru-RU" w:bidi="ar-SA"/>
    </w:rPr>
  </w:style>
  <w:style w:type="paragraph" w:styleId="DocumentMap">
    <w:name w:val="Document Map"/>
    <w:basedOn w:val="Normal"/>
    <w:link w:val="DocumentMapChar"/>
    <w:uiPriority w:val="99"/>
    <w:semiHidden/>
    <w:rsid w:val="004F0E29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104BF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542</Words>
  <Characters>3096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Галина Алексеевна</dc:creator>
  <cp:keywords/>
  <dc:description/>
  <cp:lastModifiedBy>WiZaRd</cp:lastModifiedBy>
  <cp:revision>2</cp:revision>
  <cp:lastPrinted>2018-06-06T07:28:00Z</cp:lastPrinted>
  <dcterms:created xsi:type="dcterms:W3CDTF">2019-09-30T06:57:00Z</dcterms:created>
  <dcterms:modified xsi:type="dcterms:W3CDTF">2019-09-30T06:57:00Z</dcterms:modified>
</cp:coreProperties>
</file>