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A0E" w:rsidRPr="00EC0D7E" w:rsidRDefault="00553A0E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553A0E" w:rsidRPr="00EC0D7E" w:rsidRDefault="00553A0E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553A0E" w:rsidRPr="00EC0D7E" w:rsidRDefault="00553A0E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553A0E" w:rsidRPr="005B7529" w:rsidRDefault="00553A0E" w:rsidP="00097C0C">
      <w:pPr>
        <w:ind w:firstLine="709"/>
        <w:jc w:val="center"/>
        <w:rPr>
          <w:sz w:val="28"/>
          <w:szCs w:val="28"/>
          <w:lang w:val="ru-RU"/>
        </w:rPr>
      </w:pPr>
      <w:r w:rsidRPr="005B7529">
        <w:rPr>
          <w:sz w:val="28"/>
          <w:szCs w:val="28"/>
          <w:lang w:val="ru-RU"/>
        </w:rPr>
        <w:t>РЕСПУБЛИКИ МОРДОВИЯ</w:t>
      </w:r>
    </w:p>
    <w:p w:rsidR="00553A0E" w:rsidRDefault="00553A0E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553A0E" w:rsidRPr="001D73AB" w:rsidRDefault="00553A0E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553A0E" w:rsidRDefault="00553A0E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B7529">
        <w:rPr>
          <w:b/>
          <w:bCs/>
          <w:sz w:val="34"/>
          <w:szCs w:val="34"/>
          <w:lang w:val="ru-RU"/>
        </w:rPr>
        <w:t>Р Е Ш Е Н И Е</w:t>
      </w:r>
    </w:p>
    <w:p w:rsidR="00553A0E" w:rsidRPr="00231747" w:rsidRDefault="00553A0E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553A0E" w:rsidRPr="00540B67" w:rsidRDefault="00553A0E" w:rsidP="00E52844">
      <w:pPr>
        <w:rPr>
          <w:sz w:val="28"/>
          <w:szCs w:val="28"/>
          <w:lang w:val="ru-RU"/>
        </w:rPr>
      </w:pPr>
      <w:r w:rsidRPr="005B7529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27</w:t>
      </w:r>
      <w:r w:rsidRPr="005B7529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сентября</w:t>
      </w:r>
      <w:r w:rsidRPr="005B7529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B7529">
          <w:rPr>
            <w:sz w:val="28"/>
            <w:szCs w:val="28"/>
            <w:lang w:val="ru-RU"/>
          </w:rPr>
          <w:t>201</w:t>
        </w:r>
        <w:r>
          <w:rPr>
            <w:sz w:val="28"/>
            <w:szCs w:val="28"/>
            <w:lang w:val="ru-RU"/>
          </w:rPr>
          <w:t>9</w:t>
        </w:r>
        <w:r w:rsidRPr="005B7529">
          <w:rPr>
            <w:sz w:val="28"/>
            <w:szCs w:val="28"/>
            <w:lang w:val="ru-RU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 w:rsidRPr="005B7529">
        <w:rPr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5B7529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115</w:t>
      </w:r>
    </w:p>
    <w:p w:rsidR="00553A0E" w:rsidRPr="005B7529" w:rsidRDefault="00553A0E" w:rsidP="00097C0C">
      <w:pPr>
        <w:ind w:firstLine="709"/>
        <w:jc w:val="center"/>
        <w:rPr>
          <w:sz w:val="28"/>
          <w:szCs w:val="28"/>
          <w:lang w:val="ru-RU"/>
        </w:rPr>
      </w:pPr>
      <w:r w:rsidRPr="005B7529">
        <w:rPr>
          <w:sz w:val="28"/>
          <w:szCs w:val="28"/>
          <w:lang w:val="ru-RU"/>
        </w:rPr>
        <w:t>д.Русское Тювеево</w:t>
      </w:r>
    </w:p>
    <w:p w:rsidR="00553A0E" w:rsidRDefault="00553A0E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553A0E" w:rsidRPr="005B7529" w:rsidRDefault="00553A0E" w:rsidP="00F42F1C">
      <w:pPr>
        <w:jc w:val="center"/>
        <w:rPr>
          <w:sz w:val="28"/>
          <w:szCs w:val="28"/>
          <w:lang w:val="ru-RU"/>
        </w:rPr>
      </w:pPr>
      <w:r w:rsidRPr="005B7529">
        <w:rPr>
          <w:b/>
          <w:sz w:val="28"/>
          <w:szCs w:val="28"/>
          <w:lang w:val="ru-RU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  <w:lang w:val="ru-RU"/>
        </w:rPr>
        <w:t>2</w:t>
      </w:r>
      <w:r w:rsidRPr="005B7529">
        <w:rPr>
          <w:b/>
          <w:sz w:val="28"/>
          <w:szCs w:val="28"/>
          <w:lang w:val="ru-RU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5B7529">
        <w:rPr>
          <w:b/>
          <w:sz w:val="28"/>
          <w:szCs w:val="28"/>
          <w:lang w:val="ru-RU"/>
        </w:rPr>
        <w:t xml:space="preserve"> года</w:t>
      </w:r>
    </w:p>
    <w:p w:rsidR="00553A0E" w:rsidRDefault="00553A0E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553A0E" w:rsidRDefault="00553A0E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553A0E" w:rsidRPr="00F42F1C" w:rsidRDefault="00553A0E" w:rsidP="00F42F1C">
      <w:pPr>
        <w:pStyle w:val="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sz w:val="28"/>
          <w:szCs w:val="28"/>
        </w:rPr>
        <w:t xml:space="preserve">         </w:t>
      </w:r>
      <w:r w:rsidRPr="00F42F1C">
        <w:rPr>
          <w:rFonts w:ascii="Times New Roman" w:hAnsi="Times New Roman"/>
          <w:sz w:val="28"/>
          <w:szCs w:val="28"/>
        </w:rPr>
        <w:t xml:space="preserve">Заслушав и обсудив доклад главного  бухгалтера </w:t>
      </w:r>
      <w:r>
        <w:rPr>
          <w:rFonts w:ascii="Times New Roman" w:hAnsi="Times New Roman"/>
          <w:sz w:val="28"/>
          <w:szCs w:val="28"/>
        </w:rPr>
        <w:t>В.Н.</w:t>
      </w:r>
      <w:r w:rsidRPr="00F42F1C">
        <w:rPr>
          <w:rFonts w:ascii="Times New Roman" w:hAnsi="Times New Roman"/>
          <w:sz w:val="28"/>
          <w:szCs w:val="28"/>
        </w:rPr>
        <w:t xml:space="preserve">Комаровой об исполнении бюджета Русско-Тювеевского сельского поселения Темниковского муниципального района Республики Мордовия за  </w:t>
      </w:r>
      <w:r>
        <w:rPr>
          <w:rFonts w:ascii="Times New Roman" w:hAnsi="Times New Roman"/>
          <w:sz w:val="28"/>
          <w:szCs w:val="28"/>
        </w:rPr>
        <w:t>2</w:t>
      </w:r>
      <w:r w:rsidRPr="00F42F1C">
        <w:rPr>
          <w:rFonts w:ascii="Times New Roman" w:hAnsi="Times New Roman"/>
          <w:sz w:val="28"/>
          <w:szCs w:val="28"/>
        </w:rPr>
        <w:t xml:space="preserve">  квартал 201</w:t>
      </w:r>
      <w:r>
        <w:rPr>
          <w:rFonts w:ascii="Times New Roman" w:hAnsi="Times New Roman"/>
          <w:sz w:val="28"/>
          <w:szCs w:val="28"/>
        </w:rPr>
        <w:t>9</w:t>
      </w:r>
      <w:r w:rsidRPr="00F42F1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,</w:t>
      </w:r>
      <w:r w:rsidRPr="00F42F1C">
        <w:rPr>
          <w:rFonts w:ascii="Times New Roman" w:hAnsi="Times New Roman"/>
          <w:sz w:val="28"/>
          <w:szCs w:val="28"/>
        </w:rPr>
        <w:t xml:space="preserve"> Совет депутатов 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>р</w:t>
      </w:r>
      <w:r w:rsidRPr="00F42F1C">
        <w:rPr>
          <w:rFonts w:ascii="Times New Roman" w:hAnsi="Times New Roman"/>
          <w:sz w:val="28"/>
          <w:szCs w:val="28"/>
        </w:rPr>
        <w:t xml:space="preserve"> е ш и л:</w:t>
      </w:r>
    </w:p>
    <w:p w:rsidR="00553A0E" w:rsidRPr="00F42F1C" w:rsidRDefault="00553A0E" w:rsidP="00F42F1C">
      <w:pPr>
        <w:jc w:val="both"/>
        <w:rPr>
          <w:sz w:val="28"/>
          <w:szCs w:val="28"/>
          <w:lang w:val="ru-RU"/>
        </w:rPr>
      </w:pPr>
      <w:r w:rsidRPr="005B7529">
        <w:rPr>
          <w:color w:val="000000"/>
          <w:sz w:val="28"/>
          <w:szCs w:val="28"/>
          <w:lang w:val="ru-RU"/>
        </w:rPr>
        <w:t xml:space="preserve"> </w:t>
      </w:r>
      <w:r w:rsidRPr="005B7529">
        <w:rPr>
          <w:sz w:val="28"/>
          <w:szCs w:val="28"/>
          <w:lang w:val="ru-RU"/>
        </w:rPr>
        <w:t xml:space="preserve">         1. Утвердить </w:t>
      </w:r>
      <w:r>
        <w:rPr>
          <w:sz w:val="28"/>
          <w:szCs w:val="28"/>
          <w:lang w:val="ru-RU"/>
        </w:rPr>
        <w:t xml:space="preserve">прилагаемый </w:t>
      </w:r>
      <w:r w:rsidRPr="005B7529">
        <w:rPr>
          <w:sz w:val="28"/>
          <w:szCs w:val="28"/>
          <w:lang w:val="ru-RU"/>
        </w:rPr>
        <w:t xml:space="preserve">отчет об исполнении бюджета по администрации Русско-Тювеевского  сельского поселения Темниковского  муниципального района Республики  Мордовия за  </w:t>
      </w:r>
      <w:r>
        <w:rPr>
          <w:sz w:val="28"/>
          <w:szCs w:val="28"/>
          <w:lang w:val="ru-RU"/>
        </w:rPr>
        <w:t>2</w:t>
      </w:r>
      <w:r w:rsidRPr="005B7529">
        <w:rPr>
          <w:sz w:val="28"/>
          <w:szCs w:val="28"/>
          <w:lang w:val="ru-RU"/>
        </w:rPr>
        <w:t xml:space="preserve"> квартал 201</w:t>
      </w:r>
      <w:r>
        <w:rPr>
          <w:sz w:val="28"/>
          <w:szCs w:val="28"/>
          <w:lang w:val="ru-RU"/>
        </w:rPr>
        <w:t>9</w:t>
      </w:r>
      <w:r w:rsidRPr="005B7529">
        <w:rPr>
          <w:sz w:val="28"/>
          <w:szCs w:val="28"/>
          <w:lang w:val="ru-RU"/>
        </w:rPr>
        <w:t xml:space="preserve"> года</w:t>
      </w:r>
      <w:r>
        <w:rPr>
          <w:sz w:val="28"/>
          <w:szCs w:val="28"/>
          <w:lang w:val="ru-RU"/>
        </w:rPr>
        <w:t>.</w:t>
      </w:r>
    </w:p>
    <w:p w:rsidR="00553A0E" w:rsidRPr="00F42F1C" w:rsidRDefault="00553A0E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553A0E" w:rsidRDefault="00553A0E" w:rsidP="00097C0C">
      <w:pPr>
        <w:ind w:firstLine="709"/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ind w:firstLine="709"/>
        <w:jc w:val="both"/>
        <w:rPr>
          <w:sz w:val="28"/>
          <w:szCs w:val="28"/>
          <w:lang w:val="ru-RU"/>
        </w:rPr>
      </w:pPr>
    </w:p>
    <w:p w:rsidR="00553A0E" w:rsidRPr="00540B67" w:rsidRDefault="00553A0E" w:rsidP="00097C0C">
      <w:pPr>
        <w:ind w:firstLine="709"/>
        <w:jc w:val="both"/>
        <w:rPr>
          <w:sz w:val="28"/>
          <w:szCs w:val="28"/>
          <w:lang w:val="ru-RU"/>
        </w:rPr>
      </w:pPr>
    </w:p>
    <w:p w:rsidR="00553A0E" w:rsidRPr="005B7529" w:rsidRDefault="00553A0E" w:rsidP="00097C0C">
      <w:pPr>
        <w:jc w:val="both"/>
        <w:rPr>
          <w:sz w:val="28"/>
          <w:szCs w:val="28"/>
          <w:lang w:val="ru-RU"/>
        </w:rPr>
      </w:pPr>
      <w:r w:rsidRPr="005B7529">
        <w:rPr>
          <w:sz w:val="28"/>
          <w:szCs w:val="28"/>
          <w:lang w:val="ru-RU"/>
        </w:rPr>
        <w:t>Глава Русско-Тювеевского</w:t>
      </w:r>
    </w:p>
    <w:p w:rsidR="00553A0E" w:rsidRPr="00876927" w:rsidRDefault="00553A0E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5B7529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097C0C">
      <w:pPr>
        <w:jc w:val="both"/>
        <w:rPr>
          <w:sz w:val="28"/>
          <w:szCs w:val="28"/>
          <w:lang w:val="ru-RU"/>
        </w:rPr>
      </w:pPr>
    </w:p>
    <w:p w:rsidR="00553A0E" w:rsidRDefault="00553A0E" w:rsidP="00445F8E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553A0E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7263" w:type="dxa"/>
        <w:tblInd w:w="93" w:type="dxa"/>
        <w:tblLayout w:type="fixed"/>
        <w:tblLook w:val="0000"/>
      </w:tblPr>
      <w:tblGrid>
        <w:gridCol w:w="1901"/>
        <w:gridCol w:w="236"/>
        <w:gridCol w:w="842"/>
        <w:gridCol w:w="601"/>
        <w:gridCol w:w="483"/>
        <w:gridCol w:w="661"/>
        <w:gridCol w:w="331"/>
        <w:gridCol w:w="331"/>
        <w:gridCol w:w="236"/>
        <w:gridCol w:w="572"/>
        <w:gridCol w:w="483"/>
        <w:gridCol w:w="970"/>
        <w:gridCol w:w="354"/>
        <w:gridCol w:w="1459"/>
        <w:gridCol w:w="1161"/>
        <w:gridCol w:w="1099"/>
        <w:gridCol w:w="751"/>
        <w:gridCol w:w="649"/>
        <w:gridCol w:w="215"/>
        <w:gridCol w:w="21"/>
        <w:gridCol w:w="315"/>
        <w:gridCol w:w="336"/>
        <w:gridCol w:w="356"/>
        <w:gridCol w:w="1493"/>
        <w:gridCol w:w="1407"/>
      </w:tblGrid>
      <w:tr w:rsidR="00553A0E" w:rsidRPr="00E52844" w:rsidTr="005A7A6C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88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6F04B6" w:rsidTr="005A7A6C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88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6F04B6" w:rsidTr="005A7A6C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88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887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Форма по ОКУД</w:t>
            </w:r>
          </w:p>
        </w:tc>
        <w:tc>
          <w:tcPr>
            <w:tcW w:w="8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июля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E52844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2019 г</w:t>
              </w:r>
            </w:smartTag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Дата</w:t>
            </w:r>
          </w:p>
        </w:tc>
        <w:tc>
          <w:tcPr>
            <w:tcW w:w="887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01.07.2019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3A0E" w:rsidRPr="00E52844" w:rsidRDefault="00553A0E" w:rsidP="005B7529">
            <w:pPr>
              <w:ind w:firstLineChars="100" w:firstLine="1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439"/>
        </w:trPr>
        <w:tc>
          <w:tcPr>
            <w:tcW w:w="619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526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ОКПО</w:t>
            </w:r>
          </w:p>
        </w:tc>
        <w:tc>
          <w:tcPr>
            <w:tcW w:w="88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439"/>
        </w:trPr>
        <w:tc>
          <w:tcPr>
            <w:tcW w:w="619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5526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Глава по БК</w:t>
            </w: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439"/>
        </w:trPr>
        <w:tc>
          <w:tcPr>
            <w:tcW w:w="29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ОКТМО</w:t>
            </w: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222"/>
        </w:trPr>
        <w:tc>
          <w:tcPr>
            <w:tcW w:w="406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ОКЕИ</w:t>
            </w:r>
          </w:p>
        </w:tc>
        <w:tc>
          <w:tcPr>
            <w:tcW w:w="887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5A7A6C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8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59"/>
        </w:trPr>
        <w:tc>
          <w:tcPr>
            <w:tcW w:w="13335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09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82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86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439"/>
        </w:trPr>
        <w:tc>
          <w:tcPr>
            <w:tcW w:w="297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9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97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81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863 896,18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863 896,18</w:t>
            </w:r>
          </w:p>
        </w:tc>
        <w:tc>
          <w:tcPr>
            <w:tcW w:w="86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65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28 700,00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13 048,46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13 048,46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15 651,54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7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180,18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180,18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2 819,82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994,95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990,00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7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1 592,00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1 592,00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13 608,00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90,17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90,17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4 909,83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5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107 181,67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107 181,67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71 818,33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1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8 568,56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8 568,56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41 431,44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5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8 933,12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8 933,12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31 066,88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1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548,84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548,84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39 451,16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7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54 034,34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54 034,34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11 265,66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1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37 750,00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37 750,00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37 750,00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7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115 700,00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21 047,10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472 000,00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24 000,00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448 000,00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0,89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0,89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999,11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8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13335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  <w:tc>
          <w:tcPr>
            <w:tcW w:w="25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09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387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392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553A0E" w:rsidRPr="00E52844" w:rsidTr="000C762F">
        <w:trPr>
          <w:trHeight w:val="660"/>
        </w:trPr>
        <w:tc>
          <w:tcPr>
            <w:tcW w:w="297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9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29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553A0E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761 754,46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761 754,46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844 145,54</w:t>
            </w:r>
          </w:p>
        </w:tc>
        <w:tc>
          <w:tcPr>
            <w:tcW w:w="29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844 145,54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553A0E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145 879,00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145 879,00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145 879,00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145 879,00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553A0E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53 383,00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53 383,00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0,71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0,71</w:t>
            </w:r>
          </w:p>
        </w:tc>
      </w:tr>
      <w:tr w:rsidR="00553A0E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90 338,00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90 338,00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11 100,00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11 100,00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79 238,00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79 238,00</w:t>
            </w:r>
          </w:p>
        </w:tc>
      </w:tr>
      <w:tr w:rsidR="00553A0E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182 000,00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181 984,44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181 984,44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15,56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15,56</w:t>
            </w:r>
          </w:p>
        </w:tc>
      </w:tr>
      <w:tr w:rsidR="00553A0E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70 400,00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8,91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8,91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36 181,00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36 181,00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36 181,00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36 181,00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9 523,00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9 523,00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8 277,00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8 277,00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2 317,52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2 317,52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2 682,48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2 682,48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</w:tr>
      <w:tr w:rsidR="00553A0E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269 162,00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269 162,00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17 884,44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17 884,44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251 277,56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251 277,56</w:t>
            </w:r>
          </w:p>
        </w:tc>
      </w:tr>
      <w:tr w:rsidR="00553A0E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</w:tr>
      <w:tr w:rsidR="00553A0E" w:rsidRPr="00E52844" w:rsidTr="000C762F">
        <w:trPr>
          <w:trHeight w:val="199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29 000,00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29 000,00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29 000,00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29 000,00</w:t>
            </w:r>
          </w:p>
        </w:tc>
      </w:tr>
      <w:tr w:rsidR="00553A0E" w:rsidRPr="00E52844" w:rsidTr="000C762F">
        <w:trPr>
          <w:trHeight w:val="13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8 750,00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8 750,00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8 750,00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8 750,00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32 347,16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32 347,16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60 552,84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60 552,84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171 292,00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171 292,00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171 291,52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171 291,52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0,48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0,48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227 742,00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227 742,00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227 742,00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227 742,00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</w:tr>
      <w:tr w:rsidR="00553A0E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</w:tr>
      <w:tr w:rsidR="00553A0E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3A0E" w:rsidRPr="00E52844" w:rsidRDefault="00553A0E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102 141,72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102 141,72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29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0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553A0E" w:rsidRPr="00E52844" w:rsidTr="000C762F">
        <w:trPr>
          <w:trHeight w:val="240"/>
        </w:trPr>
        <w:tc>
          <w:tcPr>
            <w:tcW w:w="1312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22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09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511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551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439"/>
        </w:trPr>
        <w:tc>
          <w:tcPr>
            <w:tcW w:w="297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9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2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3A0E" w:rsidRPr="00E52844" w:rsidRDefault="00553A0E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309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5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553A0E" w:rsidRPr="00E52844" w:rsidRDefault="00553A0E" w:rsidP="005B752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53A0E" w:rsidRPr="00E52844" w:rsidRDefault="00553A0E" w:rsidP="005B7529">
            <w:pPr>
              <w:ind w:firstLineChars="200" w:firstLine="360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400" w:firstLine="64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200" w:firstLine="360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400" w:firstLine="64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200" w:firstLine="360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53A0E" w:rsidRPr="00E52844" w:rsidRDefault="00553A0E" w:rsidP="005B7529">
            <w:pPr>
              <w:ind w:firstLineChars="400" w:firstLine="64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53A0E" w:rsidRPr="00E52844" w:rsidRDefault="00553A0E" w:rsidP="005B7529">
            <w:pPr>
              <w:ind w:firstLineChars="400" w:firstLine="64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48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200" w:firstLine="360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882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400" w:firstLine="64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-156 339,18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59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600" w:firstLine="9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52844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600" w:firstLine="9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-918 093,64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-918 093,64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660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600" w:firstLine="9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761 754,46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761 754,46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4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400" w:firstLine="64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600" w:firstLine="9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439"/>
        </w:trPr>
        <w:tc>
          <w:tcPr>
            <w:tcW w:w="29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600" w:firstLine="9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309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439"/>
        </w:trPr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A0E" w:rsidRPr="00E52844" w:rsidRDefault="00553A0E" w:rsidP="005B7529">
            <w:pPr>
              <w:ind w:firstLineChars="600" w:firstLine="9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3097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553A0E" w:rsidRPr="00E52844" w:rsidRDefault="00553A0E" w:rsidP="00E52844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E52844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55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sz w:val="18"/>
                <w:szCs w:val="18"/>
                <w:lang w:val="ru-RU" w:eastAsia="ru-RU"/>
              </w:rPr>
              <w:t>Ф.Ф.Леонович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78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E52844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553A0E" w:rsidRPr="00E52844" w:rsidTr="000C762F">
        <w:trPr>
          <w:trHeight w:val="240"/>
        </w:trPr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E52844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4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553A0E" w:rsidRPr="00E52844" w:rsidRDefault="00553A0E" w:rsidP="00E52844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E52844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78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3A0E" w:rsidRPr="00E52844" w:rsidRDefault="00553A0E" w:rsidP="00E52844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3A0E" w:rsidRPr="00E52844" w:rsidRDefault="00553A0E" w:rsidP="00E52844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553A0E" w:rsidRDefault="00553A0E">
      <w:pPr>
        <w:rPr>
          <w:rFonts w:ascii="Arial" w:hAnsi="Arial" w:cs="Arial"/>
          <w:b/>
          <w:bCs/>
          <w:sz w:val="18"/>
          <w:szCs w:val="18"/>
        </w:rPr>
      </w:pPr>
    </w:p>
    <w:sectPr w:rsidR="00553A0E" w:rsidSect="00E52844">
      <w:pgSz w:w="16838" w:h="11906" w:orient="landscape" w:code="9"/>
      <w:pgMar w:top="567" w:right="1134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C264C"/>
    <w:rsid w:val="000C762F"/>
    <w:rsid w:val="000F55E5"/>
    <w:rsid w:val="00100593"/>
    <w:rsid w:val="00104673"/>
    <w:rsid w:val="00155661"/>
    <w:rsid w:val="001658B0"/>
    <w:rsid w:val="001918CC"/>
    <w:rsid w:val="0019748E"/>
    <w:rsid w:val="001A22D3"/>
    <w:rsid w:val="001C14D5"/>
    <w:rsid w:val="001D73AB"/>
    <w:rsid w:val="001E0D66"/>
    <w:rsid w:val="001E63C2"/>
    <w:rsid w:val="00231747"/>
    <w:rsid w:val="00294737"/>
    <w:rsid w:val="00365C1C"/>
    <w:rsid w:val="00395BA4"/>
    <w:rsid w:val="003B5FC0"/>
    <w:rsid w:val="003D71D7"/>
    <w:rsid w:val="00401E66"/>
    <w:rsid w:val="00445F8E"/>
    <w:rsid w:val="00486869"/>
    <w:rsid w:val="00493045"/>
    <w:rsid w:val="0049525E"/>
    <w:rsid w:val="004C0C6B"/>
    <w:rsid w:val="004D1169"/>
    <w:rsid w:val="004D4203"/>
    <w:rsid w:val="004F7FBA"/>
    <w:rsid w:val="005364C8"/>
    <w:rsid w:val="00540B67"/>
    <w:rsid w:val="00553A0E"/>
    <w:rsid w:val="005A7A6C"/>
    <w:rsid w:val="005B7529"/>
    <w:rsid w:val="00601EE8"/>
    <w:rsid w:val="00641C11"/>
    <w:rsid w:val="0065720D"/>
    <w:rsid w:val="00682E43"/>
    <w:rsid w:val="006F04B6"/>
    <w:rsid w:val="00767FD4"/>
    <w:rsid w:val="007B1A4F"/>
    <w:rsid w:val="007E69A9"/>
    <w:rsid w:val="007F008C"/>
    <w:rsid w:val="007F2492"/>
    <w:rsid w:val="008043F6"/>
    <w:rsid w:val="00811FD8"/>
    <w:rsid w:val="00837959"/>
    <w:rsid w:val="00876927"/>
    <w:rsid w:val="008A2632"/>
    <w:rsid w:val="008E1226"/>
    <w:rsid w:val="008E50D3"/>
    <w:rsid w:val="00916DEA"/>
    <w:rsid w:val="0093393F"/>
    <w:rsid w:val="00960007"/>
    <w:rsid w:val="009730A2"/>
    <w:rsid w:val="009C3EBD"/>
    <w:rsid w:val="009F4267"/>
    <w:rsid w:val="00A14C38"/>
    <w:rsid w:val="00A80401"/>
    <w:rsid w:val="00A92CC8"/>
    <w:rsid w:val="00AB165C"/>
    <w:rsid w:val="00AC7A1D"/>
    <w:rsid w:val="00B46178"/>
    <w:rsid w:val="00B50C29"/>
    <w:rsid w:val="00B5517B"/>
    <w:rsid w:val="00BB694A"/>
    <w:rsid w:val="00C8269D"/>
    <w:rsid w:val="00C85EBE"/>
    <w:rsid w:val="00C8668A"/>
    <w:rsid w:val="00CA30F5"/>
    <w:rsid w:val="00D45700"/>
    <w:rsid w:val="00D60E31"/>
    <w:rsid w:val="00D64C70"/>
    <w:rsid w:val="00D8423B"/>
    <w:rsid w:val="00DF65DC"/>
    <w:rsid w:val="00E167E7"/>
    <w:rsid w:val="00E21495"/>
    <w:rsid w:val="00E3184D"/>
    <w:rsid w:val="00E427E3"/>
    <w:rsid w:val="00E42B82"/>
    <w:rsid w:val="00E52844"/>
    <w:rsid w:val="00EC0D7E"/>
    <w:rsid w:val="00ED75E3"/>
    <w:rsid w:val="00EF5F0B"/>
    <w:rsid w:val="00F42F1C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E52844"/>
    <w:pPr>
      <w:spacing w:before="100" w:beforeAutospacing="1" w:after="100" w:afterAutospacing="1"/>
    </w:pPr>
    <w:rPr>
      <w:lang w:val="ru-RU" w:eastAsia="ru-RU"/>
    </w:rPr>
  </w:style>
  <w:style w:type="paragraph" w:customStyle="1" w:styleId="xl64">
    <w:name w:val="xl64"/>
    <w:basedOn w:val="Normal"/>
    <w:uiPriority w:val="99"/>
    <w:rsid w:val="00E528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5B752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30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8</Pages>
  <Words>1927</Words>
  <Characters>10990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3</cp:revision>
  <cp:lastPrinted>2019-09-30T07:39:00Z</cp:lastPrinted>
  <dcterms:created xsi:type="dcterms:W3CDTF">2019-09-27T12:51:00Z</dcterms:created>
  <dcterms:modified xsi:type="dcterms:W3CDTF">2019-09-30T07:39:00Z</dcterms:modified>
</cp:coreProperties>
</file>