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3F" w:rsidRPr="00B446BC" w:rsidRDefault="003A003F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3A003F" w:rsidRDefault="003A003F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3A003F" w:rsidRPr="00B446BC" w:rsidRDefault="003A003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3A003F" w:rsidRPr="00B446BC" w:rsidRDefault="003A003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3A003F" w:rsidRPr="00B446BC" w:rsidRDefault="003A003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3A003F" w:rsidRPr="00B446BC" w:rsidRDefault="003A003F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3A003F" w:rsidRPr="00B446BC" w:rsidRDefault="003A003F" w:rsidP="004B732C">
      <w:pPr>
        <w:ind w:firstLine="709"/>
        <w:jc w:val="both"/>
        <w:rPr>
          <w:b/>
          <w:sz w:val="28"/>
          <w:szCs w:val="28"/>
        </w:rPr>
      </w:pPr>
    </w:p>
    <w:p w:rsidR="003A003F" w:rsidRPr="00CD3A96" w:rsidRDefault="003A003F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14 октября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44</w:t>
      </w:r>
    </w:p>
    <w:p w:rsidR="003A003F" w:rsidRDefault="003A003F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3A003F" w:rsidRDefault="003A003F" w:rsidP="002F6163">
      <w:pPr>
        <w:ind w:firstLine="709"/>
        <w:jc w:val="both"/>
        <w:rPr>
          <w:sz w:val="27"/>
          <w:szCs w:val="27"/>
        </w:rPr>
      </w:pPr>
    </w:p>
    <w:p w:rsidR="003A003F" w:rsidRDefault="003A003F" w:rsidP="002F6163">
      <w:pPr>
        <w:ind w:firstLine="709"/>
        <w:jc w:val="both"/>
        <w:rPr>
          <w:sz w:val="27"/>
          <w:szCs w:val="27"/>
        </w:rPr>
      </w:pPr>
    </w:p>
    <w:p w:rsidR="003A003F" w:rsidRPr="00AB4AE4" w:rsidRDefault="003A003F" w:rsidP="002F6163">
      <w:pPr>
        <w:ind w:firstLine="709"/>
        <w:jc w:val="both"/>
        <w:rPr>
          <w:sz w:val="27"/>
          <w:szCs w:val="27"/>
        </w:rPr>
      </w:pPr>
      <w:r w:rsidRPr="00AB4AE4">
        <w:rPr>
          <w:sz w:val="27"/>
          <w:szCs w:val="27"/>
        </w:rPr>
        <w:t>Прокуратурой Темниковского района проведена проверка деятельности админ</w:t>
      </w:r>
      <w:r w:rsidRPr="00AB4AE4">
        <w:rPr>
          <w:sz w:val="27"/>
          <w:szCs w:val="27"/>
        </w:rPr>
        <w:t>и</w:t>
      </w:r>
      <w:r w:rsidRPr="00AB4AE4">
        <w:rPr>
          <w:sz w:val="27"/>
          <w:szCs w:val="27"/>
        </w:rPr>
        <w:t>страции Темниковского муниципального района, в ходе которой выявлены нар</w:t>
      </w:r>
      <w:r w:rsidRPr="00AB4AE4">
        <w:rPr>
          <w:sz w:val="27"/>
          <w:szCs w:val="27"/>
        </w:rPr>
        <w:t>у</w:t>
      </w:r>
      <w:r w:rsidRPr="00AB4AE4">
        <w:rPr>
          <w:sz w:val="27"/>
          <w:szCs w:val="27"/>
        </w:rPr>
        <w:t xml:space="preserve">шения исполнения законодательства об опеке и попечительстве. </w:t>
      </w:r>
    </w:p>
    <w:p w:rsidR="003A003F" w:rsidRPr="00AB4AE4" w:rsidRDefault="003A003F" w:rsidP="002F6163">
      <w:pPr>
        <w:ind w:firstLine="709"/>
        <w:jc w:val="both"/>
        <w:rPr>
          <w:sz w:val="27"/>
          <w:szCs w:val="27"/>
        </w:rPr>
      </w:pPr>
      <w:r w:rsidRPr="00AB4AE4">
        <w:rPr>
          <w:sz w:val="27"/>
          <w:szCs w:val="27"/>
        </w:rPr>
        <w:t>В ходе проверки установлено, что территориальным органом опеки и попеч</w:t>
      </w:r>
      <w:r w:rsidRPr="00AB4AE4">
        <w:rPr>
          <w:sz w:val="27"/>
          <w:szCs w:val="27"/>
        </w:rPr>
        <w:t>и</w:t>
      </w:r>
      <w:r w:rsidRPr="00AB4AE4">
        <w:rPr>
          <w:sz w:val="27"/>
          <w:szCs w:val="27"/>
        </w:rPr>
        <w:t>тельства не соблюдаются требования законодательства в части периодичности осущ</w:t>
      </w:r>
      <w:r w:rsidRPr="00AB4AE4">
        <w:rPr>
          <w:sz w:val="27"/>
          <w:szCs w:val="27"/>
        </w:rPr>
        <w:t>е</w:t>
      </w:r>
      <w:r w:rsidRPr="00AB4AE4">
        <w:rPr>
          <w:sz w:val="27"/>
          <w:szCs w:val="27"/>
        </w:rPr>
        <w:t>ствления обследований условий жизни подопечных. Кроме того, в указанных делах с</w:t>
      </w:r>
      <w:r w:rsidRPr="00AB4AE4">
        <w:rPr>
          <w:sz w:val="27"/>
          <w:szCs w:val="27"/>
        </w:rPr>
        <w:t>о</w:t>
      </w:r>
      <w:r w:rsidRPr="00AB4AE4">
        <w:rPr>
          <w:sz w:val="27"/>
          <w:szCs w:val="27"/>
        </w:rPr>
        <w:t>держатся неактуальные сведения о местах учебы подопечных, а также отсутствует и</w:t>
      </w:r>
      <w:r w:rsidRPr="00AB4AE4">
        <w:rPr>
          <w:sz w:val="27"/>
          <w:szCs w:val="27"/>
        </w:rPr>
        <w:t>н</w:t>
      </w:r>
      <w:r w:rsidRPr="00AB4AE4">
        <w:rPr>
          <w:sz w:val="27"/>
          <w:szCs w:val="27"/>
        </w:rPr>
        <w:t>формация о взаимодействии должностных лиц органа опеки и попечительства с терр</w:t>
      </w:r>
      <w:r w:rsidRPr="00AB4AE4">
        <w:rPr>
          <w:sz w:val="27"/>
          <w:szCs w:val="27"/>
        </w:rPr>
        <w:t>и</w:t>
      </w:r>
      <w:r w:rsidRPr="00AB4AE4">
        <w:rPr>
          <w:sz w:val="27"/>
          <w:szCs w:val="27"/>
        </w:rPr>
        <w:t xml:space="preserve">ториальным ОСП. </w:t>
      </w:r>
    </w:p>
    <w:p w:rsidR="003A003F" w:rsidRPr="00AB4AE4" w:rsidRDefault="003A003F" w:rsidP="002F6163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AB4AE4">
        <w:rPr>
          <w:bCs/>
          <w:sz w:val="27"/>
          <w:szCs w:val="27"/>
        </w:rPr>
        <w:t xml:space="preserve">В нарушение </w:t>
      </w:r>
      <w:r w:rsidRPr="00AB4AE4">
        <w:rPr>
          <w:sz w:val="27"/>
          <w:szCs w:val="27"/>
        </w:rPr>
        <w:t xml:space="preserve">требований </w:t>
      </w:r>
      <w:r w:rsidRPr="00AB4AE4">
        <w:rPr>
          <w:bCs/>
          <w:sz w:val="27"/>
          <w:szCs w:val="27"/>
        </w:rPr>
        <w:t>Закона Республики Мордовия № 32 – З</w:t>
      </w:r>
      <w:r w:rsidRPr="00AB4AE4">
        <w:rPr>
          <w:sz w:val="27"/>
          <w:szCs w:val="27"/>
        </w:rPr>
        <w:t xml:space="preserve"> </w:t>
      </w:r>
      <w:r w:rsidRPr="00AB4AE4">
        <w:rPr>
          <w:bCs/>
          <w:sz w:val="27"/>
          <w:szCs w:val="27"/>
        </w:rPr>
        <w:t>установлено, что администрацией Темниковского муниципального района Республики Мордовия з</w:t>
      </w:r>
      <w:r w:rsidRPr="00AB4AE4">
        <w:rPr>
          <w:bCs/>
          <w:sz w:val="27"/>
          <w:szCs w:val="27"/>
        </w:rPr>
        <w:t>а</w:t>
      </w:r>
      <w:r w:rsidRPr="00AB4AE4">
        <w:rPr>
          <w:bCs/>
          <w:sz w:val="27"/>
          <w:szCs w:val="27"/>
        </w:rPr>
        <w:t>ключены договоры о найме жилых помещений специализированного жилого фо</w:t>
      </w:r>
      <w:r w:rsidRPr="00AB4AE4">
        <w:rPr>
          <w:bCs/>
          <w:sz w:val="27"/>
          <w:szCs w:val="27"/>
        </w:rPr>
        <w:t>н</w:t>
      </w:r>
      <w:r w:rsidRPr="00AB4AE4">
        <w:rPr>
          <w:bCs/>
          <w:sz w:val="27"/>
          <w:szCs w:val="27"/>
        </w:rPr>
        <w:t>да с несколькими лицами, однако до настоящего времени не решен вопрос о наличии о</w:t>
      </w:r>
      <w:r w:rsidRPr="00AB4AE4">
        <w:rPr>
          <w:bCs/>
          <w:sz w:val="27"/>
          <w:szCs w:val="27"/>
        </w:rPr>
        <w:t>б</w:t>
      </w:r>
      <w:r w:rsidRPr="00AB4AE4">
        <w:rPr>
          <w:bCs/>
          <w:sz w:val="27"/>
          <w:szCs w:val="27"/>
        </w:rPr>
        <w:t>стоятельств, позволяющих заключить указанные договоры на новый пятилетний срок. Кроме того, в нарушение ст. 121 Семейного кодекса Российской Федерации территор</w:t>
      </w:r>
      <w:r w:rsidRPr="00AB4AE4">
        <w:rPr>
          <w:bCs/>
          <w:sz w:val="27"/>
          <w:szCs w:val="27"/>
        </w:rPr>
        <w:t>и</w:t>
      </w:r>
      <w:r w:rsidRPr="00AB4AE4">
        <w:rPr>
          <w:bCs/>
          <w:sz w:val="27"/>
          <w:szCs w:val="27"/>
        </w:rPr>
        <w:t>альный орган опеки и попечительства не располагает данными о родителях несове</w:t>
      </w:r>
      <w:r w:rsidRPr="00AB4AE4">
        <w:rPr>
          <w:bCs/>
          <w:sz w:val="27"/>
          <w:szCs w:val="27"/>
        </w:rPr>
        <w:t>р</w:t>
      </w:r>
      <w:r w:rsidRPr="00AB4AE4">
        <w:rPr>
          <w:bCs/>
          <w:sz w:val="27"/>
          <w:szCs w:val="27"/>
        </w:rPr>
        <w:t>шеннолетних, привлеченных к администрати</w:t>
      </w:r>
      <w:r w:rsidRPr="00AB4AE4">
        <w:rPr>
          <w:bCs/>
          <w:sz w:val="27"/>
          <w:szCs w:val="27"/>
        </w:rPr>
        <w:t>в</w:t>
      </w:r>
      <w:r w:rsidRPr="00AB4AE4">
        <w:rPr>
          <w:bCs/>
          <w:sz w:val="27"/>
          <w:szCs w:val="27"/>
        </w:rPr>
        <w:t xml:space="preserve">ной ответственности по ст. 5.35 КоАП РФ, тем самым не осуществляет </w:t>
      </w:r>
      <w:r w:rsidRPr="00AB4AE4">
        <w:rPr>
          <w:sz w:val="27"/>
          <w:szCs w:val="27"/>
        </w:rPr>
        <w:t>защиту прав и интересов детей.</w:t>
      </w:r>
    </w:p>
    <w:p w:rsidR="003A003F" w:rsidRPr="00AB4AE4" w:rsidRDefault="003A003F" w:rsidP="002F6163">
      <w:pPr>
        <w:ind w:firstLine="709"/>
        <w:jc w:val="both"/>
        <w:rPr>
          <w:bCs/>
          <w:sz w:val="27"/>
          <w:szCs w:val="27"/>
        </w:rPr>
      </w:pPr>
      <w:r w:rsidRPr="00AB4AE4">
        <w:rPr>
          <w:sz w:val="27"/>
          <w:szCs w:val="27"/>
        </w:rPr>
        <w:t>Для устранения нарушений прокуратурой района в адрес главы администрации Темниковского муниципального района внесено представление.</w:t>
      </w:r>
    </w:p>
    <w:p w:rsidR="003A003F" w:rsidRDefault="003A003F" w:rsidP="000B336E">
      <w:pPr>
        <w:tabs>
          <w:tab w:val="left" w:pos="70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p w:rsidR="003A003F" w:rsidRPr="00634C5D" w:rsidRDefault="003A003F" w:rsidP="000B336E">
      <w:pPr>
        <w:tabs>
          <w:tab w:val="left" w:pos="70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A003F" w:rsidRDefault="003A003F" w:rsidP="00D2521C">
      <w:pPr>
        <w:ind w:firstLine="709"/>
        <w:jc w:val="both"/>
        <w:rPr>
          <w:b/>
          <w:sz w:val="28"/>
          <w:szCs w:val="28"/>
        </w:rPr>
      </w:pPr>
    </w:p>
    <w:p w:rsidR="003A003F" w:rsidRDefault="003A003F" w:rsidP="00D2521C">
      <w:pPr>
        <w:ind w:firstLine="709"/>
        <w:jc w:val="both"/>
        <w:rPr>
          <w:b/>
          <w:sz w:val="28"/>
          <w:szCs w:val="28"/>
        </w:rPr>
      </w:pPr>
    </w:p>
    <w:p w:rsidR="003A003F" w:rsidRPr="00BD46B1" w:rsidRDefault="003A003F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44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14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BD46B1">
        <w:rPr>
          <w:b/>
          <w:sz w:val="28"/>
          <w:szCs w:val="28"/>
        </w:rPr>
        <w:t>0.2019 года.</w:t>
      </w:r>
    </w:p>
    <w:p w:rsidR="003A003F" w:rsidRPr="00BD46B1" w:rsidRDefault="003A003F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3A003F" w:rsidRPr="00BD46B1" w:rsidRDefault="003A003F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3A003F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E0F26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1C47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A781D"/>
    <w:rsid w:val="002C2748"/>
    <w:rsid w:val="002F0D13"/>
    <w:rsid w:val="002F17ED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315</Words>
  <Characters>1801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20</cp:revision>
  <cp:lastPrinted>2019-02-28T08:29:00Z</cp:lastPrinted>
  <dcterms:created xsi:type="dcterms:W3CDTF">2019-07-01T06:58:00Z</dcterms:created>
  <dcterms:modified xsi:type="dcterms:W3CDTF">2019-10-14T07:03:00Z</dcterms:modified>
</cp:coreProperties>
</file>