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2A8" w:rsidRPr="00547C2F" w:rsidRDefault="00C422A8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C422A8" w:rsidRPr="00547C2F" w:rsidRDefault="00C422A8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C422A8" w:rsidRDefault="00C422A8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422A8" w:rsidRPr="00547C2F" w:rsidRDefault="00C422A8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C422A8" w:rsidRPr="00582A9F" w:rsidRDefault="00C422A8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C422A8" w:rsidRDefault="00C422A8" w:rsidP="002F0D13">
      <w:pPr>
        <w:shd w:val="clear" w:color="auto" w:fill="FFFFFF"/>
        <w:outlineLvl w:val="0"/>
        <w:rPr>
          <w:sz w:val="28"/>
          <w:szCs w:val="28"/>
        </w:rPr>
      </w:pPr>
    </w:p>
    <w:p w:rsidR="00C422A8" w:rsidRPr="00547C2F" w:rsidRDefault="00C422A8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26 сентября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57</w:t>
      </w:r>
    </w:p>
    <w:p w:rsidR="00C422A8" w:rsidRDefault="00C422A8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C422A8" w:rsidRDefault="00C422A8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422A8" w:rsidRPr="005D5206" w:rsidRDefault="00C422A8" w:rsidP="00992B69">
      <w:pPr>
        <w:jc w:val="center"/>
        <w:rPr>
          <w:b/>
          <w:sz w:val="28"/>
          <w:szCs w:val="28"/>
        </w:rPr>
      </w:pPr>
      <w:r w:rsidRPr="005D5206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начале отопительного сезона 2019 – 2020 год на территории                            сельского поселения</w:t>
      </w:r>
    </w:p>
    <w:p w:rsidR="00C422A8" w:rsidRDefault="00C422A8" w:rsidP="00992B69">
      <w:pPr>
        <w:jc w:val="center"/>
        <w:rPr>
          <w:szCs w:val="28"/>
        </w:rPr>
      </w:pPr>
    </w:p>
    <w:p w:rsidR="00C422A8" w:rsidRDefault="00C422A8" w:rsidP="00992B69">
      <w:pPr>
        <w:jc w:val="center"/>
        <w:rPr>
          <w:szCs w:val="28"/>
        </w:rPr>
      </w:pPr>
    </w:p>
    <w:p w:rsidR="00C422A8" w:rsidRDefault="00C422A8" w:rsidP="000B3C76">
      <w:pPr>
        <w:pStyle w:val="NormalWeb"/>
        <w:spacing w:before="0" w:beforeAutospacing="0" w:after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B3C76">
        <w:rPr>
          <w:color w:val="000000"/>
          <w:sz w:val="28"/>
          <w:szCs w:val="28"/>
          <w:shd w:val="clear" w:color="auto" w:fill="FFFFFF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Правилами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Российской Федерации от 06 мая </w:t>
      </w:r>
      <w:smartTag w:uri="urn:schemas-microsoft-com:office:smarttags" w:element="metricconverter">
        <w:smartTagPr>
          <w:attr w:name="ProductID" w:val="2011 г"/>
        </w:smartTagPr>
        <w:r w:rsidRPr="000B3C76">
          <w:rPr>
            <w:color w:val="000000"/>
            <w:sz w:val="28"/>
            <w:szCs w:val="28"/>
            <w:shd w:val="clear" w:color="auto" w:fill="FFFFFF"/>
          </w:rPr>
          <w:t>2011 г</w:t>
        </w:r>
      </w:smartTag>
      <w:r w:rsidRPr="000B3C76">
        <w:rPr>
          <w:color w:val="000000"/>
          <w:sz w:val="28"/>
          <w:szCs w:val="28"/>
          <w:shd w:val="clear" w:color="auto" w:fill="FFFFFF"/>
        </w:rPr>
        <w:t>.№354, в связи с понижением среднесуточной температуры наружного воздуха, администрация Русско-Тювеевского сельского поселения Темниковского муниципального района п о с т а н о в л я е т:</w:t>
      </w:r>
    </w:p>
    <w:p w:rsidR="00C422A8" w:rsidRDefault="00C422A8" w:rsidP="000B3C76">
      <w:pPr>
        <w:pStyle w:val="NormalWeb"/>
        <w:spacing w:before="0" w:beforeAutospacing="0" w:after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1.Установить начало отопительного сезона 2019 – </w:t>
      </w:r>
      <w:smartTag w:uri="urn:schemas-microsoft-com:office:smarttags" w:element="metricconverter">
        <w:smartTagPr>
          <w:attr w:name="ProductID" w:val="2020 г"/>
        </w:smartTagPr>
        <w:r>
          <w:rPr>
            <w:color w:val="000000"/>
            <w:sz w:val="28"/>
            <w:szCs w:val="28"/>
            <w:shd w:val="clear" w:color="auto" w:fill="FFFFFF"/>
          </w:rPr>
          <w:t>2020 г</w:t>
        </w:r>
      </w:smartTag>
      <w:r>
        <w:rPr>
          <w:color w:val="000000"/>
          <w:sz w:val="28"/>
          <w:szCs w:val="28"/>
          <w:shd w:val="clear" w:color="auto" w:fill="FFFFFF"/>
        </w:rPr>
        <w:t>.г. на территории Русско-Тювеевского сельского поселения Темниковского муниципального района с 27 сентября 2019 года.</w:t>
      </w:r>
    </w:p>
    <w:p w:rsidR="00C422A8" w:rsidRPr="00541891" w:rsidRDefault="00C422A8" w:rsidP="000B3C76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2.</w:t>
      </w:r>
      <w:r w:rsidRPr="000B3C76">
        <w:rPr>
          <w:sz w:val="28"/>
          <w:szCs w:val="28"/>
        </w:rPr>
        <w:t xml:space="preserve"> </w:t>
      </w:r>
      <w:r w:rsidRPr="00541891">
        <w:rPr>
          <w:sz w:val="28"/>
          <w:szCs w:val="28"/>
        </w:rPr>
        <w:t>Контроль за исполнением настоящего постановления возложить на главу Русско-Тювеевского  сельского поселения Темниковского муниципального района  Ф.Ф.Леонович.</w:t>
      </w:r>
    </w:p>
    <w:p w:rsidR="00C422A8" w:rsidRPr="00E82B9C" w:rsidRDefault="00C422A8" w:rsidP="000B3C7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41891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C422A8" w:rsidRPr="000B3C76" w:rsidRDefault="00C422A8" w:rsidP="000B3C76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422A8" w:rsidRPr="000B3C76" w:rsidRDefault="00C422A8" w:rsidP="000B3C76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422A8" w:rsidRDefault="00C422A8" w:rsidP="002F0D13">
      <w:pPr>
        <w:jc w:val="both"/>
        <w:rPr>
          <w:sz w:val="28"/>
          <w:szCs w:val="28"/>
        </w:rPr>
      </w:pPr>
    </w:p>
    <w:p w:rsidR="00C422A8" w:rsidRDefault="00C422A8" w:rsidP="002F0D13">
      <w:pPr>
        <w:jc w:val="both"/>
        <w:rPr>
          <w:bCs/>
          <w:sz w:val="28"/>
          <w:szCs w:val="28"/>
        </w:rPr>
      </w:pPr>
      <w:r w:rsidRPr="00547C2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Р</w:t>
      </w:r>
      <w:r w:rsidRPr="00547C2F">
        <w:rPr>
          <w:bCs/>
          <w:sz w:val="28"/>
          <w:szCs w:val="28"/>
        </w:rPr>
        <w:t>усско-Тювеевского</w:t>
      </w:r>
      <w:r>
        <w:rPr>
          <w:bCs/>
          <w:sz w:val="28"/>
          <w:szCs w:val="28"/>
        </w:rPr>
        <w:t xml:space="preserve"> </w:t>
      </w:r>
    </w:p>
    <w:p w:rsidR="00C422A8" w:rsidRPr="006F549E" w:rsidRDefault="00C422A8" w:rsidP="002F0D13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сельского </w:t>
      </w:r>
      <w:r w:rsidRPr="00547C2F">
        <w:rPr>
          <w:bCs/>
          <w:sz w:val="28"/>
          <w:szCs w:val="28"/>
        </w:rPr>
        <w:t>поселения</w:t>
      </w:r>
      <w:r w:rsidRPr="00547C2F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    </w:t>
      </w:r>
      <w:r w:rsidRPr="00547C2F">
        <w:rPr>
          <w:sz w:val="28"/>
          <w:szCs w:val="28"/>
        </w:rPr>
        <w:t xml:space="preserve">Ф.Ф.Леонович                  </w:t>
      </w:r>
    </w:p>
    <w:p w:rsidR="00C422A8" w:rsidRPr="00547C2F" w:rsidRDefault="00C422A8" w:rsidP="002F0D13">
      <w:pPr>
        <w:ind w:firstLine="709"/>
        <w:jc w:val="both"/>
        <w:rPr>
          <w:sz w:val="28"/>
          <w:szCs w:val="28"/>
        </w:rPr>
      </w:pPr>
    </w:p>
    <w:p w:rsidR="00C422A8" w:rsidRPr="002F0D13" w:rsidRDefault="00C422A8" w:rsidP="002F0D13">
      <w:pPr>
        <w:pStyle w:val="NormalWeb"/>
        <w:spacing w:before="0" w:beforeAutospacing="0" w:after="0"/>
        <w:ind w:firstLine="709"/>
        <w:jc w:val="both"/>
      </w:pPr>
    </w:p>
    <w:p w:rsidR="00C422A8" w:rsidRPr="002F0D13" w:rsidRDefault="00C422A8" w:rsidP="002F0D13">
      <w:pPr>
        <w:pStyle w:val="NormalWeb"/>
        <w:spacing w:before="0" w:beforeAutospacing="0" w:after="0"/>
        <w:ind w:firstLine="709"/>
        <w:jc w:val="both"/>
      </w:pPr>
    </w:p>
    <w:p w:rsidR="00C422A8" w:rsidRPr="002F0D13" w:rsidRDefault="00C422A8" w:rsidP="002F0D13">
      <w:pPr>
        <w:pStyle w:val="NormalWeb"/>
        <w:spacing w:before="0" w:beforeAutospacing="0" w:after="0"/>
        <w:ind w:firstLine="709"/>
        <w:jc w:val="both"/>
      </w:pPr>
    </w:p>
    <w:p w:rsidR="00C422A8" w:rsidRPr="002F0D13" w:rsidRDefault="00C422A8" w:rsidP="002F0D13">
      <w:pPr>
        <w:pStyle w:val="NormalWeb"/>
        <w:spacing w:before="0" w:beforeAutospacing="0" w:after="0"/>
        <w:ind w:firstLine="709"/>
        <w:jc w:val="both"/>
      </w:pPr>
    </w:p>
    <w:p w:rsidR="00C422A8" w:rsidRPr="002F0D13" w:rsidRDefault="00C422A8" w:rsidP="002F0D13">
      <w:pPr>
        <w:pStyle w:val="NormalWeb"/>
        <w:spacing w:before="0" w:beforeAutospacing="0" w:after="0"/>
        <w:ind w:firstLine="709"/>
        <w:jc w:val="both"/>
      </w:pPr>
    </w:p>
    <w:p w:rsidR="00C422A8" w:rsidRPr="002F0D13" w:rsidRDefault="00C422A8" w:rsidP="002F0D13">
      <w:pPr>
        <w:pStyle w:val="NormalWeb"/>
        <w:spacing w:before="0" w:beforeAutospacing="0" w:after="0"/>
        <w:ind w:firstLine="709"/>
        <w:jc w:val="both"/>
      </w:pPr>
    </w:p>
    <w:p w:rsidR="00C422A8" w:rsidRPr="002F0D13" w:rsidRDefault="00C422A8" w:rsidP="002F0D13">
      <w:pPr>
        <w:pStyle w:val="NormalWeb"/>
        <w:spacing w:before="0" w:beforeAutospacing="0" w:after="0"/>
        <w:ind w:firstLine="709"/>
        <w:jc w:val="both"/>
      </w:pPr>
    </w:p>
    <w:p w:rsidR="00C422A8" w:rsidRPr="00140F39" w:rsidRDefault="00C422A8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C422A8" w:rsidRDefault="00C422A8" w:rsidP="002F0D13">
      <w:pPr>
        <w:jc w:val="right"/>
        <w:rPr>
          <w:sz w:val="28"/>
          <w:szCs w:val="28"/>
        </w:rPr>
      </w:pPr>
    </w:p>
    <w:sectPr w:rsidR="00C422A8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22A8" w:rsidRDefault="00C422A8">
      <w:r>
        <w:separator/>
      </w:r>
    </w:p>
  </w:endnote>
  <w:endnote w:type="continuationSeparator" w:id="0">
    <w:p w:rsidR="00C422A8" w:rsidRDefault="00C422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22A8" w:rsidRDefault="00C422A8">
      <w:r>
        <w:separator/>
      </w:r>
    </w:p>
  </w:footnote>
  <w:footnote w:type="continuationSeparator" w:id="0">
    <w:p w:rsidR="00C422A8" w:rsidRDefault="00C422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1D0B"/>
    <w:rsid w:val="000750AD"/>
    <w:rsid w:val="00086DDC"/>
    <w:rsid w:val="000A18F5"/>
    <w:rsid w:val="000A2A5E"/>
    <w:rsid w:val="000B20D3"/>
    <w:rsid w:val="000B2272"/>
    <w:rsid w:val="000B3C76"/>
    <w:rsid w:val="000B7532"/>
    <w:rsid w:val="000D04DE"/>
    <w:rsid w:val="000D2F56"/>
    <w:rsid w:val="000E0B57"/>
    <w:rsid w:val="000E454D"/>
    <w:rsid w:val="000E4FFD"/>
    <w:rsid w:val="000F01A0"/>
    <w:rsid w:val="000F1B9C"/>
    <w:rsid w:val="0011768A"/>
    <w:rsid w:val="00117F2E"/>
    <w:rsid w:val="00136137"/>
    <w:rsid w:val="0014026E"/>
    <w:rsid w:val="00140A35"/>
    <w:rsid w:val="00140F39"/>
    <w:rsid w:val="001507F9"/>
    <w:rsid w:val="001508DC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0EF8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70B"/>
    <w:rsid w:val="002C2EB2"/>
    <w:rsid w:val="002C2F90"/>
    <w:rsid w:val="002C7026"/>
    <w:rsid w:val="002D6580"/>
    <w:rsid w:val="002F0D13"/>
    <w:rsid w:val="002F2C27"/>
    <w:rsid w:val="00312DDA"/>
    <w:rsid w:val="0031334E"/>
    <w:rsid w:val="00322F47"/>
    <w:rsid w:val="00333596"/>
    <w:rsid w:val="00337CDC"/>
    <w:rsid w:val="00356603"/>
    <w:rsid w:val="0036464A"/>
    <w:rsid w:val="00370F15"/>
    <w:rsid w:val="003828FF"/>
    <w:rsid w:val="00384717"/>
    <w:rsid w:val="003972D4"/>
    <w:rsid w:val="003A1F9E"/>
    <w:rsid w:val="003A2B01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2117B"/>
    <w:rsid w:val="004240A9"/>
    <w:rsid w:val="00436275"/>
    <w:rsid w:val="004414F6"/>
    <w:rsid w:val="004449FB"/>
    <w:rsid w:val="004465C2"/>
    <w:rsid w:val="0046059C"/>
    <w:rsid w:val="0046683D"/>
    <w:rsid w:val="00480CF0"/>
    <w:rsid w:val="0048144C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057B"/>
    <w:rsid w:val="004F5DB5"/>
    <w:rsid w:val="004F6E2F"/>
    <w:rsid w:val="00503E53"/>
    <w:rsid w:val="0051223A"/>
    <w:rsid w:val="00514E9E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22B8"/>
    <w:rsid w:val="00613D7B"/>
    <w:rsid w:val="00622261"/>
    <w:rsid w:val="006428EB"/>
    <w:rsid w:val="00643692"/>
    <w:rsid w:val="0064589A"/>
    <w:rsid w:val="0066187A"/>
    <w:rsid w:val="00664DB7"/>
    <w:rsid w:val="006651F3"/>
    <w:rsid w:val="00685A18"/>
    <w:rsid w:val="00693443"/>
    <w:rsid w:val="006A4408"/>
    <w:rsid w:val="006A74D8"/>
    <w:rsid w:val="006B5412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75D41"/>
    <w:rsid w:val="00781049"/>
    <w:rsid w:val="007837AC"/>
    <w:rsid w:val="00787C68"/>
    <w:rsid w:val="00794270"/>
    <w:rsid w:val="007A2E3F"/>
    <w:rsid w:val="007A349A"/>
    <w:rsid w:val="007A6F49"/>
    <w:rsid w:val="007B2902"/>
    <w:rsid w:val="007B2A47"/>
    <w:rsid w:val="007B47B7"/>
    <w:rsid w:val="007B4931"/>
    <w:rsid w:val="007B5F16"/>
    <w:rsid w:val="007C1E27"/>
    <w:rsid w:val="007C4B3D"/>
    <w:rsid w:val="007E3F35"/>
    <w:rsid w:val="007E4D9A"/>
    <w:rsid w:val="007E53A9"/>
    <w:rsid w:val="007E546A"/>
    <w:rsid w:val="007E5CD5"/>
    <w:rsid w:val="007E63D2"/>
    <w:rsid w:val="00800FC5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118"/>
    <w:rsid w:val="00907A49"/>
    <w:rsid w:val="00921548"/>
    <w:rsid w:val="009351E7"/>
    <w:rsid w:val="00946D4D"/>
    <w:rsid w:val="0096604A"/>
    <w:rsid w:val="00966698"/>
    <w:rsid w:val="00971989"/>
    <w:rsid w:val="00973F64"/>
    <w:rsid w:val="00975A34"/>
    <w:rsid w:val="00981048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1808"/>
    <w:rsid w:val="00A95826"/>
    <w:rsid w:val="00AA3382"/>
    <w:rsid w:val="00AA3F4C"/>
    <w:rsid w:val="00AA7C00"/>
    <w:rsid w:val="00AB1631"/>
    <w:rsid w:val="00AB3C81"/>
    <w:rsid w:val="00AB446C"/>
    <w:rsid w:val="00AC5152"/>
    <w:rsid w:val="00AD30B2"/>
    <w:rsid w:val="00AD745D"/>
    <w:rsid w:val="00AF6001"/>
    <w:rsid w:val="00AF6A49"/>
    <w:rsid w:val="00B0195F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B7EE0"/>
    <w:rsid w:val="00BC3394"/>
    <w:rsid w:val="00BD74A8"/>
    <w:rsid w:val="00BE2E1C"/>
    <w:rsid w:val="00BE3619"/>
    <w:rsid w:val="00BF2121"/>
    <w:rsid w:val="00C060AC"/>
    <w:rsid w:val="00C332EE"/>
    <w:rsid w:val="00C35AA8"/>
    <w:rsid w:val="00C36E5C"/>
    <w:rsid w:val="00C419A6"/>
    <w:rsid w:val="00C422A8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021BC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6DC7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87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7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75</TotalTime>
  <Pages>1</Pages>
  <Words>239</Words>
  <Characters>1364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WiZaRd</cp:lastModifiedBy>
  <cp:revision>19</cp:revision>
  <cp:lastPrinted>2019-09-26T09:45:00Z</cp:lastPrinted>
  <dcterms:created xsi:type="dcterms:W3CDTF">2019-04-12T06:54:00Z</dcterms:created>
  <dcterms:modified xsi:type="dcterms:W3CDTF">2019-09-26T09:45:00Z</dcterms:modified>
</cp:coreProperties>
</file>