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985" w:rsidRPr="00547C2F" w:rsidRDefault="00231985" w:rsidP="00451B9F">
      <w:pPr>
        <w:pStyle w:val="Subtitle"/>
        <w:shd w:val="clear" w:color="auto" w:fill="FFFFFF"/>
        <w:rPr>
          <w:caps/>
          <w:sz w:val="28"/>
          <w:szCs w:val="28"/>
        </w:rPr>
      </w:pPr>
      <w:r>
        <w:rPr>
          <w:caps/>
          <w:sz w:val="28"/>
          <w:szCs w:val="28"/>
        </w:rPr>
        <w:t xml:space="preserve">АДМИНИСТРАЦИя </w:t>
      </w:r>
      <w:r w:rsidRPr="00547C2F">
        <w:rPr>
          <w:caps/>
          <w:sz w:val="28"/>
          <w:szCs w:val="28"/>
        </w:rPr>
        <w:t>РУССКО-ТЮВЕЕВСКОГО СЕЛЬСКОГО</w:t>
      </w:r>
      <w:r>
        <w:rPr>
          <w:caps/>
          <w:sz w:val="28"/>
          <w:szCs w:val="28"/>
        </w:rPr>
        <w:t xml:space="preserve"> </w:t>
      </w:r>
      <w:r w:rsidRPr="00547C2F">
        <w:rPr>
          <w:caps/>
          <w:sz w:val="28"/>
          <w:szCs w:val="28"/>
        </w:rPr>
        <w:t>ПОСЕЛЕНИЯ</w:t>
      </w:r>
      <w:r>
        <w:rPr>
          <w:caps/>
          <w:sz w:val="28"/>
          <w:szCs w:val="28"/>
        </w:rPr>
        <w:t xml:space="preserve"> </w:t>
      </w:r>
      <w:r w:rsidRPr="00547C2F">
        <w:rPr>
          <w:caps/>
          <w:sz w:val="28"/>
          <w:szCs w:val="28"/>
        </w:rPr>
        <w:t>Темниковского МУНИЦИПАЛЬНОГО РАЙОНА</w:t>
      </w:r>
    </w:p>
    <w:p w:rsidR="00231985" w:rsidRPr="00547C2F" w:rsidRDefault="00231985" w:rsidP="00451B9F">
      <w:pPr>
        <w:pStyle w:val="Subtitle"/>
        <w:shd w:val="clear" w:color="auto" w:fill="FFFFFF"/>
        <w:ind w:firstLine="709"/>
        <w:rPr>
          <w:caps/>
          <w:sz w:val="28"/>
          <w:szCs w:val="28"/>
        </w:rPr>
      </w:pPr>
      <w:r w:rsidRPr="00547C2F">
        <w:rPr>
          <w:caps/>
          <w:sz w:val="28"/>
          <w:szCs w:val="28"/>
        </w:rPr>
        <w:t>Республики мордовиЯ</w:t>
      </w:r>
    </w:p>
    <w:p w:rsidR="00231985" w:rsidRDefault="00231985" w:rsidP="00451B9F">
      <w:pPr>
        <w:pStyle w:val="Subtitle"/>
        <w:shd w:val="clear" w:color="auto" w:fill="FFFFFF"/>
        <w:ind w:firstLine="709"/>
        <w:rPr>
          <w:b w:val="0"/>
          <w:caps/>
          <w:sz w:val="28"/>
          <w:szCs w:val="28"/>
        </w:rPr>
      </w:pPr>
    </w:p>
    <w:p w:rsidR="00231985" w:rsidRPr="00547C2F" w:rsidRDefault="00231985" w:rsidP="00451B9F">
      <w:pPr>
        <w:pStyle w:val="Subtitle"/>
        <w:shd w:val="clear" w:color="auto" w:fill="FFFFFF"/>
        <w:ind w:firstLine="709"/>
        <w:rPr>
          <w:b w:val="0"/>
          <w:caps/>
          <w:sz w:val="28"/>
          <w:szCs w:val="28"/>
        </w:rPr>
      </w:pPr>
    </w:p>
    <w:p w:rsidR="00231985" w:rsidRPr="00582A9F" w:rsidRDefault="00231985" w:rsidP="00451B9F">
      <w:pPr>
        <w:shd w:val="clear" w:color="auto" w:fill="FFFFFF"/>
        <w:ind w:firstLine="709"/>
        <w:jc w:val="center"/>
        <w:outlineLvl w:val="0"/>
        <w:rPr>
          <w:b/>
          <w:bCs/>
          <w:sz w:val="34"/>
          <w:szCs w:val="34"/>
        </w:rPr>
      </w:pPr>
      <w:r w:rsidRPr="00582A9F">
        <w:rPr>
          <w:b/>
          <w:bCs/>
          <w:sz w:val="34"/>
          <w:szCs w:val="34"/>
        </w:rPr>
        <w:t>П О С Т А Н О В Л Е Н И Е</w:t>
      </w:r>
    </w:p>
    <w:p w:rsidR="00231985" w:rsidRDefault="00231985" w:rsidP="00451B9F">
      <w:pPr>
        <w:shd w:val="clear" w:color="auto" w:fill="FFFFFF"/>
        <w:outlineLvl w:val="0"/>
        <w:rPr>
          <w:sz w:val="28"/>
          <w:szCs w:val="28"/>
        </w:rPr>
      </w:pPr>
    </w:p>
    <w:p w:rsidR="00231985" w:rsidRDefault="00231985" w:rsidP="00451B9F">
      <w:pPr>
        <w:shd w:val="clear" w:color="auto" w:fill="FFFFFF"/>
        <w:jc w:val="center"/>
        <w:outlineLvl w:val="0"/>
        <w:rPr>
          <w:bCs/>
          <w:sz w:val="28"/>
          <w:szCs w:val="28"/>
        </w:rPr>
      </w:pPr>
      <w:r>
        <w:rPr>
          <w:sz w:val="28"/>
          <w:szCs w:val="28"/>
        </w:rPr>
        <w:t xml:space="preserve">25 октября </w:t>
      </w:r>
      <w:smartTag w:uri="urn:schemas-microsoft-com:office:smarttags" w:element="metricconverter">
        <w:smartTagPr>
          <w:attr w:name="ProductID" w:val="2019 г"/>
        </w:smartTagPr>
        <w:r>
          <w:rPr>
            <w:sz w:val="28"/>
            <w:szCs w:val="28"/>
          </w:rPr>
          <w:t>2019</w:t>
        </w:r>
        <w:r w:rsidRPr="00547C2F">
          <w:rPr>
            <w:sz w:val="28"/>
            <w:szCs w:val="28"/>
          </w:rPr>
          <w:t xml:space="preserve"> г</w:t>
        </w:r>
      </w:smartTag>
      <w:r>
        <w:rPr>
          <w:sz w:val="28"/>
          <w:szCs w:val="28"/>
        </w:rPr>
        <w:t>.</w:t>
      </w:r>
      <w:r>
        <w:rPr>
          <w:sz w:val="28"/>
          <w:szCs w:val="28"/>
        </w:rPr>
        <w:tab/>
      </w:r>
      <w:r>
        <w:rPr>
          <w:sz w:val="28"/>
          <w:szCs w:val="28"/>
        </w:rPr>
        <w:tab/>
      </w:r>
      <w:r>
        <w:rPr>
          <w:sz w:val="28"/>
          <w:szCs w:val="28"/>
        </w:rPr>
        <w:tab/>
      </w:r>
      <w:r>
        <w:rPr>
          <w:sz w:val="28"/>
          <w:szCs w:val="28"/>
        </w:rPr>
        <w:tab/>
        <w:t xml:space="preserve">                                                                  № 70 </w:t>
      </w:r>
      <w:r w:rsidRPr="00547C2F">
        <w:rPr>
          <w:bCs/>
          <w:sz w:val="28"/>
          <w:szCs w:val="28"/>
        </w:rPr>
        <w:t>д.Русское Тювеево</w:t>
      </w:r>
    </w:p>
    <w:p w:rsidR="00231985" w:rsidRDefault="00231985" w:rsidP="00451B9F">
      <w:pPr>
        <w:pStyle w:val="NormalWeb"/>
        <w:spacing w:before="0" w:beforeAutospacing="0" w:after="0"/>
        <w:ind w:firstLine="709"/>
        <w:jc w:val="both"/>
        <w:rPr>
          <w:sz w:val="28"/>
          <w:szCs w:val="28"/>
        </w:rPr>
      </w:pPr>
    </w:p>
    <w:p w:rsidR="00231985" w:rsidRDefault="00231985" w:rsidP="00451B9F">
      <w:pPr>
        <w:jc w:val="center"/>
        <w:rPr>
          <w:b/>
          <w:sz w:val="28"/>
          <w:szCs w:val="28"/>
        </w:rPr>
      </w:pPr>
      <w:r w:rsidRPr="00AC7189">
        <w:rPr>
          <w:b/>
          <w:sz w:val="28"/>
          <w:szCs w:val="28"/>
        </w:rPr>
        <w:t>Об утверждении муниципальной программы</w:t>
      </w:r>
      <w:r w:rsidRPr="00294269">
        <w:rPr>
          <w:b/>
          <w:sz w:val="28"/>
          <w:szCs w:val="28"/>
        </w:rPr>
        <w:t xml:space="preserve"> </w:t>
      </w:r>
    </w:p>
    <w:p w:rsidR="00231985" w:rsidRDefault="00231985" w:rsidP="00451B9F">
      <w:pPr>
        <w:jc w:val="center"/>
        <w:rPr>
          <w:b/>
          <w:sz w:val="28"/>
          <w:szCs w:val="28"/>
        </w:rPr>
      </w:pPr>
      <w:r>
        <w:rPr>
          <w:b/>
          <w:sz w:val="28"/>
          <w:szCs w:val="28"/>
        </w:rPr>
        <w:t>к</w:t>
      </w:r>
      <w:r w:rsidRPr="00AC7189">
        <w:rPr>
          <w:b/>
          <w:sz w:val="28"/>
          <w:szCs w:val="28"/>
        </w:rPr>
        <w:t>омплексно</w:t>
      </w:r>
      <w:r>
        <w:rPr>
          <w:b/>
          <w:sz w:val="28"/>
          <w:szCs w:val="28"/>
        </w:rPr>
        <w:t>го</w:t>
      </w:r>
      <w:r w:rsidRPr="00AC7189">
        <w:rPr>
          <w:b/>
          <w:sz w:val="28"/>
          <w:szCs w:val="28"/>
        </w:rPr>
        <w:t xml:space="preserve"> развити</w:t>
      </w:r>
      <w:r>
        <w:rPr>
          <w:b/>
          <w:sz w:val="28"/>
          <w:szCs w:val="28"/>
        </w:rPr>
        <w:t>я</w:t>
      </w:r>
      <w:r w:rsidRPr="00AC7189">
        <w:rPr>
          <w:b/>
          <w:sz w:val="28"/>
          <w:szCs w:val="28"/>
        </w:rPr>
        <w:t xml:space="preserve"> систем коммунальной инфраструктуры на территории </w:t>
      </w:r>
    </w:p>
    <w:p w:rsidR="00231985" w:rsidRDefault="00231985" w:rsidP="00451B9F">
      <w:pPr>
        <w:jc w:val="center"/>
        <w:rPr>
          <w:b/>
          <w:sz w:val="28"/>
          <w:szCs w:val="28"/>
        </w:rPr>
      </w:pPr>
      <w:r>
        <w:rPr>
          <w:b/>
          <w:sz w:val="28"/>
          <w:szCs w:val="28"/>
        </w:rPr>
        <w:t>Русско-Тювеевского сельского поселения Темниковского</w:t>
      </w:r>
      <w:r w:rsidRPr="00AC7189">
        <w:rPr>
          <w:b/>
          <w:sz w:val="28"/>
          <w:szCs w:val="28"/>
        </w:rPr>
        <w:t xml:space="preserve"> муниципального района Респуб</w:t>
      </w:r>
      <w:r>
        <w:rPr>
          <w:b/>
          <w:sz w:val="28"/>
          <w:szCs w:val="28"/>
        </w:rPr>
        <w:t>лики Мордовия на 2019</w:t>
      </w:r>
      <w:r w:rsidRPr="00AC7189">
        <w:rPr>
          <w:b/>
          <w:sz w:val="28"/>
          <w:szCs w:val="28"/>
        </w:rPr>
        <w:t>-202</w:t>
      </w:r>
      <w:r>
        <w:rPr>
          <w:b/>
          <w:sz w:val="28"/>
          <w:szCs w:val="28"/>
        </w:rPr>
        <w:t>9</w:t>
      </w:r>
      <w:r w:rsidRPr="00AC7189">
        <w:rPr>
          <w:b/>
          <w:sz w:val="28"/>
          <w:szCs w:val="28"/>
        </w:rPr>
        <w:t xml:space="preserve"> годы</w:t>
      </w:r>
    </w:p>
    <w:p w:rsidR="00231985" w:rsidRDefault="00231985" w:rsidP="00451B9F">
      <w:pPr>
        <w:jc w:val="center"/>
        <w:rPr>
          <w:color w:val="444444"/>
          <w:sz w:val="28"/>
          <w:szCs w:val="28"/>
        </w:rPr>
      </w:pPr>
    </w:p>
    <w:p w:rsidR="00231985" w:rsidRPr="004D6EC5" w:rsidRDefault="00231985" w:rsidP="00451B9F">
      <w:pPr>
        <w:jc w:val="center"/>
        <w:rPr>
          <w:color w:val="444444"/>
          <w:sz w:val="28"/>
          <w:szCs w:val="28"/>
        </w:rPr>
      </w:pPr>
    </w:p>
    <w:p w:rsidR="00231985" w:rsidRPr="00312B1C" w:rsidRDefault="00231985" w:rsidP="00451B9F">
      <w:pPr>
        <w:shd w:val="clear" w:color="auto" w:fill="F9F9F9"/>
        <w:ind w:firstLine="709"/>
        <w:jc w:val="both"/>
        <w:textAlignment w:val="baseline"/>
        <w:rPr>
          <w:sz w:val="28"/>
          <w:szCs w:val="28"/>
        </w:rPr>
      </w:pPr>
      <w:r w:rsidRPr="00AC7189">
        <w:rPr>
          <w:sz w:val="28"/>
          <w:szCs w:val="28"/>
        </w:rPr>
        <w:t xml:space="preserve">В соответствии с </w:t>
      </w:r>
      <w:r>
        <w:rPr>
          <w:sz w:val="28"/>
          <w:szCs w:val="28"/>
        </w:rPr>
        <w:t>Ф</w:t>
      </w:r>
      <w:r w:rsidRPr="00AC7189">
        <w:rPr>
          <w:sz w:val="28"/>
          <w:szCs w:val="28"/>
        </w:rPr>
        <w:t xml:space="preserve">едеральным законом от 06.10.2003 г. N 131-ФЗ "Об общих принципах организации местного самоуправления в Российской Федерации", </w:t>
      </w:r>
      <w:r>
        <w:rPr>
          <w:sz w:val="28"/>
          <w:szCs w:val="28"/>
        </w:rPr>
        <w:t>Федеральным законом от 30.12.2004 №210-ФЗ «Об основах регулирования тарифов организаций коммунального комплекса»,</w:t>
      </w:r>
      <w:r w:rsidRPr="00AC7189">
        <w:rPr>
          <w:sz w:val="28"/>
          <w:szCs w:val="28"/>
        </w:rPr>
        <w:t xml:space="preserve"> приказом Министерства</w:t>
      </w:r>
      <w:r>
        <w:rPr>
          <w:sz w:val="28"/>
          <w:szCs w:val="28"/>
        </w:rPr>
        <w:t xml:space="preserve"> </w:t>
      </w:r>
      <w:r w:rsidRPr="00AC7189">
        <w:rPr>
          <w:sz w:val="28"/>
          <w:szCs w:val="28"/>
        </w:rPr>
        <w:t>регионального развития РФ от 06.05.2011г. №</w:t>
      </w:r>
      <w:r>
        <w:rPr>
          <w:sz w:val="28"/>
          <w:szCs w:val="28"/>
        </w:rPr>
        <w:t xml:space="preserve"> </w:t>
      </w:r>
      <w:r w:rsidRPr="00AC7189">
        <w:rPr>
          <w:sz w:val="28"/>
          <w:szCs w:val="28"/>
        </w:rPr>
        <w:t xml:space="preserve">204 «О разработке программ комплексного развития систем коммунальной </w:t>
      </w:r>
      <w:r>
        <w:rPr>
          <w:sz w:val="28"/>
          <w:szCs w:val="28"/>
        </w:rPr>
        <w:t xml:space="preserve"> </w:t>
      </w:r>
      <w:r w:rsidRPr="00AC7189">
        <w:rPr>
          <w:sz w:val="28"/>
          <w:szCs w:val="28"/>
        </w:rPr>
        <w:t>инфраструктуры муниципальных образований»</w:t>
      </w:r>
      <w:r w:rsidRPr="004D6EC5">
        <w:rPr>
          <w:color w:val="444444"/>
          <w:sz w:val="28"/>
          <w:szCs w:val="28"/>
        </w:rPr>
        <w:t xml:space="preserve">, </w:t>
      </w:r>
      <w:r w:rsidRPr="00312B1C">
        <w:rPr>
          <w:sz w:val="28"/>
          <w:szCs w:val="28"/>
        </w:rPr>
        <w:t>администрация Русско-Тювеевского сельского поселения</w:t>
      </w:r>
      <w:r>
        <w:rPr>
          <w:color w:val="444444"/>
          <w:sz w:val="28"/>
          <w:szCs w:val="28"/>
        </w:rPr>
        <w:t xml:space="preserve"> </w:t>
      </w:r>
      <w:r w:rsidRPr="00294269">
        <w:rPr>
          <w:sz w:val="28"/>
          <w:szCs w:val="28"/>
        </w:rPr>
        <w:t xml:space="preserve">Темниковского муниципального района Республики Мордовия </w:t>
      </w:r>
      <w:r w:rsidRPr="00312B1C">
        <w:rPr>
          <w:sz w:val="28"/>
          <w:szCs w:val="28"/>
        </w:rPr>
        <w:t>п о с т а н о в л я е т:</w:t>
      </w:r>
    </w:p>
    <w:p w:rsidR="00231985" w:rsidRPr="00312B1C" w:rsidRDefault="00231985" w:rsidP="00451B9F">
      <w:pPr>
        <w:ind w:firstLine="709"/>
        <w:jc w:val="both"/>
        <w:rPr>
          <w:sz w:val="28"/>
          <w:szCs w:val="28"/>
        </w:rPr>
      </w:pPr>
      <w:r>
        <w:rPr>
          <w:sz w:val="28"/>
          <w:szCs w:val="28"/>
        </w:rPr>
        <w:t xml:space="preserve"> </w:t>
      </w:r>
      <w:r w:rsidRPr="00312B1C">
        <w:rPr>
          <w:sz w:val="28"/>
          <w:szCs w:val="28"/>
        </w:rPr>
        <w:t>1.Утвердить прилагаемую муниципальную программу комплексного развития систем коммунальной инфраструктуры на территории Русско-Тювеевского сельского поселения Темниковского муниципального района Республики Мордовия на 2019-2029 годы.</w:t>
      </w:r>
    </w:p>
    <w:p w:rsidR="00231985" w:rsidRDefault="00231985" w:rsidP="00451B9F">
      <w:pPr>
        <w:pStyle w:val="NormalWeb"/>
        <w:spacing w:before="0" w:beforeAutospacing="0" w:after="0" w:afterAutospacing="0"/>
        <w:ind w:firstLine="709"/>
        <w:jc w:val="both"/>
        <w:rPr>
          <w:color w:val="000000"/>
          <w:sz w:val="28"/>
          <w:szCs w:val="28"/>
        </w:rPr>
      </w:pPr>
      <w:r w:rsidRPr="00541891">
        <w:rPr>
          <w:color w:val="000000"/>
          <w:sz w:val="28"/>
          <w:szCs w:val="28"/>
        </w:rPr>
        <w:t>2.</w:t>
      </w:r>
      <w:r>
        <w:rPr>
          <w:sz w:val="28"/>
          <w:szCs w:val="28"/>
        </w:rPr>
        <w:t>Постановление № 56 от 15.12.2017 года признать утратившим силу.</w:t>
      </w:r>
    </w:p>
    <w:p w:rsidR="00231985" w:rsidRPr="00541891" w:rsidRDefault="00231985" w:rsidP="00451B9F">
      <w:pPr>
        <w:pStyle w:val="NormalWeb"/>
        <w:spacing w:before="0" w:beforeAutospacing="0" w:after="0" w:afterAutospacing="0"/>
        <w:ind w:firstLine="709"/>
        <w:jc w:val="both"/>
        <w:rPr>
          <w:sz w:val="28"/>
          <w:szCs w:val="28"/>
        </w:rPr>
      </w:pPr>
      <w:r>
        <w:rPr>
          <w:sz w:val="28"/>
          <w:szCs w:val="28"/>
        </w:rPr>
        <w:t>3.</w:t>
      </w:r>
      <w:r w:rsidRPr="00541891">
        <w:rPr>
          <w:sz w:val="28"/>
          <w:szCs w:val="28"/>
        </w:rPr>
        <w:t>Контроль за исполнением настоящего постановления возложить на главу Русско-Тювеевского  сельского поселения Темниковского муниципального района  Ф.Ф.Леонович.</w:t>
      </w:r>
    </w:p>
    <w:p w:rsidR="00231985" w:rsidRPr="00E82B9C" w:rsidRDefault="00231985" w:rsidP="00451B9F">
      <w:pPr>
        <w:ind w:firstLine="709"/>
        <w:jc w:val="both"/>
        <w:rPr>
          <w:sz w:val="28"/>
          <w:szCs w:val="28"/>
        </w:rPr>
      </w:pPr>
      <w:r>
        <w:rPr>
          <w:sz w:val="28"/>
          <w:szCs w:val="28"/>
        </w:rPr>
        <w:t>4</w:t>
      </w:r>
      <w:r w:rsidRPr="00541891">
        <w:rPr>
          <w:sz w:val="28"/>
          <w:szCs w:val="28"/>
        </w:rPr>
        <w:t>.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231985" w:rsidRDefault="00231985" w:rsidP="00451B9F">
      <w:pPr>
        <w:ind w:firstLine="709"/>
        <w:jc w:val="both"/>
        <w:rPr>
          <w:sz w:val="28"/>
          <w:szCs w:val="28"/>
        </w:rPr>
      </w:pPr>
    </w:p>
    <w:p w:rsidR="00231985" w:rsidRDefault="00231985" w:rsidP="00451B9F">
      <w:pPr>
        <w:jc w:val="both"/>
        <w:rPr>
          <w:sz w:val="28"/>
          <w:szCs w:val="28"/>
        </w:rPr>
      </w:pPr>
    </w:p>
    <w:p w:rsidR="00231985" w:rsidRPr="00E82B9C" w:rsidRDefault="00231985" w:rsidP="00451B9F">
      <w:pPr>
        <w:jc w:val="both"/>
        <w:rPr>
          <w:sz w:val="28"/>
          <w:szCs w:val="28"/>
        </w:rPr>
      </w:pPr>
    </w:p>
    <w:p w:rsidR="00231985" w:rsidRDefault="00231985" w:rsidP="00451B9F">
      <w:pPr>
        <w:jc w:val="both"/>
        <w:rPr>
          <w:sz w:val="28"/>
          <w:szCs w:val="28"/>
        </w:rPr>
      </w:pPr>
      <w:r w:rsidRPr="00E82B9C">
        <w:rPr>
          <w:sz w:val="28"/>
          <w:szCs w:val="28"/>
        </w:rPr>
        <w:t>Глава Русско-Тювеевского</w:t>
      </w:r>
    </w:p>
    <w:p w:rsidR="00231985" w:rsidRPr="00E82B9C" w:rsidRDefault="00231985" w:rsidP="00451B9F">
      <w:pPr>
        <w:jc w:val="both"/>
        <w:rPr>
          <w:sz w:val="28"/>
          <w:szCs w:val="28"/>
        </w:rPr>
      </w:pPr>
      <w:r w:rsidRPr="00E82B9C">
        <w:rPr>
          <w:sz w:val="28"/>
          <w:szCs w:val="28"/>
        </w:rPr>
        <w:t xml:space="preserve"> сельского поселения                                      </w:t>
      </w:r>
      <w:r>
        <w:rPr>
          <w:sz w:val="28"/>
          <w:szCs w:val="28"/>
        </w:rPr>
        <w:t xml:space="preserve">                                              </w:t>
      </w:r>
      <w:r w:rsidRPr="00E82B9C">
        <w:rPr>
          <w:sz w:val="28"/>
          <w:szCs w:val="28"/>
        </w:rPr>
        <w:t>Ф.Ф.Леонович</w:t>
      </w:r>
    </w:p>
    <w:p w:rsidR="00231985" w:rsidRPr="00E82B9C" w:rsidRDefault="00231985" w:rsidP="00451B9F">
      <w:pPr>
        <w:jc w:val="both"/>
        <w:rPr>
          <w:sz w:val="28"/>
          <w:szCs w:val="28"/>
        </w:rPr>
      </w:pPr>
    </w:p>
    <w:p w:rsidR="00231985" w:rsidRDefault="00231985" w:rsidP="00451B9F">
      <w:pPr>
        <w:jc w:val="both"/>
        <w:rPr>
          <w:sz w:val="28"/>
          <w:szCs w:val="28"/>
        </w:rPr>
      </w:pPr>
    </w:p>
    <w:p w:rsidR="00231985" w:rsidRDefault="00231985" w:rsidP="00451B9F">
      <w:pPr>
        <w:jc w:val="both"/>
        <w:rPr>
          <w:sz w:val="28"/>
          <w:szCs w:val="28"/>
        </w:rPr>
      </w:pPr>
    </w:p>
    <w:p w:rsidR="00231985" w:rsidRDefault="00231985" w:rsidP="00451B9F">
      <w:pPr>
        <w:jc w:val="both"/>
        <w:rPr>
          <w:sz w:val="28"/>
          <w:szCs w:val="28"/>
        </w:rPr>
      </w:pPr>
    </w:p>
    <w:p w:rsidR="00231985" w:rsidRPr="009B6E43" w:rsidRDefault="00231985" w:rsidP="00451B9F">
      <w:pPr>
        <w:shd w:val="clear" w:color="auto" w:fill="FFFFFF"/>
        <w:tabs>
          <w:tab w:val="left" w:pos="1018"/>
        </w:tabs>
        <w:spacing w:before="5"/>
        <w:ind w:right="10"/>
        <w:jc w:val="right"/>
        <w:rPr>
          <w:spacing w:val="-11"/>
        </w:rPr>
      </w:pPr>
      <w:r w:rsidRPr="009B6E43">
        <w:rPr>
          <w:spacing w:val="-11"/>
        </w:rPr>
        <w:t xml:space="preserve">Приложение </w:t>
      </w:r>
    </w:p>
    <w:p w:rsidR="00231985" w:rsidRPr="009B6E43" w:rsidRDefault="00231985" w:rsidP="00451B9F">
      <w:pPr>
        <w:shd w:val="clear" w:color="auto" w:fill="FFFFFF"/>
        <w:tabs>
          <w:tab w:val="left" w:pos="1018"/>
        </w:tabs>
        <w:spacing w:before="5"/>
        <w:ind w:right="10"/>
        <w:jc w:val="right"/>
        <w:rPr>
          <w:spacing w:val="-11"/>
        </w:rPr>
      </w:pPr>
      <w:r w:rsidRPr="009B6E43">
        <w:rPr>
          <w:spacing w:val="-11"/>
        </w:rPr>
        <w:t>Утвержден</w:t>
      </w:r>
    </w:p>
    <w:p w:rsidR="00231985" w:rsidRPr="009B6E43" w:rsidRDefault="00231985" w:rsidP="00451B9F">
      <w:pPr>
        <w:shd w:val="clear" w:color="auto" w:fill="FFFFFF"/>
        <w:tabs>
          <w:tab w:val="left" w:pos="1018"/>
        </w:tabs>
        <w:spacing w:before="5"/>
        <w:ind w:right="10"/>
        <w:jc w:val="right"/>
        <w:rPr>
          <w:spacing w:val="-11"/>
        </w:rPr>
      </w:pPr>
      <w:r w:rsidRPr="009B6E43">
        <w:rPr>
          <w:spacing w:val="-11"/>
        </w:rPr>
        <w:t>постановлением администрации</w:t>
      </w:r>
    </w:p>
    <w:p w:rsidR="00231985" w:rsidRPr="009B6E43" w:rsidRDefault="00231985" w:rsidP="00451B9F">
      <w:pPr>
        <w:shd w:val="clear" w:color="auto" w:fill="FFFFFF"/>
        <w:tabs>
          <w:tab w:val="left" w:pos="1018"/>
        </w:tabs>
        <w:spacing w:before="5"/>
        <w:ind w:right="10"/>
        <w:jc w:val="right"/>
        <w:rPr>
          <w:spacing w:val="-11"/>
        </w:rPr>
      </w:pPr>
      <w:r w:rsidRPr="009B6E43">
        <w:t xml:space="preserve">Русско-Тювеевского </w:t>
      </w:r>
      <w:r w:rsidRPr="009B6E43">
        <w:rPr>
          <w:spacing w:val="-11"/>
        </w:rPr>
        <w:t xml:space="preserve">сельского поселения </w:t>
      </w:r>
    </w:p>
    <w:p w:rsidR="00231985" w:rsidRPr="009B6E43" w:rsidRDefault="00231985" w:rsidP="00451B9F">
      <w:pPr>
        <w:shd w:val="clear" w:color="auto" w:fill="FFFFFF"/>
        <w:tabs>
          <w:tab w:val="left" w:pos="1018"/>
        </w:tabs>
        <w:spacing w:before="5"/>
        <w:ind w:right="10"/>
        <w:jc w:val="right"/>
        <w:rPr>
          <w:spacing w:val="-11"/>
        </w:rPr>
      </w:pPr>
      <w:r w:rsidRPr="009B6E43">
        <w:rPr>
          <w:spacing w:val="-11"/>
        </w:rPr>
        <w:t xml:space="preserve">                                                                                                           от 25 октября </w:t>
      </w:r>
      <w:smartTag w:uri="urn:schemas-microsoft-com:office:smarttags" w:element="metricconverter">
        <w:smartTagPr>
          <w:attr w:name="ProductID" w:val="2019 г"/>
        </w:smartTagPr>
        <w:r w:rsidRPr="009B6E43">
          <w:rPr>
            <w:spacing w:val="-11"/>
          </w:rPr>
          <w:t>2019 г</w:t>
        </w:r>
      </w:smartTag>
      <w:r w:rsidRPr="009B6E43">
        <w:rPr>
          <w:spacing w:val="-11"/>
        </w:rPr>
        <w:t>.  № 70</w:t>
      </w:r>
    </w:p>
    <w:p w:rsidR="00231985" w:rsidRDefault="00231985" w:rsidP="008D74D0">
      <w:pPr>
        <w:pStyle w:val="Heading4"/>
        <w:shd w:val="clear" w:color="auto" w:fill="FFFFFF"/>
        <w:spacing w:before="0" w:beforeAutospacing="0" w:after="0" w:afterAutospacing="0"/>
        <w:ind w:firstLine="709"/>
        <w:jc w:val="center"/>
        <w:rPr>
          <w:sz w:val="32"/>
          <w:szCs w:val="32"/>
        </w:rPr>
      </w:pPr>
    </w:p>
    <w:p w:rsidR="00231985" w:rsidRDefault="00231985" w:rsidP="008D74D0">
      <w:pPr>
        <w:pStyle w:val="Heading4"/>
        <w:shd w:val="clear" w:color="auto" w:fill="FFFFFF"/>
        <w:spacing w:before="0" w:beforeAutospacing="0" w:after="0" w:afterAutospacing="0"/>
        <w:ind w:firstLine="709"/>
        <w:jc w:val="center"/>
        <w:rPr>
          <w:sz w:val="32"/>
          <w:szCs w:val="32"/>
        </w:rPr>
      </w:pPr>
      <w:r w:rsidRPr="008D74D0">
        <w:rPr>
          <w:sz w:val="32"/>
          <w:szCs w:val="32"/>
        </w:rPr>
        <w:t>Оглавление</w:t>
      </w:r>
    </w:p>
    <w:p w:rsidR="00231985" w:rsidRPr="008D74D0" w:rsidRDefault="00231985" w:rsidP="008D74D0">
      <w:pPr>
        <w:pStyle w:val="Heading4"/>
        <w:shd w:val="clear" w:color="auto" w:fill="FFFFFF"/>
        <w:spacing w:before="0" w:beforeAutospacing="0" w:after="0" w:afterAutospacing="0"/>
        <w:ind w:firstLine="709"/>
        <w:jc w:val="center"/>
      </w:pPr>
    </w:p>
    <w:p w:rsidR="00231985" w:rsidRPr="008D74D0" w:rsidRDefault="00231985" w:rsidP="008D74D0">
      <w:pPr>
        <w:pStyle w:val="NormalWeb"/>
        <w:shd w:val="clear" w:color="auto" w:fill="FFFFFF"/>
        <w:spacing w:before="0" w:beforeAutospacing="0" w:after="0" w:afterAutospacing="0"/>
        <w:ind w:firstLine="709"/>
        <w:jc w:val="both"/>
      </w:pPr>
      <w:r>
        <w:t>1.  </w:t>
      </w:r>
      <w:r w:rsidRPr="008D74D0">
        <w:t>Перспективные показатели развития Русско-Тювеевского сельского</w:t>
      </w:r>
      <w:r>
        <w:t xml:space="preserve"> </w:t>
      </w:r>
      <w:r w:rsidRPr="008D74D0">
        <w:t>поселения для разработки программы</w:t>
      </w:r>
      <w:r>
        <w:t xml:space="preserve">                                                                                                                               </w:t>
      </w:r>
      <w:r w:rsidRPr="008D74D0">
        <w:t>4</w:t>
      </w:r>
    </w:p>
    <w:p w:rsidR="00231985" w:rsidRPr="008D74D0" w:rsidRDefault="00231985" w:rsidP="008D74D0">
      <w:pPr>
        <w:pStyle w:val="NormalWeb"/>
        <w:shd w:val="clear" w:color="auto" w:fill="FFFFFF"/>
        <w:spacing w:before="0" w:beforeAutospacing="0" w:after="0" w:afterAutospacing="0"/>
        <w:ind w:firstLine="709"/>
        <w:jc w:val="both"/>
      </w:pPr>
      <w:r>
        <w:t>1.1.   </w:t>
      </w:r>
      <w:r w:rsidRPr="008D74D0">
        <w:t>Характеристика сельского поселения</w:t>
      </w:r>
      <w:r>
        <w:t xml:space="preserve">                                                                                  </w:t>
      </w:r>
      <w:r w:rsidRPr="008D74D0">
        <w:t>4</w:t>
      </w:r>
    </w:p>
    <w:p w:rsidR="00231985" w:rsidRPr="008D74D0" w:rsidRDefault="00231985" w:rsidP="008D74D0">
      <w:pPr>
        <w:pStyle w:val="NormalWeb"/>
        <w:shd w:val="clear" w:color="auto" w:fill="FFFFFF"/>
        <w:spacing w:before="0" w:beforeAutospacing="0" w:after="0" w:afterAutospacing="0"/>
        <w:ind w:firstLine="709"/>
        <w:jc w:val="both"/>
      </w:pPr>
      <w:r>
        <w:t>1.1.1.</w:t>
      </w:r>
      <w:r w:rsidRPr="008D74D0">
        <w:t>Социальное обслуживание населения</w:t>
      </w:r>
      <w:r>
        <w:t xml:space="preserve">                                                                                  </w:t>
      </w:r>
      <w:r w:rsidRPr="008D74D0">
        <w:t>8</w:t>
      </w:r>
    </w:p>
    <w:p w:rsidR="00231985" w:rsidRPr="008D74D0" w:rsidRDefault="00231985" w:rsidP="008D74D0">
      <w:pPr>
        <w:pStyle w:val="NormalWeb"/>
        <w:shd w:val="clear" w:color="auto" w:fill="FFFFFF"/>
        <w:spacing w:before="0" w:beforeAutospacing="0" w:after="0" w:afterAutospacing="0"/>
        <w:ind w:firstLine="709"/>
        <w:jc w:val="both"/>
      </w:pPr>
      <w:r>
        <w:t>1.1.2. </w:t>
      </w:r>
      <w:r w:rsidRPr="008D74D0">
        <w:t>Экономика и производство</w:t>
      </w:r>
      <w:r>
        <w:t xml:space="preserve">                                                                                                 </w:t>
      </w:r>
      <w:r w:rsidRPr="008D74D0">
        <w:t>12</w:t>
      </w:r>
    </w:p>
    <w:p w:rsidR="00231985" w:rsidRPr="008D74D0" w:rsidRDefault="00231985" w:rsidP="008D74D0">
      <w:pPr>
        <w:pStyle w:val="NormalWeb"/>
        <w:shd w:val="clear" w:color="auto" w:fill="FFFFFF"/>
        <w:spacing w:before="0" w:beforeAutospacing="0" w:after="0" w:afterAutospacing="0"/>
        <w:ind w:firstLine="709"/>
        <w:jc w:val="both"/>
      </w:pPr>
      <w:r>
        <w:t>1.1.3. </w:t>
      </w:r>
      <w:r w:rsidRPr="008D74D0">
        <w:t>Природные условия</w:t>
      </w:r>
      <w:r>
        <w:t xml:space="preserve">                                                                                                             </w:t>
      </w:r>
      <w:r w:rsidRPr="008D74D0">
        <w:t>16</w:t>
      </w:r>
    </w:p>
    <w:p w:rsidR="00231985" w:rsidRPr="008D74D0" w:rsidRDefault="00231985" w:rsidP="008D74D0">
      <w:pPr>
        <w:pStyle w:val="NormalWeb"/>
        <w:shd w:val="clear" w:color="auto" w:fill="FFFFFF"/>
        <w:spacing w:before="0" w:beforeAutospacing="0" w:after="0" w:afterAutospacing="0"/>
        <w:ind w:firstLine="709"/>
        <w:jc w:val="both"/>
      </w:pPr>
      <w:r>
        <w:t>1.1.4. </w:t>
      </w:r>
      <w:r w:rsidRPr="008D74D0">
        <w:t>Социально-экономическое развитие</w:t>
      </w:r>
      <w:r>
        <w:t xml:space="preserve">                                                                                  </w:t>
      </w:r>
      <w:r w:rsidRPr="008D74D0">
        <w:t>18</w:t>
      </w:r>
    </w:p>
    <w:p w:rsidR="00231985" w:rsidRPr="008D74D0" w:rsidRDefault="00231985" w:rsidP="008D74D0">
      <w:pPr>
        <w:pStyle w:val="NormalWeb"/>
        <w:shd w:val="clear" w:color="auto" w:fill="FFFFFF"/>
        <w:spacing w:before="0" w:beforeAutospacing="0" w:after="0" w:afterAutospacing="0"/>
        <w:ind w:firstLine="709"/>
        <w:jc w:val="both"/>
      </w:pPr>
      <w:r>
        <w:t>1.2.   </w:t>
      </w:r>
      <w:r w:rsidRPr="008D74D0">
        <w:t>Прогноз численности и состава населения</w:t>
      </w:r>
      <w:r>
        <w:t xml:space="preserve">                                                                         </w:t>
      </w:r>
      <w:r w:rsidRPr="008D74D0">
        <w:t>21</w:t>
      </w:r>
    </w:p>
    <w:p w:rsidR="00231985" w:rsidRPr="008D74D0" w:rsidRDefault="00231985" w:rsidP="008D74D0">
      <w:pPr>
        <w:pStyle w:val="NormalWeb"/>
        <w:shd w:val="clear" w:color="auto" w:fill="FFFFFF"/>
        <w:spacing w:before="0" w:beforeAutospacing="0" w:after="0" w:afterAutospacing="0"/>
        <w:ind w:firstLine="709"/>
        <w:jc w:val="both"/>
      </w:pPr>
      <w:r>
        <w:t>1.3.  </w:t>
      </w:r>
      <w:r w:rsidRPr="008D74D0">
        <w:t>Прогноз развития промышленности</w:t>
      </w:r>
      <w:r>
        <w:t xml:space="preserve">                                                                                    </w:t>
      </w:r>
      <w:r w:rsidRPr="008D74D0">
        <w:t>28</w:t>
      </w:r>
    </w:p>
    <w:p w:rsidR="00231985" w:rsidRPr="008D74D0" w:rsidRDefault="00231985" w:rsidP="008D74D0">
      <w:pPr>
        <w:pStyle w:val="NormalWeb"/>
        <w:shd w:val="clear" w:color="auto" w:fill="FFFFFF"/>
        <w:spacing w:before="0" w:beforeAutospacing="0" w:after="0" w:afterAutospacing="0"/>
        <w:ind w:firstLine="709"/>
        <w:jc w:val="both"/>
      </w:pPr>
      <w:r>
        <w:t>1.4.  </w:t>
      </w:r>
      <w:r w:rsidRPr="008D74D0">
        <w:t>Прогноз развития застройки Русско-Тювеевского сельского</w:t>
      </w:r>
      <w:r>
        <w:t xml:space="preserve"> </w:t>
      </w:r>
      <w:r w:rsidRPr="008D74D0">
        <w:t>поселения</w:t>
      </w:r>
      <w:r>
        <w:t xml:space="preserve">                         </w:t>
      </w:r>
      <w:r w:rsidRPr="008D74D0">
        <w:t>31</w:t>
      </w:r>
    </w:p>
    <w:p w:rsidR="00231985" w:rsidRPr="008D74D0" w:rsidRDefault="00231985" w:rsidP="008D74D0">
      <w:pPr>
        <w:pStyle w:val="NormalWeb"/>
        <w:shd w:val="clear" w:color="auto" w:fill="FFFFFF"/>
        <w:spacing w:before="0" w:beforeAutospacing="0" w:after="0" w:afterAutospacing="0"/>
        <w:ind w:firstLine="709"/>
        <w:jc w:val="both"/>
      </w:pPr>
      <w:r>
        <w:t>1.5.  </w:t>
      </w:r>
      <w:r w:rsidRPr="008D74D0">
        <w:t>Прогноз изменения доходов населения Русско-Тювеевского</w:t>
      </w:r>
      <w:r>
        <w:t xml:space="preserve"> </w:t>
      </w:r>
      <w:r w:rsidRPr="008D74D0">
        <w:t>сельского поселения</w:t>
      </w:r>
      <w:r>
        <w:t xml:space="preserve">       </w:t>
      </w:r>
      <w:r w:rsidRPr="008D74D0">
        <w:t>34</w:t>
      </w:r>
    </w:p>
    <w:p w:rsidR="00231985" w:rsidRPr="008D74D0" w:rsidRDefault="00231985" w:rsidP="008D74D0">
      <w:pPr>
        <w:pStyle w:val="NormalWeb"/>
        <w:shd w:val="clear" w:color="auto" w:fill="FFFFFF"/>
        <w:spacing w:before="0" w:beforeAutospacing="0" w:after="0" w:afterAutospacing="0"/>
        <w:ind w:firstLine="709"/>
        <w:jc w:val="both"/>
      </w:pPr>
      <w:r>
        <w:t>2.     </w:t>
      </w:r>
      <w:r w:rsidRPr="008D74D0">
        <w:t>Перспективные показатели спроса на коммунальные ресурсы</w:t>
      </w:r>
      <w:r>
        <w:t xml:space="preserve">                                        </w:t>
      </w:r>
      <w:r w:rsidRPr="008D74D0">
        <w:t>42</w:t>
      </w:r>
    </w:p>
    <w:p w:rsidR="00231985" w:rsidRPr="008D74D0" w:rsidRDefault="00231985" w:rsidP="008D74D0">
      <w:pPr>
        <w:pStyle w:val="NormalWeb"/>
        <w:shd w:val="clear" w:color="auto" w:fill="FFFFFF"/>
        <w:spacing w:before="0" w:beforeAutospacing="0" w:after="0" w:afterAutospacing="0"/>
        <w:ind w:firstLine="709"/>
        <w:jc w:val="both"/>
      </w:pPr>
      <w:r>
        <w:t>3.    </w:t>
      </w:r>
      <w:r w:rsidRPr="008D74D0">
        <w:t>Характеристика состояния и проблем коммунальной инфраструктуры</w:t>
      </w:r>
      <w:r>
        <w:t xml:space="preserve">                           </w:t>
      </w:r>
      <w:r w:rsidRPr="008D74D0">
        <w:t>43</w:t>
      </w:r>
    </w:p>
    <w:p w:rsidR="00231985" w:rsidRPr="008D74D0" w:rsidRDefault="00231985" w:rsidP="008D74D0">
      <w:pPr>
        <w:pStyle w:val="NormalWeb"/>
        <w:shd w:val="clear" w:color="auto" w:fill="FFFFFF"/>
        <w:spacing w:before="0" w:beforeAutospacing="0" w:after="0" w:afterAutospacing="0"/>
        <w:ind w:firstLine="709"/>
        <w:jc w:val="both"/>
      </w:pPr>
      <w:r>
        <w:t>3.1.  </w:t>
      </w:r>
      <w:r w:rsidRPr="008D74D0">
        <w:t>Система электроснабжения</w:t>
      </w:r>
      <w:r>
        <w:t xml:space="preserve">                                                                                                   </w:t>
      </w:r>
      <w:r w:rsidRPr="008D74D0">
        <w:t>43</w:t>
      </w:r>
    </w:p>
    <w:p w:rsidR="00231985" w:rsidRPr="008D74D0" w:rsidRDefault="00231985" w:rsidP="008D74D0">
      <w:pPr>
        <w:pStyle w:val="NormalWeb"/>
        <w:shd w:val="clear" w:color="auto" w:fill="FFFFFF"/>
        <w:spacing w:before="0" w:beforeAutospacing="0" w:after="0" w:afterAutospacing="0"/>
        <w:ind w:firstLine="709"/>
        <w:jc w:val="both"/>
      </w:pPr>
      <w:r>
        <w:t>3.2. </w:t>
      </w:r>
      <w:r w:rsidRPr="008D74D0">
        <w:t>Система теплоснабжения</w:t>
      </w:r>
      <w:r>
        <w:t xml:space="preserve">                                                                                                       </w:t>
      </w:r>
      <w:r w:rsidRPr="008D74D0">
        <w:t>45</w:t>
      </w:r>
    </w:p>
    <w:p w:rsidR="00231985" w:rsidRPr="008D74D0" w:rsidRDefault="00231985" w:rsidP="008D74D0">
      <w:pPr>
        <w:pStyle w:val="NormalWeb"/>
        <w:shd w:val="clear" w:color="auto" w:fill="FFFFFF"/>
        <w:spacing w:before="0" w:beforeAutospacing="0" w:after="0" w:afterAutospacing="0"/>
        <w:ind w:firstLine="709"/>
        <w:jc w:val="both"/>
      </w:pPr>
      <w:r>
        <w:t>3.3. </w:t>
      </w:r>
      <w:r w:rsidRPr="008D74D0">
        <w:t>Система водоснабжения</w:t>
      </w:r>
      <w:r>
        <w:t xml:space="preserve">                                                                                                         </w:t>
      </w:r>
      <w:r w:rsidRPr="008D74D0">
        <w:t>45</w:t>
      </w:r>
    </w:p>
    <w:p w:rsidR="00231985" w:rsidRPr="008D74D0" w:rsidRDefault="00231985" w:rsidP="008D74D0">
      <w:pPr>
        <w:pStyle w:val="NormalWeb"/>
        <w:shd w:val="clear" w:color="auto" w:fill="FFFFFF"/>
        <w:spacing w:before="0" w:beforeAutospacing="0" w:after="0" w:afterAutospacing="0"/>
        <w:ind w:firstLine="709"/>
        <w:jc w:val="both"/>
      </w:pPr>
      <w:r>
        <w:t>3.4. </w:t>
      </w:r>
      <w:r w:rsidRPr="008D74D0">
        <w:t>Система газоснабжения</w:t>
      </w:r>
      <w:r>
        <w:t xml:space="preserve">                                                                                                          </w:t>
      </w:r>
      <w:r w:rsidRPr="008D74D0">
        <w:t>46</w:t>
      </w:r>
    </w:p>
    <w:p w:rsidR="00231985" w:rsidRPr="008D74D0" w:rsidRDefault="00231985" w:rsidP="008D74D0">
      <w:pPr>
        <w:pStyle w:val="NormalWeb"/>
        <w:shd w:val="clear" w:color="auto" w:fill="FFFFFF"/>
        <w:spacing w:before="0" w:beforeAutospacing="0" w:after="0" w:afterAutospacing="0"/>
        <w:ind w:firstLine="709"/>
        <w:jc w:val="both"/>
      </w:pPr>
      <w:r>
        <w:t>3.5. </w:t>
      </w:r>
      <w:r w:rsidRPr="008D74D0">
        <w:t>Система водоотведения</w:t>
      </w:r>
      <w:r>
        <w:t xml:space="preserve">                                                                                                          </w:t>
      </w:r>
      <w:r w:rsidRPr="008D74D0">
        <w:t>47</w:t>
      </w:r>
    </w:p>
    <w:p w:rsidR="00231985" w:rsidRPr="008D74D0" w:rsidRDefault="00231985" w:rsidP="008D74D0">
      <w:pPr>
        <w:pStyle w:val="NormalWeb"/>
        <w:shd w:val="clear" w:color="auto" w:fill="FFFFFF"/>
        <w:spacing w:before="0" w:beforeAutospacing="0" w:after="0" w:afterAutospacing="0"/>
        <w:ind w:firstLine="709"/>
        <w:jc w:val="both"/>
      </w:pPr>
      <w:r>
        <w:t>3.6. </w:t>
      </w:r>
      <w:r w:rsidRPr="008D74D0">
        <w:t>Система сбора и утилизации ТБО</w:t>
      </w:r>
      <w:r>
        <w:t xml:space="preserve">                                                                                         </w:t>
      </w:r>
      <w:r w:rsidRPr="008D74D0">
        <w:t>48</w:t>
      </w:r>
    </w:p>
    <w:p w:rsidR="00231985" w:rsidRPr="008D74D0" w:rsidRDefault="00231985" w:rsidP="008D74D0">
      <w:pPr>
        <w:pStyle w:val="NormalWeb"/>
        <w:shd w:val="clear" w:color="auto" w:fill="FFFFFF"/>
        <w:spacing w:before="0" w:beforeAutospacing="0" w:after="0" w:afterAutospacing="0"/>
        <w:ind w:firstLine="709"/>
        <w:jc w:val="both"/>
      </w:pPr>
      <w:r>
        <w:t>4. </w:t>
      </w:r>
      <w:r w:rsidRPr="008D74D0">
        <w:t>Характеристика состояния и проблем в реализации энергосбережения,</w:t>
      </w:r>
      <w:r>
        <w:t xml:space="preserve"> </w:t>
      </w:r>
      <w:r w:rsidRPr="008D74D0">
        <w:t>ресурсосбережения и учета сбора информации</w:t>
      </w:r>
      <w:r>
        <w:t xml:space="preserve">                                                                                     </w:t>
      </w:r>
      <w:r w:rsidRPr="008D74D0">
        <w:t>51</w:t>
      </w:r>
    </w:p>
    <w:p w:rsidR="00231985" w:rsidRPr="008D74D0" w:rsidRDefault="00231985" w:rsidP="008D74D0">
      <w:pPr>
        <w:pStyle w:val="NormalWeb"/>
        <w:shd w:val="clear" w:color="auto" w:fill="FFFFFF"/>
        <w:spacing w:before="0" w:beforeAutospacing="0" w:after="0" w:afterAutospacing="0"/>
        <w:ind w:firstLine="709"/>
        <w:jc w:val="both"/>
      </w:pPr>
      <w:r>
        <w:t>5.    </w:t>
      </w:r>
      <w:r w:rsidRPr="008D74D0">
        <w:t>Целевые показатели развития коммунальной инфраструктуры</w:t>
      </w:r>
      <w:r>
        <w:t xml:space="preserve">                                        </w:t>
      </w:r>
      <w:r w:rsidRPr="008D74D0">
        <w:t>53</w:t>
      </w:r>
    </w:p>
    <w:p w:rsidR="00231985" w:rsidRPr="008D74D0" w:rsidRDefault="00231985" w:rsidP="008D74D0">
      <w:pPr>
        <w:pStyle w:val="NormalWeb"/>
        <w:shd w:val="clear" w:color="auto" w:fill="FFFFFF"/>
        <w:spacing w:before="0" w:beforeAutospacing="0" w:after="0" w:afterAutospacing="0"/>
        <w:ind w:firstLine="709"/>
        <w:jc w:val="both"/>
      </w:pPr>
      <w:r>
        <w:t>5.1. </w:t>
      </w:r>
      <w:r w:rsidRPr="008D74D0">
        <w:t>Показатели качества поставляемого коммунального ресурса</w:t>
      </w:r>
      <w:r>
        <w:t xml:space="preserve">                                           </w:t>
      </w:r>
      <w:r w:rsidRPr="008D74D0">
        <w:t>53</w:t>
      </w:r>
    </w:p>
    <w:p w:rsidR="00231985" w:rsidRPr="008D74D0" w:rsidRDefault="00231985" w:rsidP="008D74D0">
      <w:pPr>
        <w:pStyle w:val="NormalWeb"/>
        <w:shd w:val="clear" w:color="auto" w:fill="FFFFFF"/>
        <w:spacing w:before="0" w:beforeAutospacing="0" w:after="0" w:afterAutospacing="0"/>
        <w:ind w:firstLine="709"/>
        <w:jc w:val="both"/>
      </w:pPr>
      <w:r>
        <w:t>5.2.</w:t>
      </w:r>
      <w:r w:rsidRPr="008D74D0">
        <w:t>Показатели надежности систем ресурсообеспечения</w:t>
      </w:r>
      <w:r>
        <w:t xml:space="preserve">                                                          </w:t>
      </w:r>
      <w:r w:rsidRPr="008D74D0">
        <w:t>55</w:t>
      </w:r>
    </w:p>
    <w:p w:rsidR="00231985" w:rsidRPr="008D74D0" w:rsidRDefault="00231985" w:rsidP="008D74D0">
      <w:pPr>
        <w:pStyle w:val="NormalWeb"/>
        <w:shd w:val="clear" w:color="auto" w:fill="FFFFFF"/>
        <w:spacing w:before="0" w:beforeAutospacing="0" w:after="0" w:afterAutospacing="0"/>
        <w:ind w:firstLine="709"/>
        <w:jc w:val="both"/>
      </w:pPr>
      <w:r>
        <w:t xml:space="preserve">6.   </w:t>
      </w:r>
      <w:r w:rsidRPr="008D74D0">
        <w:t>Перспективная схема электроснабжения Русско-Тювеевского сельского поселения</w:t>
      </w:r>
      <w:r>
        <w:t xml:space="preserve">      </w:t>
      </w:r>
      <w:r w:rsidRPr="008D74D0">
        <w:t>57</w:t>
      </w:r>
    </w:p>
    <w:p w:rsidR="00231985" w:rsidRDefault="00231985" w:rsidP="008D74D0">
      <w:pPr>
        <w:pStyle w:val="NormalWeb"/>
        <w:shd w:val="clear" w:color="auto" w:fill="FFFFFF"/>
        <w:tabs>
          <w:tab w:val="right" w:pos="10205"/>
        </w:tabs>
        <w:spacing w:before="0" w:beforeAutospacing="0" w:after="0" w:afterAutospacing="0"/>
        <w:ind w:firstLine="709"/>
        <w:jc w:val="both"/>
      </w:pPr>
      <w:r>
        <w:t xml:space="preserve">7.   </w:t>
      </w:r>
      <w:r w:rsidRPr="008D74D0">
        <w:t>Перспективная схема водоснабжения Русско-Тювеевского сельского</w:t>
      </w:r>
      <w:r>
        <w:t xml:space="preserve"> </w:t>
      </w:r>
      <w:r w:rsidRPr="008D74D0">
        <w:t>поселени</w:t>
      </w:r>
      <w:r>
        <w:t>я           61</w:t>
      </w:r>
    </w:p>
    <w:p w:rsidR="00231985" w:rsidRDefault="00231985" w:rsidP="008D74D0">
      <w:pPr>
        <w:pStyle w:val="NormalWeb"/>
        <w:shd w:val="clear" w:color="auto" w:fill="FFFFFF"/>
        <w:spacing w:before="0" w:beforeAutospacing="0" w:after="0" w:afterAutospacing="0"/>
        <w:ind w:firstLine="709"/>
        <w:jc w:val="both"/>
      </w:pPr>
      <w:r>
        <w:t>8.</w:t>
      </w:r>
      <w:r w:rsidRPr="008D74D0">
        <w:t xml:space="preserve"> </w:t>
      </w:r>
      <w:r>
        <w:t xml:space="preserve">  </w:t>
      </w:r>
      <w:r w:rsidRPr="008D74D0">
        <w:t>Перспективная схема водоотведения Русско-Тювеевского сельского</w:t>
      </w:r>
      <w:r>
        <w:t xml:space="preserve"> </w:t>
      </w:r>
      <w:r w:rsidRPr="008D74D0">
        <w:t>поселения</w:t>
      </w:r>
      <w:r>
        <w:t xml:space="preserve">            64</w:t>
      </w:r>
    </w:p>
    <w:p w:rsidR="00231985" w:rsidRDefault="00231985" w:rsidP="008D74D0">
      <w:pPr>
        <w:pStyle w:val="NormalWeb"/>
        <w:shd w:val="clear" w:color="auto" w:fill="FFFFFF"/>
        <w:spacing w:before="0" w:beforeAutospacing="0" w:after="0" w:afterAutospacing="0"/>
        <w:ind w:firstLine="709"/>
        <w:jc w:val="both"/>
      </w:pPr>
      <w:r>
        <w:t xml:space="preserve">9.   </w:t>
      </w:r>
      <w:r w:rsidRPr="008D74D0">
        <w:t>Перспективная схема обращения с ТБО</w:t>
      </w:r>
      <w:r>
        <w:t xml:space="preserve">                                                                                65</w:t>
      </w:r>
    </w:p>
    <w:p w:rsidR="00231985" w:rsidRDefault="00231985" w:rsidP="008D74D0">
      <w:pPr>
        <w:pStyle w:val="NormalWeb"/>
        <w:shd w:val="clear" w:color="auto" w:fill="FFFFFF"/>
        <w:spacing w:before="0" w:beforeAutospacing="0" w:after="0" w:afterAutospacing="0"/>
        <w:ind w:firstLine="709"/>
        <w:jc w:val="both"/>
      </w:pPr>
      <w:r>
        <w:t>10.</w:t>
      </w:r>
      <w:r w:rsidRPr="008D74D0">
        <w:t xml:space="preserve"> Перспективная схема газоснабжения Русско-Тювеевского сельского</w:t>
      </w:r>
      <w:r>
        <w:t xml:space="preserve"> </w:t>
      </w:r>
      <w:r w:rsidRPr="008D74D0">
        <w:t>поселения</w:t>
      </w:r>
      <w:r>
        <w:t xml:space="preserve">            68</w:t>
      </w:r>
    </w:p>
    <w:p w:rsidR="00231985" w:rsidRDefault="00231985" w:rsidP="008D74D0">
      <w:pPr>
        <w:pStyle w:val="NormalWeb"/>
        <w:shd w:val="clear" w:color="auto" w:fill="FFFFFF"/>
        <w:spacing w:before="0" w:beforeAutospacing="0" w:after="0" w:afterAutospacing="0"/>
        <w:ind w:firstLine="709"/>
        <w:jc w:val="both"/>
      </w:pPr>
      <w:r>
        <w:t>11.</w:t>
      </w:r>
      <w:r w:rsidRPr="008D74D0">
        <w:t xml:space="preserve"> Общая программа проектов</w:t>
      </w:r>
      <w:r>
        <w:t xml:space="preserve">                                                                                                    69</w:t>
      </w:r>
    </w:p>
    <w:p w:rsidR="00231985" w:rsidRDefault="00231985" w:rsidP="008D74D0">
      <w:pPr>
        <w:pStyle w:val="NormalWeb"/>
        <w:shd w:val="clear" w:color="auto" w:fill="FFFFFF"/>
        <w:spacing w:before="0" w:beforeAutospacing="0" w:after="0" w:afterAutospacing="0"/>
        <w:ind w:firstLine="709"/>
        <w:jc w:val="both"/>
      </w:pPr>
      <w:r>
        <w:t>12.</w:t>
      </w:r>
      <w:r w:rsidRPr="008D74D0">
        <w:t xml:space="preserve"> Финансовые потребности для реализации программы</w:t>
      </w:r>
      <w:r>
        <w:t xml:space="preserve">                                                        70</w:t>
      </w:r>
    </w:p>
    <w:p w:rsidR="00231985" w:rsidRDefault="00231985" w:rsidP="008D74D0">
      <w:pPr>
        <w:pStyle w:val="NormalWeb"/>
        <w:shd w:val="clear" w:color="auto" w:fill="FFFFFF"/>
        <w:spacing w:before="0" w:beforeAutospacing="0" w:after="0" w:afterAutospacing="0"/>
        <w:ind w:firstLine="709"/>
        <w:jc w:val="both"/>
      </w:pPr>
      <w:r>
        <w:t>13.</w:t>
      </w:r>
      <w:r w:rsidRPr="008D74D0">
        <w:t xml:space="preserve"> Организация реализации проектов</w:t>
      </w:r>
      <w:r>
        <w:t xml:space="preserve">                                                                                         71</w:t>
      </w:r>
    </w:p>
    <w:p w:rsidR="00231985" w:rsidRDefault="00231985" w:rsidP="008D74D0">
      <w:pPr>
        <w:pStyle w:val="NormalWeb"/>
        <w:shd w:val="clear" w:color="auto" w:fill="FFFFFF"/>
        <w:spacing w:before="0" w:beforeAutospacing="0" w:after="0" w:afterAutospacing="0"/>
        <w:ind w:firstLine="709"/>
        <w:jc w:val="both"/>
      </w:pPr>
      <w:r>
        <w:t>14.</w:t>
      </w:r>
      <w:r w:rsidRPr="008D74D0">
        <w:t xml:space="preserve"> Программы инвестиционных проектов, тариф и плата за подключение</w:t>
      </w:r>
      <w:r>
        <w:t xml:space="preserve">                           72</w:t>
      </w:r>
    </w:p>
    <w:p w:rsidR="00231985" w:rsidRDefault="00231985" w:rsidP="008D74D0">
      <w:pPr>
        <w:pStyle w:val="NormalWeb"/>
        <w:shd w:val="clear" w:color="auto" w:fill="FFFFFF"/>
        <w:spacing w:before="0" w:beforeAutospacing="0" w:after="0" w:afterAutospacing="0"/>
        <w:ind w:firstLine="709"/>
        <w:jc w:val="both"/>
      </w:pPr>
      <w:r>
        <w:t xml:space="preserve">15. </w:t>
      </w:r>
      <w:r w:rsidRPr="008D74D0">
        <w:t>Прогноз расходов населения на коммунальные ресурсы, расходов бюджета на социальную поддержку и субсидии, проверка доступности тарифов на</w:t>
      </w:r>
      <w:r>
        <w:t xml:space="preserve"> </w:t>
      </w:r>
      <w:r w:rsidRPr="008D74D0">
        <w:t>коммунальные услуги</w:t>
      </w:r>
      <w:r>
        <w:t xml:space="preserve">      73</w:t>
      </w:r>
    </w:p>
    <w:p w:rsidR="00231985" w:rsidRDefault="00231985" w:rsidP="008D74D0">
      <w:pPr>
        <w:pStyle w:val="NormalWeb"/>
        <w:shd w:val="clear" w:color="auto" w:fill="FFFFFF"/>
        <w:spacing w:before="0" w:beforeAutospacing="0" w:after="0" w:afterAutospacing="0"/>
        <w:ind w:firstLine="709"/>
        <w:jc w:val="both"/>
      </w:pPr>
      <w:r>
        <w:t>16.</w:t>
      </w:r>
      <w:r w:rsidRPr="008D74D0">
        <w:t xml:space="preserve"> Модель для расчета программы</w:t>
      </w:r>
      <w:r>
        <w:t xml:space="preserve">                                                                                              76</w:t>
      </w:r>
    </w:p>
    <w:p w:rsidR="00231985"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pacing w:before="0" w:beforeAutospacing="0" w:after="0" w:afterAutospacing="0"/>
        <w:ind w:firstLine="709"/>
        <w:jc w:val="both"/>
      </w:pP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 Перспективные показатели развития Русско-Тювеевского сельского поселения для разработки программы</w:t>
      </w:r>
    </w:p>
    <w:p w:rsidR="00231985" w:rsidRPr="008D74D0" w:rsidRDefault="00231985" w:rsidP="008D74D0">
      <w:pPr>
        <w:pStyle w:val="Heading1"/>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 xml:space="preserve">1.1.   </w:t>
      </w:r>
      <w:bookmarkStart w:id="0" w:name="_TOC_250016"/>
      <w:r w:rsidRPr="008D74D0">
        <w:rPr>
          <w:sz w:val="24"/>
          <w:szCs w:val="24"/>
        </w:rPr>
        <w:t xml:space="preserve">Характеристика сельского </w:t>
      </w:r>
      <w:bookmarkEnd w:id="0"/>
      <w:r w:rsidRPr="008D74D0">
        <w:rPr>
          <w:sz w:val="24"/>
          <w:szCs w:val="24"/>
        </w:rPr>
        <w:t>поселения</w:t>
      </w:r>
    </w:p>
    <w:p w:rsidR="00231985" w:rsidRPr="008D74D0" w:rsidRDefault="00231985" w:rsidP="00DD0282">
      <w:pPr>
        <w:pStyle w:val="NormalWeb"/>
        <w:spacing w:before="0" w:beforeAutospacing="0" w:after="0" w:afterAutospacing="0"/>
        <w:ind w:firstLine="709"/>
        <w:jc w:val="both"/>
      </w:pPr>
      <w:r w:rsidRPr="008D74D0">
        <w:rPr>
          <w:b/>
          <w:bCs/>
          <w:sz w:val="30"/>
          <w:szCs w:val="30"/>
        </w:rPr>
        <w:t> </w:t>
      </w:r>
      <w:r w:rsidRPr="008D74D0">
        <w:rPr>
          <w:b/>
          <w:bCs/>
          <w:sz w:val="42"/>
          <w:szCs w:val="42"/>
        </w:rPr>
        <w:t> </w:t>
      </w:r>
      <w:r w:rsidRPr="008D74D0">
        <w:t>Русско-Тювеевское сельское поселение (СП) является административно-хозяйственной единицей Темниковского муниципального района Республики Мордовия.</w:t>
      </w:r>
    </w:p>
    <w:p w:rsidR="00231985" w:rsidRPr="008D74D0" w:rsidRDefault="00231985" w:rsidP="008D74D0">
      <w:pPr>
        <w:pStyle w:val="NormalWeb"/>
        <w:shd w:val="clear" w:color="auto" w:fill="FFFFFF"/>
        <w:spacing w:before="0" w:beforeAutospacing="0" w:after="0" w:afterAutospacing="0"/>
        <w:ind w:firstLine="709"/>
        <w:jc w:val="both"/>
      </w:pPr>
      <w:r w:rsidRPr="008D74D0">
        <w:t>Темниковский район расположен в северо-западной части Республики Мордовия в центре Волго-Вятской зоны. На севере он граничит с Нижегородской областью, на юге – с Торбеевским, Атюрьевским, Краснослободским, на западе – с Теньгушевским, на востоке – с Ельниковским районами Республики Мордовия. В районе проживают русские (61%), мордва (30%), татары (8%) и представители ряда других национальностей (менее 1%) .</w:t>
      </w:r>
    </w:p>
    <w:p w:rsidR="00231985" w:rsidRPr="008D74D0" w:rsidRDefault="00231985" w:rsidP="008D74D0">
      <w:pPr>
        <w:pStyle w:val="NormalWeb"/>
        <w:shd w:val="clear" w:color="auto" w:fill="FFFFFF"/>
        <w:spacing w:before="0" w:beforeAutospacing="0" w:after="0" w:afterAutospacing="0"/>
        <w:ind w:firstLine="709"/>
        <w:jc w:val="both"/>
      </w:pPr>
      <w:r w:rsidRPr="008D74D0">
        <w:t xml:space="preserve">Район является одним из наиболее отдаленных районов Республики Мордовия. Протяженность района с севера на юг </w:t>
      </w:r>
      <w:smartTag w:uri="urn:schemas-microsoft-com:office:smarttags" w:element="metricconverter">
        <w:smartTagPr>
          <w:attr w:name="ProductID" w:val="50 км"/>
        </w:smartTagPr>
        <w:r w:rsidRPr="008D74D0">
          <w:t>50 км</w:t>
        </w:r>
      </w:smartTag>
      <w:r w:rsidRPr="008D74D0">
        <w:t xml:space="preserve">, с запада на восток </w:t>
      </w:r>
      <w:smartTag w:uri="urn:schemas-microsoft-com:office:smarttags" w:element="metricconverter">
        <w:smartTagPr>
          <w:attr w:name="ProductID" w:val="44 км"/>
        </w:smartTagPr>
        <w:r w:rsidRPr="008D74D0">
          <w:t>44 км</w:t>
        </w:r>
      </w:smartTag>
      <w:r w:rsidRPr="008D74D0">
        <w:t>, площадь района составляет порядка 1880 км2.</w:t>
      </w:r>
    </w:p>
    <w:p w:rsidR="00231985" w:rsidRPr="008D74D0" w:rsidRDefault="00231985" w:rsidP="008D74D0">
      <w:pPr>
        <w:pStyle w:val="NormalWeb"/>
        <w:shd w:val="clear" w:color="auto" w:fill="FFFFFF"/>
        <w:spacing w:before="0" w:beforeAutospacing="0" w:after="0" w:afterAutospacing="0"/>
        <w:ind w:firstLine="709"/>
        <w:jc w:val="both"/>
      </w:pPr>
      <w:r w:rsidRPr="008D74D0">
        <w:t xml:space="preserve">Русско -Тювеевское сельское поселение расположено в центральной части части Темниковского района, на расстоянии </w:t>
      </w:r>
      <w:smartTag w:uri="urn:schemas-microsoft-com:office:smarttags" w:element="metricconverter">
        <w:smartTagPr>
          <w:attr w:name="ProductID" w:val="5 км"/>
        </w:smartTagPr>
        <w:r w:rsidRPr="008D74D0">
          <w:t>5 км</w:t>
        </w:r>
      </w:smartTag>
      <w:r w:rsidRPr="008D74D0">
        <w:t xml:space="preserve"> от районного центра Темников.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Русско- Тювеевское сельское поселение граничит:</w:t>
      </w:r>
    </w:p>
    <w:p w:rsidR="00231985" w:rsidRPr="008D74D0" w:rsidRDefault="00231985" w:rsidP="008D74D0">
      <w:pPr>
        <w:numPr>
          <w:ilvl w:val="0"/>
          <w:numId w:val="1"/>
        </w:numPr>
        <w:shd w:val="clear" w:color="auto" w:fill="FFFFFF"/>
        <w:ind w:left="0" w:firstLine="709"/>
        <w:jc w:val="both"/>
      </w:pPr>
      <w:r w:rsidRPr="008D74D0">
        <w:t>на севере с Русско -Караваевским сельским поселением,</w:t>
      </w:r>
    </w:p>
    <w:p w:rsidR="00231985" w:rsidRPr="008D74D0" w:rsidRDefault="00231985" w:rsidP="008D74D0">
      <w:pPr>
        <w:numPr>
          <w:ilvl w:val="0"/>
          <w:numId w:val="1"/>
        </w:numPr>
        <w:shd w:val="clear" w:color="auto" w:fill="FFFFFF"/>
        <w:ind w:left="0" w:firstLine="709"/>
        <w:jc w:val="both"/>
      </w:pPr>
      <w:r w:rsidRPr="008D74D0">
        <w:t>на северо-западе со Старогородским сельским поселением,</w:t>
      </w:r>
    </w:p>
    <w:p w:rsidR="00231985" w:rsidRPr="008D74D0" w:rsidRDefault="00231985" w:rsidP="008D74D0">
      <w:pPr>
        <w:numPr>
          <w:ilvl w:val="0"/>
          <w:numId w:val="1"/>
        </w:numPr>
        <w:shd w:val="clear" w:color="auto" w:fill="FFFFFF"/>
        <w:ind w:left="0" w:firstLine="709"/>
        <w:jc w:val="both"/>
      </w:pPr>
      <w:r w:rsidRPr="008D74D0">
        <w:t>на юге с Подгорно-Канаковским сельским поселением,</w:t>
      </w:r>
    </w:p>
    <w:p w:rsidR="00231985" w:rsidRPr="008D74D0" w:rsidRDefault="00231985" w:rsidP="008D74D0">
      <w:pPr>
        <w:numPr>
          <w:ilvl w:val="0"/>
          <w:numId w:val="1"/>
        </w:numPr>
        <w:shd w:val="clear" w:color="auto" w:fill="FFFFFF"/>
        <w:ind w:left="0" w:firstLine="709"/>
        <w:jc w:val="both"/>
      </w:pPr>
      <w:r w:rsidRPr="008D74D0">
        <w:t>на западе с Алексеевским сельским поселением,</w:t>
      </w:r>
    </w:p>
    <w:p w:rsidR="00231985" w:rsidRPr="008D74D0" w:rsidRDefault="00231985" w:rsidP="008D74D0">
      <w:pPr>
        <w:numPr>
          <w:ilvl w:val="0"/>
          <w:numId w:val="1"/>
        </w:numPr>
        <w:shd w:val="clear" w:color="auto" w:fill="FFFFFF"/>
        <w:ind w:left="0" w:firstLine="709"/>
        <w:jc w:val="both"/>
      </w:pPr>
      <w:r w:rsidRPr="008D74D0">
        <w:t>на юго-западе с Темниковским городским поселением,</w:t>
      </w:r>
    </w:p>
    <w:p w:rsidR="00231985" w:rsidRPr="008D74D0" w:rsidRDefault="00231985" w:rsidP="008D74D0">
      <w:pPr>
        <w:numPr>
          <w:ilvl w:val="0"/>
          <w:numId w:val="1"/>
        </w:numPr>
        <w:shd w:val="clear" w:color="auto" w:fill="FFFFFF"/>
        <w:ind w:left="0" w:firstLine="709"/>
        <w:jc w:val="both"/>
      </w:pPr>
      <w:r w:rsidRPr="008D74D0">
        <w:t>навостокесМитряловскимиАндреевскимсельскими поселениями,</w:t>
      </w:r>
    </w:p>
    <w:p w:rsidR="00231985" w:rsidRPr="008D74D0" w:rsidRDefault="00231985" w:rsidP="008D74D0">
      <w:pPr>
        <w:numPr>
          <w:ilvl w:val="0"/>
          <w:numId w:val="1"/>
        </w:numPr>
        <w:shd w:val="clear" w:color="auto" w:fill="FFFFFF"/>
        <w:ind w:left="0" w:firstLine="709"/>
        <w:jc w:val="both"/>
      </w:pPr>
      <w:r w:rsidRPr="008D74D0">
        <w:t>на юго-востоке с Кондровским сельским поселением.</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его территории расположено пять населенных пунктов, в которых проживает 802 человека.</w:t>
      </w:r>
    </w:p>
    <w:p w:rsidR="00231985" w:rsidRPr="008D74D0" w:rsidRDefault="00231985" w:rsidP="008D74D0">
      <w:pPr>
        <w:pStyle w:val="NormalWeb"/>
        <w:shd w:val="clear" w:color="auto" w:fill="FFFFFF"/>
        <w:spacing w:before="0" w:beforeAutospacing="0" w:after="0" w:afterAutospacing="0"/>
        <w:ind w:firstLine="709"/>
        <w:jc w:val="both"/>
      </w:pPr>
      <w:r w:rsidRPr="008D74D0">
        <w:t>В состав Русско-Тювеевского сельского поселения входят: д. Русское Тювеево, д. Итяково, д. Чижиково, д. Дегтярево, д. Верясы.</w:t>
      </w:r>
    </w:p>
    <w:p w:rsidR="00231985" w:rsidRPr="008D74D0" w:rsidRDefault="00231985" w:rsidP="008D74D0">
      <w:pPr>
        <w:pStyle w:val="NormalWeb"/>
        <w:shd w:val="clear" w:color="auto" w:fill="FFFFFF"/>
        <w:spacing w:before="0" w:beforeAutospacing="0" w:after="0" w:afterAutospacing="0"/>
        <w:ind w:firstLine="709"/>
        <w:jc w:val="both"/>
      </w:pPr>
      <w:r w:rsidRPr="008D74D0">
        <w:t>Деревня Русское Тювеево является административным центром Русско- 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Статус и границы сельского поселения установлены Законом Республики Мордовия от 28 декабря 2004 года № 124-З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w:t>
      </w:r>
    </w:p>
    <w:p w:rsidR="00231985" w:rsidRPr="008D74D0" w:rsidRDefault="00231985" w:rsidP="008D74D0">
      <w:pPr>
        <w:pStyle w:val="NormalWeb"/>
        <w:shd w:val="clear" w:color="auto" w:fill="FFFFFF"/>
        <w:spacing w:before="0" w:beforeAutospacing="0" w:after="0" w:afterAutospacing="0"/>
        <w:ind w:firstLine="709"/>
        <w:jc w:val="both"/>
      </w:pPr>
      <w:r w:rsidRPr="008D74D0">
        <w:t>Русско-Тювеевское сельское поселение занимает 2,9 % от площади Темниковского района, на которой проживает 4,9 % населения (от общего населения Темниковского района).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 Распределение земельного фонда поселения по категориям</w:t>
      </w:r>
    </w:p>
    <w:p w:rsidR="00231985" w:rsidRPr="008D74D0" w:rsidRDefault="00231985" w:rsidP="008D74D0">
      <w:pPr>
        <w:pStyle w:val="NormalWeb"/>
        <w:spacing w:before="0" w:beforeAutospacing="0" w:after="0" w:afterAutospacing="0"/>
        <w:ind w:firstLine="709"/>
        <w:jc w:val="both"/>
        <w:rPr>
          <w:sz w:val="14"/>
          <w:szCs w:val="14"/>
        </w:rPr>
      </w:pPr>
      <w:r w:rsidRPr="008D74D0">
        <w:rPr>
          <w:sz w:val="14"/>
          <w:szCs w:val="14"/>
        </w:rPr>
        <w:t> </w:t>
      </w:r>
    </w:p>
    <w:tbl>
      <w:tblPr>
        <w:tblW w:w="10280" w:type="dxa"/>
        <w:tblCellMar>
          <w:left w:w="0" w:type="dxa"/>
          <w:right w:w="0" w:type="dxa"/>
        </w:tblCellMar>
        <w:tblLook w:val="0000"/>
      </w:tblPr>
      <w:tblGrid>
        <w:gridCol w:w="6449"/>
        <w:gridCol w:w="1994"/>
        <w:gridCol w:w="1837"/>
      </w:tblGrid>
      <w:tr w:rsidR="00231985" w:rsidRPr="008D74D0" w:rsidTr="00DD0282">
        <w:tc>
          <w:tcPr>
            <w:tcW w:w="6449"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Категория земель</w:t>
            </w:r>
          </w:p>
        </w:tc>
        <w:tc>
          <w:tcPr>
            <w:tcW w:w="1994" w:type="dxa"/>
            <w:vAlign w:val="center"/>
          </w:tcPr>
          <w:p w:rsidR="00231985" w:rsidRPr="00DD0282" w:rsidRDefault="00231985" w:rsidP="00DD0282">
            <w:pPr>
              <w:pStyle w:val="NormalWeb"/>
              <w:shd w:val="clear" w:color="auto" w:fill="FFFFFF"/>
              <w:spacing w:before="0" w:beforeAutospacing="0" w:after="0" w:afterAutospacing="0"/>
              <w:jc w:val="both"/>
            </w:pPr>
            <w:r w:rsidRPr="00DD0282">
              <w:t>Общая площадь, га</w:t>
            </w:r>
          </w:p>
        </w:tc>
        <w:tc>
          <w:tcPr>
            <w:tcW w:w="1837" w:type="dxa"/>
            <w:vAlign w:val="center"/>
          </w:tcPr>
          <w:p w:rsidR="00231985" w:rsidRPr="00DD0282" w:rsidRDefault="00231985" w:rsidP="00DD0282">
            <w:pPr>
              <w:pStyle w:val="NormalWeb"/>
              <w:shd w:val="clear" w:color="auto" w:fill="FFFFFF"/>
              <w:spacing w:before="0" w:beforeAutospacing="0" w:after="0" w:afterAutospacing="0"/>
              <w:jc w:val="both"/>
            </w:pPr>
            <w:r>
              <w:t xml:space="preserve">     </w:t>
            </w:r>
            <w:r w:rsidRPr="00DD0282">
              <w:t>Структура,</w:t>
            </w:r>
            <w:r>
              <w:t xml:space="preserve"> </w:t>
            </w:r>
            <w:r w:rsidRPr="00DD0282">
              <w:t>%</w:t>
            </w:r>
          </w:p>
        </w:tc>
      </w:tr>
      <w:tr w:rsidR="00231985" w:rsidRPr="008D74D0" w:rsidTr="00DD0282">
        <w:tc>
          <w:tcPr>
            <w:tcW w:w="6449"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Земли сельскохозяйственного назначения</w:t>
            </w:r>
          </w:p>
        </w:tc>
        <w:tc>
          <w:tcPr>
            <w:tcW w:w="1994"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4236,0</w:t>
            </w:r>
          </w:p>
        </w:tc>
        <w:tc>
          <w:tcPr>
            <w:tcW w:w="1837"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76,3</w:t>
            </w:r>
          </w:p>
        </w:tc>
      </w:tr>
      <w:tr w:rsidR="00231985" w:rsidRPr="008D74D0" w:rsidTr="00DD0282">
        <w:tc>
          <w:tcPr>
            <w:tcW w:w="6449"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Земли населенных пунктов</w:t>
            </w:r>
          </w:p>
        </w:tc>
        <w:tc>
          <w:tcPr>
            <w:tcW w:w="1994"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245,0</w:t>
            </w:r>
          </w:p>
        </w:tc>
        <w:tc>
          <w:tcPr>
            <w:tcW w:w="1837"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4,4</w:t>
            </w:r>
          </w:p>
        </w:tc>
      </w:tr>
      <w:tr w:rsidR="00231985" w:rsidRPr="008D74D0" w:rsidTr="00DD0282">
        <w:tc>
          <w:tcPr>
            <w:tcW w:w="6449"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Земли лесного фонда</w:t>
            </w:r>
          </w:p>
        </w:tc>
        <w:tc>
          <w:tcPr>
            <w:tcW w:w="1994"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265,0</w:t>
            </w:r>
          </w:p>
        </w:tc>
        <w:tc>
          <w:tcPr>
            <w:tcW w:w="1837"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4,8</w:t>
            </w:r>
          </w:p>
        </w:tc>
      </w:tr>
      <w:tr w:rsidR="00231985" w:rsidRPr="008D74D0" w:rsidTr="00DD0282">
        <w:tc>
          <w:tcPr>
            <w:tcW w:w="6449"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Прочие земли</w:t>
            </w:r>
          </w:p>
        </w:tc>
        <w:tc>
          <w:tcPr>
            <w:tcW w:w="1994"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803,0</w:t>
            </w:r>
          </w:p>
        </w:tc>
        <w:tc>
          <w:tcPr>
            <w:tcW w:w="1837"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14,5</w:t>
            </w:r>
          </w:p>
        </w:tc>
      </w:tr>
      <w:tr w:rsidR="00231985" w:rsidRPr="008D74D0" w:rsidTr="00DD0282">
        <w:tc>
          <w:tcPr>
            <w:tcW w:w="6449"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 ИТОГО:</w:t>
            </w:r>
          </w:p>
        </w:tc>
        <w:tc>
          <w:tcPr>
            <w:tcW w:w="1994"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5549,0</w:t>
            </w:r>
          </w:p>
        </w:tc>
        <w:tc>
          <w:tcPr>
            <w:tcW w:w="1837" w:type="dxa"/>
            <w:vAlign w:val="center"/>
          </w:tcPr>
          <w:p w:rsidR="00231985" w:rsidRPr="00DD0282" w:rsidRDefault="00231985" w:rsidP="008D74D0">
            <w:pPr>
              <w:pStyle w:val="NormalWeb"/>
              <w:shd w:val="clear" w:color="auto" w:fill="FFFFFF"/>
              <w:spacing w:before="0" w:beforeAutospacing="0" w:after="0" w:afterAutospacing="0"/>
              <w:ind w:firstLine="709"/>
              <w:jc w:val="both"/>
            </w:pPr>
            <w:r w:rsidRPr="00DD0282">
              <w:t>100</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Автомобильные дороги</w:t>
      </w:r>
    </w:p>
    <w:p w:rsidR="00231985" w:rsidRPr="008D74D0" w:rsidRDefault="00231985" w:rsidP="008D74D0">
      <w:pPr>
        <w:pStyle w:val="NormalWeb"/>
        <w:shd w:val="clear" w:color="auto" w:fill="FFFFFF"/>
        <w:spacing w:before="0" w:beforeAutospacing="0" w:after="0" w:afterAutospacing="0"/>
        <w:ind w:firstLine="709"/>
        <w:jc w:val="both"/>
      </w:pPr>
      <w:r w:rsidRPr="008D74D0">
        <w:t>Республиканские  дороги  –  собственность Республики Мордовиявключая основные республиканские и прочие республиканские дороги.</w:t>
      </w:r>
    </w:p>
    <w:p w:rsidR="00231985" w:rsidRPr="008D74D0" w:rsidRDefault="00231985" w:rsidP="008D74D0">
      <w:pPr>
        <w:pStyle w:val="NormalWeb"/>
        <w:shd w:val="clear" w:color="auto" w:fill="FFFFFF"/>
        <w:spacing w:before="0" w:beforeAutospacing="0" w:after="0" w:afterAutospacing="0"/>
        <w:ind w:firstLine="709"/>
        <w:jc w:val="both"/>
      </w:pPr>
      <w:r w:rsidRPr="008D74D0">
        <w:t>Дороги местного значения являются собственностью муниципальных образований.</w:t>
      </w:r>
    </w:p>
    <w:p w:rsidR="00231985" w:rsidRPr="008D74D0" w:rsidRDefault="00231985" w:rsidP="008D74D0">
      <w:pPr>
        <w:pStyle w:val="NormalWeb"/>
        <w:shd w:val="clear" w:color="auto" w:fill="FFFFFF"/>
        <w:spacing w:before="0" w:beforeAutospacing="0" w:after="0" w:afterAutospacing="0"/>
        <w:ind w:firstLine="709"/>
        <w:jc w:val="both"/>
      </w:pPr>
      <w:r w:rsidRPr="008D74D0">
        <w:t>По территории Русско-Тювеевского сельского поселения проходят дороги общего пользования муниципального значения.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Дороги, ведущие к населённым пунктам Русское Тювеево и Чижиково - асфальтированы. К остальным населенным пунктам ведут грунтовые дороги.</w:t>
      </w:r>
    </w:p>
    <w:p w:rsidR="00231985" w:rsidRPr="008D74D0" w:rsidRDefault="00231985" w:rsidP="008D74D0">
      <w:pPr>
        <w:pStyle w:val="NormalWeb"/>
        <w:shd w:val="clear" w:color="auto" w:fill="FFFFFF"/>
        <w:spacing w:before="0" w:beforeAutospacing="0" w:after="0" w:afterAutospacing="0"/>
        <w:ind w:firstLine="709"/>
        <w:jc w:val="both"/>
      </w:pPr>
      <w:r w:rsidRPr="008D74D0">
        <w:t>Опорная сеть – республиканские дороги утверждаются 1 раз в 5 лет.</w:t>
      </w:r>
    </w:p>
    <w:p w:rsidR="00231985" w:rsidRPr="008D74D0" w:rsidRDefault="00231985" w:rsidP="008D74D0">
      <w:pPr>
        <w:pStyle w:val="NormalWeb"/>
        <w:shd w:val="clear" w:color="auto" w:fill="FFFFFF"/>
        <w:spacing w:before="0" w:beforeAutospacing="0" w:after="0" w:afterAutospacing="0"/>
        <w:ind w:firstLine="709"/>
        <w:jc w:val="both"/>
      </w:pPr>
      <w:r w:rsidRPr="008D74D0">
        <w:t> В зимнее время возникает проблема очистки дорог от снега в населённых пунктах.</w:t>
      </w:r>
    </w:p>
    <w:p w:rsidR="00231985" w:rsidRPr="008D74D0" w:rsidRDefault="00231985" w:rsidP="008D74D0">
      <w:pPr>
        <w:pStyle w:val="NormalWeb"/>
        <w:shd w:val="clear" w:color="auto" w:fill="FFFFFF"/>
        <w:spacing w:before="0" w:beforeAutospacing="0" w:after="0" w:afterAutospacing="0"/>
        <w:ind w:firstLine="709"/>
        <w:jc w:val="both"/>
      </w:pPr>
      <w:r w:rsidRPr="008D74D0">
        <w:t>В период снежных заносов и весенней распутицы ограничены возможности оказания первой медицинской помощи и подъезда в экстренных ситуациях.</w:t>
      </w:r>
    </w:p>
    <w:p w:rsidR="00231985" w:rsidRPr="008D74D0" w:rsidRDefault="00231985" w:rsidP="008D74D0">
      <w:pPr>
        <w:pStyle w:val="NormalWeb"/>
        <w:shd w:val="clear" w:color="auto" w:fill="FFFFFF"/>
        <w:spacing w:before="0" w:beforeAutospacing="0" w:after="0" w:afterAutospacing="0"/>
        <w:ind w:firstLine="709"/>
        <w:jc w:val="both"/>
      </w:pPr>
      <w:r w:rsidRPr="008D74D0">
        <w:t> Автомобильный транспорт</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Основные транспортные связи (с райцентром и столицей) осуществляются по автомобильным дорогам личным и общественным автотранспортом. Исходя из прогнозов по увеличению личного транспорта предлагается, что количество занятых в отрасли, обслуживающей автотранспорт, увеличится.</w:t>
      </w:r>
    </w:p>
    <w:p w:rsidR="00231985" w:rsidRPr="008D74D0" w:rsidRDefault="00231985" w:rsidP="008D74D0">
      <w:pPr>
        <w:pStyle w:val="NormalWeb"/>
        <w:shd w:val="clear" w:color="auto" w:fill="FFFFFF"/>
        <w:spacing w:before="0" w:beforeAutospacing="0" w:after="0" w:afterAutospacing="0"/>
        <w:ind w:firstLine="709"/>
        <w:jc w:val="both"/>
      </w:pPr>
      <w:r w:rsidRPr="008D74D0">
        <w:t>Транспортное обслуживание Русско-Тювеевского сельского поселения осуществляет Темниковское муниципальное автотранспортное предприятие АТП 2062 и автобусы частных предпринимателей с лицензиями на перевозки.</w:t>
      </w:r>
    </w:p>
    <w:p w:rsidR="00231985" w:rsidRPr="008D74D0" w:rsidRDefault="00231985" w:rsidP="008D74D0">
      <w:pPr>
        <w:pStyle w:val="NormalWeb"/>
        <w:shd w:val="clear" w:color="auto" w:fill="FFFFFF"/>
        <w:spacing w:before="0" w:beforeAutospacing="0" w:after="0" w:afterAutospacing="0"/>
        <w:ind w:firstLine="709"/>
        <w:jc w:val="both"/>
      </w:pPr>
      <w:r w:rsidRPr="008D74D0">
        <w:t> Пригородные маршруты связывают Русско-Тювеевское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V техническую категорию.</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Основные проблемы:</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numPr>
          <w:ilvl w:val="0"/>
          <w:numId w:val="2"/>
        </w:numPr>
        <w:shd w:val="clear" w:color="auto" w:fill="FFFFFF"/>
        <w:ind w:left="0" w:firstLine="709"/>
        <w:jc w:val="both"/>
      </w:pPr>
      <w:r w:rsidRPr="008D74D0">
        <w:t>зимнее содержание дорог;</w:t>
      </w:r>
    </w:p>
    <w:p w:rsidR="00231985" w:rsidRPr="008D74D0" w:rsidRDefault="00231985" w:rsidP="008D74D0">
      <w:pPr>
        <w:numPr>
          <w:ilvl w:val="0"/>
          <w:numId w:val="2"/>
        </w:numPr>
        <w:shd w:val="clear" w:color="auto" w:fill="FFFFFF"/>
        <w:ind w:left="0" w:firstLine="709"/>
        <w:jc w:val="both"/>
      </w:pPr>
      <w:r w:rsidRPr="008D74D0">
        <w:t>высокий износ автопарка;</w:t>
      </w:r>
    </w:p>
    <w:p w:rsidR="00231985" w:rsidRPr="008D74D0" w:rsidRDefault="00231985" w:rsidP="008D74D0">
      <w:pPr>
        <w:numPr>
          <w:ilvl w:val="0"/>
          <w:numId w:val="2"/>
        </w:numPr>
        <w:shd w:val="clear" w:color="auto" w:fill="FFFFFF"/>
        <w:ind w:left="0" w:firstLine="709"/>
        <w:jc w:val="both"/>
      </w:pPr>
      <w:r w:rsidRPr="008D74D0">
        <w:t>техническое состояние дорог.</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 Количество транспортных средств в Русско -Тювеевском сельском поселении</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710"/>
        <w:gridCol w:w="1789"/>
        <w:gridCol w:w="1637"/>
        <w:gridCol w:w="1089"/>
      </w:tblGrid>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Показатели</w:t>
            </w:r>
          </w:p>
        </w:tc>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Индивидуальные</w:t>
            </w:r>
          </w:p>
        </w:tc>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Ведомственные</w:t>
            </w:r>
          </w:p>
        </w:tc>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Итого</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Общее количество автомобилей (округленно)</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106</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106</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В том числе:</w:t>
            </w:r>
          </w:p>
        </w:tc>
        <w:tc>
          <w:tcPr>
            <w:tcW w:w="0" w:type="auto"/>
            <w:vMerge w:val="restart"/>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94</w:t>
            </w:r>
          </w:p>
        </w:tc>
        <w:tc>
          <w:tcPr>
            <w:tcW w:w="0" w:type="auto"/>
            <w:vMerge w:val="restart"/>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Merge w:val="restart"/>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94</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Легковые</w:t>
            </w:r>
          </w:p>
        </w:tc>
        <w:tc>
          <w:tcPr>
            <w:tcW w:w="0" w:type="auto"/>
            <w:vMerge/>
            <w:vAlign w:val="center"/>
          </w:tcPr>
          <w:p w:rsidR="00231985" w:rsidRPr="008D74D0" w:rsidRDefault="00231985" w:rsidP="00DD0282">
            <w:pPr>
              <w:ind w:firstLine="709"/>
            </w:pPr>
          </w:p>
        </w:tc>
        <w:tc>
          <w:tcPr>
            <w:tcW w:w="0" w:type="auto"/>
            <w:vMerge/>
            <w:vAlign w:val="center"/>
          </w:tcPr>
          <w:p w:rsidR="00231985" w:rsidRPr="008D74D0" w:rsidRDefault="00231985" w:rsidP="00DD0282">
            <w:pPr>
              <w:ind w:firstLine="709"/>
            </w:pPr>
          </w:p>
        </w:tc>
        <w:tc>
          <w:tcPr>
            <w:tcW w:w="0" w:type="auto"/>
            <w:vMerge/>
            <w:vAlign w:val="center"/>
          </w:tcPr>
          <w:p w:rsidR="00231985" w:rsidRPr="008D74D0" w:rsidRDefault="00231985" w:rsidP="00DD0282">
            <w:pPr>
              <w:ind w:firstLine="709"/>
            </w:pP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Грузовые включая</w:t>
            </w:r>
            <w:r>
              <w:t xml:space="preserve"> </w:t>
            </w:r>
            <w:r w:rsidRPr="008D74D0">
              <w:t>пикапы, фургоны на шасси легковых</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12</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12</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Автобусы</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Спецмашины</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Мототранспорт</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Железнодорожный транспорт</w:t>
      </w:r>
    </w:p>
    <w:p w:rsidR="00231985" w:rsidRPr="008D74D0" w:rsidRDefault="00231985" w:rsidP="008D74D0">
      <w:pPr>
        <w:pStyle w:val="NormalWeb"/>
        <w:shd w:val="clear" w:color="auto" w:fill="FFFFFF"/>
        <w:spacing w:before="0" w:beforeAutospacing="0" w:after="0" w:afterAutospacing="0"/>
        <w:ind w:firstLine="709"/>
        <w:jc w:val="both"/>
      </w:pPr>
      <w:r w:rsidRPr="008D74D0">
        <w:t>В Русско-Тювеевском сельском поселении нет железных дорог и железнодорожного транспорта. На период развитие этой инфраструктуры не намечается.</w:t>
      </w:r>
    </w:p>
    <w:p w:rsidR="00231985" w:rsidRPr="008D74D0" w:rsidRDefault="00231985" w:rsidP="008D74D0">
      <w:pPr>
        <w:pStyle w:val="NormalWeb"/>
        <w:shd w:val="clear" w:color="auto" w:fill="FFFFFF"/>
        <w:spacing w:before="0" w:beforeAutospacing="0" w:after="0" w:afterAutospacing="0"/>
        <w:ind w:firstLine="709"/>
        <w:jc w:val="both"/>
      </w:pPr>
      <w:r w:rsidRPr="008D74D0">
        <w:t> Водный транспорт</w:t>
      </w:r>
    </w:p>
    <w:p w:rsidR="00231985" w:rsidRPr="008D74D0" w:rsidRDefault="00231985" w:rsidP="008D74D0">
      <w:pPr>
        <w:pStyle w:val="NormalWeb"/>
        <w:shd w:val="clear" w:color="auto" w:fill="FFFFFF"/>
        <w:spacing w:before="0" w:beforeAutospacing="0" w:after="0" w:afterAutospacing="0"/>
        <w:ind w:firstLine="709"/>
        <w:jc w:val="both"/>
      </w:pPr>
      <w:r w:rsidRPr="008D74D0">
        <w:t>ВодныйтранспортнатерриторииРусско-Тювеевскогосельского поселения отсутствует.</w:t>
      </w:r>
    </w:p>
    <w:p w:rsidR="00231985" w:rsidRPr="008D74D0" w:rsidRDefault="00231985" w:rsidP="008D74D0">
      <w:pPr>
        <w:pStyle w:val="NormalWeb"/>
        <w:shd w:val="clear" w:color="auto" w:fill="FFFFFF"/>
        <w:spacing w:before="0" w:beforeAutospacing="0" w:after="0" w:afterAutospacing="0"/>
        <w:ind w:firstLine="709"/>
        <w:jc w:val="both"/>
      </w:pPr>
      <w:r w:rsidRPr="008D74D0">
        <w:t> Трубопроводный транспорт</w:t>
      </w:r>
    </w:p>
    <w:p w:rsidR="00231985" w:rsidRPr="008D74D0" w:rsidRDefault="00231985" w:rsidP="008D74D0">
      <w:pPr>
        <w:pStyle w:val="NormalWeb"/>
        <w:shd w:val="clear" w:color="auto" w:fill="FFFFFF"/>
        <w:spacing w:before="0" w:beforeAutospacing="0" w:after="0" w:afterAutospacing="0"/>
        <w:ind w:firstLine="709"/>
        <w:jc w:val="both"/>
      </w:pPr>
      <w:r w:rsidRPr="008D74D0">
        <w:t>Территорию Русско-Тювеевского сельского поселения не пересекает магистральный трубопроводный транспорт.</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 Анализ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6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24"/>
        <w:gridCol w:w="4936"/>
        <w:gridCol w:w="4300"/>
      </w:tblGrid>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Наименование показателей</w:t>
            </w:r>
          </w:p>
        </w:tc>
        <w:tc>
          <w:tcPr>
            <w:tcW w:w="4300" w:type="dxa"/>
            <w:vAlign w:val="center"/>
          </w:tcPr>
          <w:p w:rsidR="00231985" w:rsidRPr="008D74D0" w:rsidRDefault="00231985" w:rsidP="00DD0282">
            <w:pPr>
              <w:pStyle w:val="NormalWeb"/>
              <w:shd w:val="clear" w:color="auto" w:fill="FFFFFF"/>
              <w:spacing w:before="0" w:beforeAutospacing="0" w:after="0" w:afterAutospacing="0"/>
              <w:ind w:firstLine="709"/>
            </w:pPr>
            <w:r>
              <w:t>Русско-Тювеевское</w:t>
            </w:r>
            <w:r w:rsidRPr="008D74D0">
              <w:t xml:space="preserve"> СП</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Территория, кв. км.</w:t>
            </w:r>
          </w:p>
        </w:tc>
        <w:tc>
          <w:tcPr>
            <w:tcW w:w="4300" w:type="dxa"/>
            <w:vAlign w:val="center"/>
          </w:tcPr>
          <w:p w:rsidR="00231985" w:rsidRPr="008D74D0" w:rsidRDefault="00231985" w:rsidP="00DD0282">
            <w:pPr>
              <w:pStyle w:val="NormalWeb"/>
              <w:shd w:val="clear" w:color="auto" w:fill="FFFFFF"/>
              <w:spacing w:before="0" w:beforeAutospacing="0" w:after="0" w:afterAutospacing="0"/>
              <w:ind w:firstLine="709"/>
            </w:pPr>
            <w:r w:rsidRPr="008D74D0">
              <w:t>55,49</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2.</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Население (всего), чел.</w:t>
            </w:r>
          </w:p>
        </w:tc>
        <w:tc>
          <w:tcPr>
            <w:tcW w:w="4300" w:type="dxa"/>
            <w:vAlign w:val="center"/>
          </w:tcPr>
          <w:p w:rsidR="00231985" w:rsidRPr="008D74D0" w:rsidRDefault="00231985" w:rsidP="00DD0282">
            <w:pPr>
              <w:pStyle w:val="NormalWeb"/>
              <w:shd w:val="clear" w:color="auto" w:fill="FFFFFF"/>
              <w:spacing w:before="0" w:beforeAutospacing="0" w:after="0" w:afterAutospacing="0"/>
              <w:ind w:firstLine="709"/>
            </w:pPr>
            <w:r w:rsidRPr="008D74D0">
              <w:t>802</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3.</w:t>
            </w:r>
          </w:p>
        </w:tc>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Плотность населения (чел./кв. км)</w:t>
            </w:r>
          </w:p>
        </w:tc>
        <w:tc>
          <w:tcPr>
            <w:tcW w:w="4300" w:type="dxa"/>
            <w:vAlign w:val="center"/>
          </w:tcPr>
          <w:p w:rsidR="00231985" w:rsidRPr="008D74D0" w:rsidRDefault="00231985" w:rsidP="00DD0282">
            <w:pPr>
              <w:pStyle w:val="NormalWeb"/>
              <w:shd w:val="clear" w:color="auto" w:fill="FFFFFF"/>
              <w:spacing w:before="0" w:beforeAutospacing="0" w:after="0" w:afterAutospacing="0"/>
              <w:ind w:firstLine="709"/>
            </w:pPr>
            <w:r w:rsidRPr="008D74D0">
              <w:t>14,45</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4.</w:t>
            </w:r>
          </w:p>
        </w:tc>
        <w:tc>
          <w:tcPr>
            <w:tcW w:w="0" w:type="auto"/>
            <w:vAlign w:val="center"/>
          </w:tcPr>
          <w:p w:rsidR="00231985" w:rsidRPr="008D74D0" w:rsidRDefault="00231985" w:rsidP="00DD0282">
            <w:pPr>
              <w:pStyle w:val="NormalWeb"/>
              <w:shd w:val="clear" w:color="auto" w:fill="FFFFFF"/>
              <w:spacing w:before="0" w:beforeAutospacing="0" w:after="0" w:afterAutospacing="0"/>
            </w:pPr>
            <w:r w:rsidRPr="008D74D0">
              <w:t>Количество населенных пунктов в составе</w:t>
            </w:r>
          </w:p>
          <w:p w:rsidR="00231985" w:rsidRPr="008D74D0" w:rsidRDefault="00231985" w:rsidP="00DD0282">
            <w:pPr>
              <w:pStyle w:val="NormalWeb"/>
              <w:shd w:val="clear" w:color="auto" w:fill="FFFFFF"/>
              <w:spacing w:before="0" w:beforeAutospacing="0" w:after="0" w:afterAutospacing="0"/>
            </w:pPr>
            <w:r w:rsidRPr="008D74D0">
              <w:t>сельского поселения</w:t>
            </w:r>
          </w:p>
        </w:tc>
        <w:tc>
          <w:tcPr>
            <w:tcW w:w="4300" w:type="dxa"/>
            <w:vAlign w:val="center"/>
          </w:tcPr>
          <w:p w:rsidR="00231985" w:rsidRPr="008D74D0" w:rsidRDefault="00231985" w:rsidP="00DD0282">
            <w:pPr>
              <w:pStyle w:val="NormalWeb"/>
              <w:shd w:val="clear" w:color="auto" w:fill="FFFFFF"/>
              <w:spacing w:before="0" w:beforeAutospacing="0" w:after="0" w:afterAutospacing="0"/>
              <w:ind w:firstLine="709"/>
            </w:pPr>
            <w:r w:rsidRPr="008D74D0">
              <w:t>5</w:t>
            </w:r>
          </w:p>
        </w:tc>
      </w:tr>
    </w:tbl>
    <w:p w:rsidR="00231985" w:rsidRPr="008D74D0" w:rsidRDefault="00231985" w:rsidP="009B6E43">
      <w:pPr>
        <w:pStyle w:val="NormalWeb"/>
        <w:spacing w:before="0" w:beforeAutospacing="0" w:after="0" w:afterAutospacing="0"/>
        <w:ind w:firstLine="709"/>
        <w:jc w:val="both"/>
      </w:pPr>
      <w:r w:rsidRPr="008D74D0">
        <w:rPr>
          <w:sz w:val="30"/>
          <w:szCs w:val="30"/>
        </w:rPr>
        <w:t>  </w:t>
      </w:r>
      <w:r w:rsidRPr="008D74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Якорь" style="width:24pt;height:24pt">
            <v:imagedata r:id="rId5" r:href="rId6"/>
          </v:shape>
        </w:pict>
      </w:r>
      <w:r w:rsidRPr="008D74D0">
        <w:t>1.1.1 Социальное обслуживание населения</w:t>
      </w:r>
    </w:p>
    <w:p w:rsidR="00231985" w:rsidRPr="008D74D0" w:rsidRDefault="00231985" w:rsidP="008D74D0">
      <w:pPr>
        <w:pStyle w:val="NormalWeb"/>
        <w:spacing w:before="0" w:beforeAutospacing="0" w:after="0" w:afterAutospacing="0"/>
        <w:ind w:firstLine="709"/>
        <w:jc w:val="both"/>
        <w:rPr>
          <w:sz w:val="25"/>
          <w:szCs w:val="25"/>
        </w:rPr>
      </w:pPr>
      <w:r w:rsidRPr="008D74D0">
        <w:rPr>
          <w:b/>
          <w:bCs/>
          <w:sz w:val="30"/>
          <w:szCs w:val="30"/>
        </w:rPr>
        <w:t> </w:t>
      </w:r>
      <w:r w:rsidRPr="008D74D0">
        <w:rPr>
          <w:b/>
          <w:bCs/>
          <w:sz w:val="25"/>
          <w:szCs w:val="25"/>
        </w:rPr>
        <w:t> </w:t>
      </w:r>
    </w:p>
    <w:p w:rsidR="00231985" w:rsidRPr="008D74D0" w:rsidRDefault="00231985" w:rsidP="008D74D0">
      <w:pPr>
        <w:pStyle w:val="NormalWeb"/>
        <w:shd w:val="clear" w:color="auto" w:fill="FFFFFF"/>
        <w:spacing w:before="0" w:beforeAutospacing="0" w:after="0" w:afterAutospacing="0"/>
        <w:ind w:firstLine="709"/>
        <w:jc w:val="both"/>
      </w:pPr>
      <w:r w:rsidRPr="008D74D0">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Обеспеченность населения района по составу и вместимости объектов большинства видов услуг приближается к региональным нормативам, хотя качество обслуживания в ряде случаев низкое, из-за слабо развитой технической базы, недостатка финансовых средств, а также малой заинтересованности работников в результатах труда.</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центров обслуживания, созданная в районе, довольно развитая, охватывает всю территорию района и состоит из объектов трех уровней обслуживания – локального, межселенного и районного. Объекты локального обслуживания расположены во всех центрах сельских поселений, объекты межселенного обслуживания расположены в наиболее крупных центрах сельских поселений. Объекты районного обслуживания расположены в районном центре Темников.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Default="00231985" w:rsidP="008D74D0">
      <w:pPr>
        <w:pStyle w:val="NormalWeb"/>
        <w:shd w:val="clear" w:color="auto" w:fill="FFFFFF"/>
        <w:spacing w:before="0" w:beforeAutospacing="0" w:after="0" w:afterAutospacing="0"/>
        <w:ind w:firstLine="709"/>
        <w:jc w:val="both"/>
      </w:pPr>
      <w:r w:rsidRPr="008D74D0">
        <w:t>Таблица 4 Характеристика наличия объектов социальной сферы в Русско- Тювеевском сельском поселении Темниковского муниципального района по состоянию на 01.01.2017 г</w:t>
      </w:r>
      <w:r>
        <w:t>.</w:t>
      </w:r>
    </w:p>
    <w:p w:rsidR="00231985" w:rsidRPr="008D74D0" w:rsidRDefault="00231985" w:rsidP="008D74D0">
      <w:pPr>
        <w:pStyle w:val="NormalWeb"/>
        <w:shd w:val="clear" w:color="auto" w:fill="FFFFFF"/>
        <w:spacing w:before="0" w:beforeAutospacing="0" w:after="0" w:afterAutospacing="0"/>
        <w:ind w:firstLine="709"/>
        <w:jc w:val="both"/>
      </w:pPr>
    </w:p>
    <w:tbl>
      <w:tblPr>
        <w:tblW w:w="10280" w:type="dxa"/>
        <w:tblCellSpacing w:w="0" w:type="dxa"/>
        <w:tblCellMar>
          <w:left w:w="0" w:type="dxa"/>
          <w:right w:w="0" w:type="dxa"/>
        </w:tblCellMar>
        <w:tblLook w:val="0000"/>
      </w:tblPr>
      <w:tblGrid>
        <w:gridCol w:w="5578"/>
        <w:gridCol w:w="1533"/>
        <w:gridCol w:w="3169"/>
      </w:tblGrid>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Число учреждений социальной сферы</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в том числе:</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школы среднего (полного) общего образования</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школы основного образования</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школы начального образования</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в них численность учащихся</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Количество детских дошкольных учреждений</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в них численность детей</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клубы</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дома культуры</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спортивные сооружения</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DD0282">
            <w:pPr>
              <w:pStyle w:val="NormalWeb"/>
              <w:shd w:val="clear" w:color="auto" w:fill="FFFFFF"/>
              <w:spacing w:before="0" w:beforeAutospacing="0" w:after="0" w:afterAutospacing="0"/>
              <w:ind w:firstLine="709"/>
            </w:pPr>
            <w:r w:rsidRPr="008D74D0">
              <w:t>ФАП. Больница</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5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316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Default="00231985" w:rsidP="008D74D0">
      <w:pPr>
        <w:pStyle w:val="NormalWeb"/>
        <w:shd w:val="clear" w:color="auto" w:fill="FFFFFF"/>
        <w:spacing w:before="0" w:beforeAutospacing="0" w:after="0" w:afterAutospacing="0"/>
        <w:ind w:firstLine="709"/>
        <w:jc w:val="both"/>
      </w:pPr>
      <w:r>
        <w:t> Образование</w:t>
      </w:r>
    </w:p>
    <w:p w:rsidR="00231985" w:rsidRPr="008D74D0"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r w:rsidRPr="008D74D0">
        <w:t>Администрация Русско-Тювеевского сельского поселения Темниковского муниципального района Республики Мордовия сообщает, что на территории сельского поселения подведомственных образовательных учреждений по состоянию на 01 января 2018 года не имеется.</w:t>
      </w:r>
    </w:p>
    <w:p w:rsidR="00231985" w:rsidRPr="008D74D0" w:rsidRDefault="00231985" w:rsidP="008D74D0">
      <w:pPr>
        <w:pStyle w:val="NormalWeb"/>
        <w:shd w:val="clear" w:color="auto" w:fill="FFFFFF"/>
        <w:spacing w:before="0" w:beforeAutospacing="0" w:after="0" w:afterAutospacing="0"/>
        <w:ind w:firstLine="709"/>
        <w:jc w:val="both"/>
      </w:pPr>
      <w:r w:rsidRPr="008D74D0">
        <w:t>Учреждений дошкольного образования в сельском поселении нет.</w:t>
      </w:r>
    </w:p>
    <w:p w:rsidR="00231985"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5</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88"/>
        <w:gridCol w:w="5503"/>
        <w:gridCol w:w="1533"/>
        <w:gridCol w:w="1201"/>
      </w:tblGrid>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Образование</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на 1.01.2018</w:t>
            </w:r>
          </w:p>
          <w:p w:rsidR="00231985" w:rsidRPr="00DD0282" w:rsidRDefault="00231985" w:rsidP="00DD0282">
            <w:pPr>
              <w:pStyle w:val="NormalWeb"/>
              <w:shd w:val="clear" w:color="auto" w:fill="FFFFFF"/>
              <w:spacing w:before="0" w:beforeAutospacing="0" w:after="0" w:afterAutospacing="0"/>
              <w:ind w:firstLine="709"/>
            </w:pPr>
            <w:r w:rsidRPr="00DD0282">
              <w:t>г.</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Число дошкольных образовательных учреждений</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единиц</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vMerge w:val="restart"/>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c>
          <w:tcPr>
            <w:tcW w:w="0" w:type="auto"/>
            <w:vMerge w:val="restart"/>
            <w:vAlign w:val="center"/>
          </w:tcPr>
          <w:p w:rsidR="00231985" w:rsidRPr="00DD0282" w:rsidRDefault="00231985" w:rsidP="00DD0282">
            <w:pPr>
              <w:pStyle w:val="NormalWeb"/>
              <w:shd w:val="clear" w:color="auto" w:fill="FFFFFF"/>
              <w:spacing w:before="0" w:beforeAutospacing="0" w:after="0" w:afterAutospacing="0"/>
              <w:ind w:firstLine="709"/>
            </w:pPr>
            <w:r w:rsidRPr="00DD0282">
              <w:t>наименование</w:t>
            </w:r>
          </w:p>
        </w:tc>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vMerge/>
            <w:vAlign w:val="center"/>
          </w:tcPr>
          <w:p w:rsidR="00231985" w:rsidRPr="00DD0282" w:rsidRDefault="00231985" w:rsidP="00DD0282">
            <w:pPr>
              <w:ind w:firstLine="709"/>
            </w:pPr>
          </w:p>
        </w:tc>
        <w:tc>
          <w:tcPr>
            <w:tcW w:w="0" w:type="auto"/>
            <w:vMerge/>
            <w:vAlign w:val="center"/>
          </w:tcPr>
          <w:p w:rsidR="00231985" w:rsidRPr="00DD0282" w:rsidRDefault="00231985" w:rsidP="00DD0282">
            <w:pPr>
              <w:ind w:firstLine="709"/>
            </w:pPr>
          </w:p>
        </w:tc>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vMerge/>
            <w:vAlign w:val="center"/>
          </w:tcPr>
          <w:p w:rsidR="00231985" w:rsidRPr="00DD0282" w:rsidRDefault="00231985" w:rsidP="00DD0282">
            <w:pPr>
              <w:ind w:firstLine="709"/>
            </w:pPr>
          </w:p>
        </w:tc>
        <w:tc>
          <w:tcPr>
            <w:tcW w:w="0" w:type="auto"/>
            <w:vMerge/>
            <w:vAlign w:val="center"/>
          </w:tcPr>
          <w:p w:rsidR="00231985" w:rsidRPr="00DD0282" w:rsidRDefault="00231985" w:rsidP="00DD0282">
            <w:pPr>
              <w:ind w:firstLine="709"/>
            </w:pPr>
          </w:p>
        </w:tc>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Число мест в дошкольных образовательных учреждениях</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единиц</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детей в возрасте 1-6 лет</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человек</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84</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детей, посещающих дошкольные образовательные учреждения</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Доля детей в возрасте 1-6 лет, посещающих дошкольные</w:t>
            </w:r>
            <w:r>
              <w:t xml:space="preserve"> </w:t>
            </w:r>
            <w:r w:rsidRPr="00DD0282">
              <w:t>образовательные учреждения в общей численности детей в возрасте 1-6 лет</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детей в возрасте 1-6 лет, стоящих на учете для определения в дошкольные образовательные учреждения</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Доля 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работников дошкольных образовательных учреждений</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человек</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Количество муниципальных дошкольных образовательных учреждений, здания которых находятся в аварийном состоянии</w:t>
            </w:r>
            <w:r>
              <w:t xml:space="preserve"> </w:t>
            </w:r>
            <w:r w:rsidRPr="00DD0282">
              <w:t>или требуют капитального ремонта</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единиц</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w:t>
            </w:r>
            <w:r>
              <w:t xml:space="preserve"> </w:t>
            </w:r>
            <w:r w:rsidRPr="00DD0282">
              <w:t>муниципальных дошкольных образовательных учреждений</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Число общеобразовательных учреждений</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единиц</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vMerge w:val="restart"/>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c>
          <w:tcPr>
            <w:tcW w:w="0" w:type="auto"/>
            <w:vMerge w:val="restart"/>
            <w:vAlign w:val="center"/>
          </w:tcPr>
          <w:p w:rsidR="00231985" w:rsidRPr="00DD0282" w:rsidRDefault="00231985" w:rsidP="00DD0282">
            <w:pPr>
              <w:pStyle w:val="NormalWeb"/>
              <w:shd w:val="clear" w:color="auto" w:fill="FFFFFF"/>
              <w:spacing w:before="0" w:beforeAutospacing="0" w:after="0" w:afterAutospacing="0"/>
              <w:ind w:firstLine="709"/>
            </w:pPr>
            <w:r w:rsidRPr="00DD0282">
              <w:t>наименование</w:t>
            </w:r>
          </w:p>
        </w:tc>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vMerge/>
            <w:vAlign w:val="center"/>
          </w:tcPr>
          <w:p w:rsidR="00231985" w:rsidRPr="00DD0282" w:rsidRDefault="00231985" w:rsidP="00DD0282">
            <w:pPr>
              <w:ind w:firstLine="709"/>
            </w:pPr>
          </w:p>
        </w:tc>
        <w:tc>
          <w:tcPr>
            <w:tcW w:w="0" w:type="auto"/>
            <w:vMerge/>
            <w:vAlign w:val="center"/>
          </w:tcPr>
          <w:p w:rsidR="00231985" w:rsidRPr="00DD0282" w:rsidRDefault="00231985" w:rsidP="00DD0282">
            <w:pPr>
              <w:ind w:firstLine="709"/>
            </w:pPr>
          </w:p>
        </w:tc>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vMerge/>
            <w:vAlign w:val="center"/>
          </w:tcPr>
          <w:p w:rsidR="00231985" w:rsidRPr="00DD0282" w:rsidRDefault="00231985" w:rsidP="00DD0282">
            <w:pPr>
              <w:ind w:firstLine="709"/>
            </w:pPr>
          </w:p>
        </w:tc>
        <w:tc>
          <w:tcPr>
            <w:tcW w:w="0" w:type="auto"/>
            <w:vMerge/>
            <w:vAlign w:val="center"/>
          </w:tcPr>
          <w:p w:rsidR="00231985" w:rsidRPr="00DD0282" w:rsidRDefault="00231985" w:rsidP="00DD0282">
            <w:pPr>
              <w:ind w:firstLine="709"/>
            </w:pPr>
          </w:p>
        </w:tc>
        <w:tc>
          <w:tcPr>
            <w:tcW w:w="0" w:type="auto"/>
            <w:gridSpan w:val="2"/>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обучающихся в общеобразовательных учреждениях</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человек</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учителей</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gridSpan w:val="2"/>
            <w:vAlign w:val="center"/>
          </w:tcPr>
          <w:p w:rsidR="00231985" w:rsidRPr="00DD0282" w:rsidRDefault="00231985" w:rsidP="00DD0282">
            <w:pPr>
              <w:pStyle w:val="NormalWeb"/>
              <w:shd w:val="clear" w:color="auto" w:fill="FFFFFF"/>
              <w:spacing w:before="0" w:beforeAutospacing="0" w:after="0" w:afterAutospacing="0"/>
            </w:pPr>
            <w:r w:rsidRPr="00DD0282">
              <w:t>Численность прочего персонала (административно- управленческого, учебно-вспомогательного), не</w:t>
            </w:r>
            <w:r>
              <w:t xml:space="preserve"> </w:t>
            </w:r>
            <w:r w:rsidRPr="00DD0282">
              <w:t>осуществляющих учебного процесса</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tc>
      </w:tr>
    </w:tbl>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904"/>
        <w:gridCol w:w="1472"/>
        <w:gridCol w:w="849"/>
      </w:tblGrid>
      <w:tr w:rsidR="00231985" w:rsidRPr="00DD0282" w:rsidTr="00DD0282">
        <w:trPr>
          <w:tblCellSpacing w:w="0" w:type="dxa"/>
        </w:trPr>
        <w:tc>
          <w:tcPr>
            <w:tcW w:w="0" w:type="auto"/>
            <w:vAlign w:val="center"/>
          </w:tcPr>
          <w:p w:rsidR="00231985" w:rsidRPr="00DD0282" w:rsidRDefault="00231985" w:rsidP="00DD0282">
            <w:pPr>
              <w:pStyle w:val="NormalWeb"/>
              <w:shd w:val="clear" w:color="auto" w:fill="FFFFFF"/>
              <w:spacing w:before="0" w:beforeAutospacing="0" w:after="0" w:afterAutospacing="0"/>
            </w:pPr>
            <w:r w:rsidRPr="00DD0282">
              <w:t>Количество муниципальных общеобразовательных учреждений, здания которых находятся в аварийном состоянии или требуют</w:t>
            </w:r>
          </w:p>
          <w:p w:rsidR="00231985" w:rsidRPr="00DD0282" w:rsidRDefault="00231985" w:rsidP="00DD0282">
            <w:pPr>
              <w:pStyle w:val="NormalWeb"/>
              <w:shd w:val="clear" w:color="auto" w:fill="FFFFFF"/>
              <w:spacing w:before="0" w:beforeAutospacing="0" w:after="0" w:afterAutospacing="0"/>
            </w:pPr>
            <w:r w:rsidRPr="00DD0282">
              <w:t>капитального ремонта</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единиц</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vAlign w:val="center"/>
          </w:tcPr>
          <w:p w:rsidR="00231985" w:rsidRPr="00DD0282" w:rsidRDefault="00231985" w:rsidP="00DD0282">
            <w:pPr>
              <w:pStyle w:val="NormalWeb"/>
              <w:shd w:val="clear" w:color="auto" w:fill="FFFFFF"/>
              <w:spacing w:before="0" w:beforeAutospacing="0" w:after="0" w:afterAutospacing="0"/>
            </w:pPr>
            <w:r w:rsidRPr="00DD0282">
              <w:t>Доля муниципальных общеобразовательных учреждений, здания которых находятся в аварийном состоянии или требуют капитального ремонта, в общем числе муниципальных общеобразовательных учреждений</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0</w:t>
            </w:r>
          </w:p>
        </w:tc>
      </w:tr>
      <w:tr w:rsidR="00231985" w:rsidRPr="00DD0282" w:rsidTr="00DD0282">
        <w:trPr>
          <w:tblCellSpacing w:w="0" w:type="dxa"/>
        </w:trPr>
        <w:tc>
          <w:tcPr>
            <w:tcW w:w="0" w:type="auto"/>
            <w:vAlign w:val="center"/>
          </w:tcPr>
          <w:p w:rsidR="00231985" w:rsidRPr="00DD0282" w:rsidRDefault="00231985" w:rsidP="00DD0282">
            <w:pPr>
              <w:pStyle w:val="NormalWeb"/>
              <w:shd w:val="clear" w:color="auto" w:fill="FFFFFF"/>
              <w:spacing w:before="0" w:beforeAutospacing="0" w:after="0" w:afterAutospacing="0"/>
            </w:pPr>
            <w:r w:rsidRPr="00DD0282">
              <w:t>Отремонтировано общеобразовательных учреждений, находящихся в аварийном состоянии</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 </w:t>
            </w:r>
          </w:p>
          <w:p w:rsidR="00231985" w:rsidRPr="00DD0282" w:rsidRDefault="00231985" w:rsidP="00DD0282">
            <w:pPr>
              <w:pStyle w:val="NormalWeb"/>
              <w:shd w:val="clear" w:color="auto" w:fill="FFFFFF"/>
              <w:spacing w:before="0" w:beforeAutospacing="0" w:after="0" w:afterAutospacing="0"/>
              <w:ind w:firstLine="709"/>
            </w:pPr>
            <w:r w:rsidRPr="00DD0282">
              <w:t>единиц</w:t>
            </w:r>
          </w:p>
        </w:tc>
        <w:tc>
          <w:tcPr>
            <w:tcW w:w="0" w:type="auto"/>
            <w:vAlign w:val="center"/>
          </w:tcPr>
          <w:p w:rsidR="00231985" w:rsidRPr="00DD0282" w:rsidRDefault="00231985" w:rsidP="00DD0282">
            <w:pPr>
              <w:pStyle w:val="NormalWeb"/>
              <w:shd w:val="clear" w:color="auto" w:fill="FFFFFF"/>
              <w:spacing w:before="0" w:beforeAutospacing="0" w:after="0" w:afterAutospacing="0"/>
              <w:ind w:firstLine="709"/>
            </w:pPr>
            <w:r w:rsidRPr="00DD0282">
              <w:t>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Культура</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Основными учреждением культуры на территории Русско- Тювеевского сельского поселения является МБУ КДЦ "Русско-Тювеевский " на базе которого проводятся культурно-массовые мероприятия.</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6</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784"/>
        <w:gridCol w:w="4933"/>
        <w:gridCol w:w="1533"/>
        <w:gridCol w:w="1975"/>
      </w:tblGrid>
      <w:tr w:rsidR="00231985" w:rsidRPr="008D74D0" w:rsidTr="00DD0282">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Культура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 1.01.2018</w:t>
            </w:r>
          </w:p>
          <w:p w:rsidR="00231985" w:rsidRPr="008D74D0" w:rsidRDefault="00231985" w:rsidP="008D74D0">
            <w:pPr>
              <w:pStyle w:val="NormalWeb"/>
              <w:shd w:val="clear" w:color="auto" w:fill="FFFFFF"/>
              <w:spacing w:before="0" w:beforeAutospacing="0" w:after="0" w:afterAutospacing="0"/>
              <w:ind w:firstLine="709"/>
              <w:jc w:val="both"/>
            </w:pPr>
            <w:r w:rsidRPr="008D74D0">
              <w:t>г.</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Число учреждений культурно-досугового типа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tc>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МБУ КДЦ "Русско-Тювеевский"</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Численность работников учреждений культурно-досугового типа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Число библиотек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Численность работников в библиотеках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Число детских музыкальных, художественных и школ искусств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Здравоохранение</w:t>
      </w:r>
    </w:p>
    <w:p w:rsidR="00231985" w:rsidRPr="008D74D0" w:rsidRDefault="00231985" w:rsidP="008D74D0">
      <w:pPr>
        <w:pStyle w:val="NormalWeb"/>
        <w:shd w:val="clear" w:color="auto" w:fill="FFFFFF"/>
        <w:spacing w:before="0" w:beforeAutospacing="0" w:after="0" w:afterAutospacing="0"/>
        <w:ind w:firstLine="709"/>
        <w:jc w:val="both"/>
      </w:pPr>
      <w:r w:rsidRPr="008D74D0">
        <w:t>Учреждения здравоохранения в Русско-Тювеевском сельском поселении представлены 2 фельдшерско-акушерскими пунктами.</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7</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877"/>
        <w:gridCol w:w="2877"/>
        <w:gridCol w:w="1999"/>
        <w:gridCol w:w="2472"/>
      </w:tblGrid>
      <w:tr w:rsidR="00231985" w:rsidRPr="008D74D0" w:rsidTr="00DD0282">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Здравоохранение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 1.01.2018</w:t>
            </w:r>
          </w:p>
          <w:p w:rsidR="00231985" w:rsidRPr="008D74D0" w:rsidRDefault="00231985" w:rsidP="008D74D0">
            <w:pPr>
              <w:pStyle w:val="NormalWeb"/>
              <w:shd w:val="clear" w:color="auto" w:fill="FFFFFF"/>
              <w:spacing w:before="0" w:beforeAutospacing="0" w:after="0" w:afterAutospacing="0"/>
              <w:ind w:firstLine="709"/>
              <w:jc w:val="both"/>
            </w:pPr>
            <w:r w:rsidRPr="008D74D0">
              <w:t>г.</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Количество учреждений здравоохранения (включая ФАПы)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единиц</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r>
      <w:tr w:rsidR="00231985" w:rsidRPr="008D74D0" w:rsidTr="00DD0282">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Тювеевский фельдшерско- акушерский пункт</w:t>
            </w:r>
          </w:p>
        </w:tc>
      </w:tr>
      <w:tr w:rsidR="00231985" w:rsidRPr="008D74D0" w:rsidTr="00DD0282">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ПУ- фельдшерско-акушерский пункт</w:t>
            </w:r>
          </w:p>
        </w:tc>
      </w:tr>
      <w:tr w:rsidR="00231985" w:rsidRPr="008D74D0" w:rsidTr="00DD0282">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Численность врачей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trPr>
        <w:tc>
          <w:tcPr>
            <w:tcW w:w="0" w:type="auto"/>
            <w:gridSpan w:val="2"/>
            <w:vAlign w:val="center"/>
          </w:tcPr>
          <w:p w:rsidR="00231985" w:rsidRPr="008D74D0" w:rsidRDefault="00231985" w:rsidP="00DD0282">
            <w:pPr>
              <w:pStyle w:val="NormalWeb"/>
              <w:shd w:val="clear" w:color="auto" w:fill="FFFFFF"/>
              <w:spacing w:before="0" w:beforeAutospacing="0" w:after="0" w:afterAutospacing="0"/>
              <w:jc w:val="both"/>
            </w:pPr>
            <w:r w:rsidRPr="008D74D0">
              <w:t>Численность среднего медицинского персонала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1.1.2.  </w:t>
      </w:r>
      <w:bookmarkStart w:id="1" w:name="_TOC_250014"/>
      <w:r w:rsidRPr="008D74D0">
        <w:rPr>
          <w:sz w:val="24"/>
          <w:szCs w:val="24"/>
        </w:rPr>
        <w:t xml:space="preserve">Экономика и </w:t>
      </w:r>
      <w:bookmarkEnd w:id="1"/>
      <w:r w:rsidRPr="008D74D0">
        <w:rPr>
          <w:sz w:val="24"/>
          <w:szCs w:val="24"/>
        </w:rPr>
        <w:t>производство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Основными производственными направлениями хозяйственной деятельности на территории Русско-Тювеевского сельского поселения Темниковского    муниципального    района              является производство сельскохозяйственной продукции.</w:t>
      </w:r>
    </w:p>
    <w:p w:rsidR="00231985" w:rsidRPr="008D74D0" w:rsidRDefault="00231985" w:rsidP="008D74D0">
      <w:pPr>
        <w:pStyle w:val="NormalWeb"/>
        <w:shd w:val="clear" w:color="auto" w:fill="FFFFFF"/>
        <w:spacing w:before="0" w:beforeAutospacing="0" w:after="0" w:afterAutospacing="0"/>
        <w:ind w:firstLine="709"/>
        <w:jc w:val="both"/>
      </w:pPr>
      <w:r w:rsidRPr="008D74D0">
        <w:t>Экономика поселения имеет аграрную направленность.</w:t>
      </w:r>
    </w:p>
    <w:p w:rsidR="00231985" w:rsidRPr="008D74D0" w:rsidRDefault="00231985" w:rsidP="008D74D0">
      <w:pPr>
        <w:pStyle w:val="NormalWeb"/>
        <w:shd w:val="clear" w:color="auto" w:fill="FFFFFF"/>
        <w:spacing w:before="0" w:beforeAutospacing="0" w:after="0" w:afterAutospacing="0"/>
        <w:ind w:firstLine="709"/>
        <w:jc w:val="both"/>
      </w:pPr>
      <w:r w:rsidRPr="008D74D0">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231985" w:rsidRPr="008D74D0" w:rsidRDefault="00231985" w:rsidP="008D74D0">
      <w:pPr>
        <w:pStyle w:val="NormalWeb"/>
        <w:shd w:val="clear" w:color="auto" w:fill="FFFFFF"/>
        <w:spacing w:before="0" w:beforeAutospacing="0" w:after="0" w:afterAutospacing="0"/>
        <w:ind w:firstLine="709"/>
        <w:jc w:val="both"/>
      </w:pPr>
      <w:r w:rsidRPr="008D74D0">
        <w:t>В поселении имеются необходимые условия для дальнейшего развития экономики и социальной сферы.</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Сельское хозяйство</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8Сельское хозяйство</w:t>
      </w:r>
    </w:p>
    <w:p w:rsidR="00231985" w:rsidRPr="008D74D0" w:rsidRDefault="00231985" w:rsidP="008D74D0">
      <w:pPr>
        <w:pStyle w:val="NormalWeb"/>
        <w:shd w:val="clear" w:color="auto" w:fill="FFFFFF"/>
        <w:spacing w:before="0" w:beforeAutospacing="0" w:after="0" w:afterAutospacing="0"/>
        <w:ind w:firstLine="709"/>
        <w:jc w:val="both"/>
      </w:pPr>
      <w:r w:rsidRPr="008D74D0">
        <w:t>Перечень организаций, входящих в состав МО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4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2162"/>
        <w:gridCol w:w="1522"/>
        <w:gridCol w:w="1388"/>
        <w:gridCol w:w="902"/>
        <w:gridCol w:w="852"/>
        <w:gridCol w:w="852"/>
        <w:gridCol w:w="852"/>
        <w:gridCol w:w="866"/>
      </w:tblGrid>
      <w:tr w:rsidR="00231985" w:rsidRPr="008D74D0" w:rsidTr="00DD0282">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 п/п</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Полное</w:t>
            </w:r>
            <w:r>
              <w:t xml:space="preserve"> </w:t>
            </w:r>
            <w:r w:rsidRPr="008D74D0">
              <w:t>наименование организации</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Адрес, телефон организации</w:t>
            </w:r>
          </w:p>
        </w:tc>
        <w:tc>
          <w:tcPr>
            <w:tcW w:w="1333"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Направление деятельности организации</w:t>
            </w:r>
          </w:p>
        </w:tc>
        <w:tc>
          <w:tcPr>
            <w:tcW w:w="0" w:type="auto"/>
            <w:gridSpan w:val="5"/>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Численность работающих в организации (ориентировочно),</w:t>
            </w:r>
          </w:p>
          <w:p w:rsidR="00231985" w:rsidRPr="008D74D0" w:rsidRDefault="00231985" w:rsidP="008D74D0">
            <w:pPr>
              <w:pStyle w:val="NormalWeb"/>
              <w:shd w:val="clear" w:color="auto" w:fill="FFFFFF"/>
              <w:spacing w:before="0" w:beforeAutospacing="0" w:after="0" w:afterAutospacing="0"/>
              <w:ind w:firstLine="709"/>
              <w:jc w:val="both"/>
            </w:pPr>
            <w:r w:rsidRPr="008D74D0">
              <w:t>чел</w:t>
            </w:r>
          </w:p>
        </w:tc>
      </w:tr>
      <w:tr w:rsidR="00231985" w:rsidRPr="008D74D0" w:rsidTr="00DD0282">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1333" w:type="dxa"/>
            <w:vMerge/>
            <w:vAlign w:val="center"/>
          </w:tcPr>
          <w:p w:rsidR="00231985" w:rsidRPr="008D74D0" w:rsidRDefault="00231985" w:rsidP="008D74D0">
            <w:pPr>
              <w:ind w:firstLine="709"/>
              <w:jc w:val="both"/>
            </w:pP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2 до 10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10</w:t>
            </w:r>
          </w:p>
          <w:p w:rsidR="00231985" w:rsidRPr="008D74D0" w:rsidRDefault="00231985" w:rsidP="00DD0282">
            <w:pPr>
              <w:pStyle w:val="NormalWeb"/>
              <w:shd w:val="clear" w:color="auto" w:fill="FFFFFF"/>
              <w:spacing w:before="0" w:beforeAutospacing="0" w:after="0" w:afterAutospacing="0"/>
              <w:jc w:val="both"/>
            </w:pPr>
            <w:r w:rsidRPr="008D74D0">
              <w:t>до 20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20</w:t>
            </w:r>
          </w:p>
          <w:p w:rsidR="00231985" w:rsidRPr="008D74D0" w:rsidRDefault="00231985" w:rsidP="00DD0282">
            <w:pPr>
              <w:pStyle w:val="NormalWeb"/>
              <w:shd w:val="clear" w:color="auto" w:fill="FFFFFF"/>
              <w:spacing w:before="0" w:beforeAutospacing="0" w:after="0" w:afterAutospacing="0"/>
              <w:jc w:val="both"/>
            </w:pPr>
            <w:r w:rsidRPr="008D74D0">
              <w:t>до 50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50</w:t>
            </w:r>
          </w:p>
          <w:p w:rsidR="00231985" w:rsidRPr="008D74D0" w:rsidRDefault="00231985" w:rsidP="00DD0282">
            <w:pPr>
              <w:pStyle w:val="NormalWeb"/>
              <w:shd w:val="clear" w:color="auto" w:fill="FFFFFF"/>
              <w:spacing w:before="0" w:beforeAutospacing="0" w:after="0" w:afterAutospacing="0"/>
              <w:jc w:val="both"/>
            </w:pPr>
            <w:r w:rsidRPr="008D74D0">
              <w:t>до 100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100 и</w:t>
            </w:r>
          </w:p>
          <w:p w:rsidR="00231985" w:rsidRPr="008D74D0" w:rsidRDefault="00231985" w:rsidP="00DD0282">
            <w:pPr>
              <w:pStyle w:val="NormalWeb"/>
              <w:shd w:val="clear" w:color="auto" w:fill="FFFFFF"/>
              <w:spacing w:before="0" w:beforeAutospacing="0" w:after="0" w:afterAutospacing="0"/>
              <w:jc w:val="both"/>
            </w:pPr>
            <w:r w:rsidRPr="008D74D0">
              <w:t>более</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3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Роль личного сектора в производстве сельхозпродуктов на расчетный период сохранится и, даже, рекомендуется делать упор на развитие личных подсобных хозяйств (это актуально для безработных).</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9</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1223"/>
        <w:gridCol w:w="4752"/>
        <w:gridCol w:w="2595"/>
        <w:gridCol w:w="1655"/>
      </w:tblGrid>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Сельское хозяйство</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за 2015 г.</w:t>
            </w:r>
          </w:p>
        </w:tc>
      </w:tr>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Посевная площадь зерновых</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га</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Валовой сбор зерновых (в весе после доработки)</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центнеров</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Урожайность зерновых</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центнеров с гектара</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Посевная площадь сахарной свеклы</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га</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Валовой сбор сахарной свеклы</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тонн</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Урожайность сахарной свеклы</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центнеров с гектара</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Объем поставок сахарной свеклы</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тонн</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ind w:firstLine="709"/>
            </w:pP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в % к предыдущему году</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0</w:t>
            </w:r>
          </w:p>
        </w:tc>
      </w:tr>
      <w:tr w:rsidR="00231985" w:rsidRPr="008D74D0" w:rsidTr="00DD0282">
        <w:trPr>
          <w:tblCellSpacing w:w="0" w:type="dxa"/>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Произведено скота и птицы во всех категориях хозяйств</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тонн</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36</w:t>
            </w:r>
          </w:p>
        </w:tc>
      </w:tr>
      <w:tr w:rsidR="00231985" w:rsidRPr="008D74D0" w:rsidTr="00DD0282">
        <w:trPr>
          <w:tblCellSpacing w:w="0" w:type="dxa"/>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ind w:firstLine="709"/>
            </w:pP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в расчете на 1 жителя (кг)</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44,9</w:t>
            </w:r>
          </w:p>
        </w:tc>
      </w:tr>
      <w:tr w:rsidR="00231985" w:rsidRPr="008D74D0" w:rsidTr="00DD0282">
        <w:trPr>
          <w:tblCellSpacing w:w="0" w:type="dxa"/>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ind w:firstLine="709"/>
            </w:pP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pPr>
            <w:r w:rsidRPr="008D74D0">
              <w:t>в % к предыдущему году</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DD0282">
            <w:pPr>
              <w:pStyle w:val="NormalWeb"/>
              <w:shd w:val="clear" w:color="auto" w:fill="FFFFFF"/>
              <w:spacing w:before="0" w:beforeAutospacing="0" w:after="0" w:afterAutospacing="0"/>
              <w:ind w:firstLine="709"/>
            </w:pPr>
            <w:r w:rsidRPr="008D74D0">
              <w:t> </w:t>
            </w:r>
          </w:p>
          <w:p w:rsidR="00231985" w:rsidRPr="008D74D0" w:rsidRDefault="00231985" w:rsidP="00DD0282">
            <w:pPr>
              <w:pStyle w:val="NormalWeb"/>
              <w:shd w:val="clear" w:color="auto" w:fill="FFFFFF"/>
              <w:spacing w:before="0" w:beforeAutospacing="0" w:after="0" w:afterAutospacing="0"/>
              <w:ind w:firstLine="709"/>
            </w:pPr>
            <w:r w:rsidRPr="008D74D0">
              <w:t>78,3</w:t>
            </w:r>
          </w:p>
        </w:tc>
      </w:tr>
      <w:tr w:rsidR="00231985" w:rsidRPr="008D74D0" w:rsidTr="00DD0282">
        <w:trPr>
          <w:tblCellSpacing w:w="0" w:type="dxa"/>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т.ч.</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сельскохозяйственных организациях</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тонн</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ind w:firstLine="709"/>
              <w:jc w:val="both"/>
            </w:pP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крестьянских (фермерских) хозяйствах</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4" w:space="0" w:color="auto"/>
              <w:left w:val="single" w:sz="4" w:space="0" w:color="auto"/>
              <w:bottom w:val="single" w:sz="4" w:space="0" w:color="auto"/>
              <w:right w:val="single" w:sz="4"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708"/>
        <w:gridCol w:w="5004"/>
        <w:gridCol w:w="2244"/>
        <w:gridCol w:w="1269"/>
      </w:tblGrid>
      <w:tr w:rsidR="00231985" w:rsidRPr="008D74D0" w:rsidTr="00DD0282">
        <w:trPr>
          <w:tblCellSpacing w:w="0" w:type="dxa"/>
          <w:jc w:val="center"/>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личных подсобных</w:t>
            </w:r>
          </w:p>
          <w:p w:rsidR="00231985" w:rsidRPr="008D74D0" w:rsidRDefault="00231985" w:rsidP="008D74D0">
            <w:pPr>
              <w:pStyle w:val="NormalWeb"/>
              <w:shd w:val="clear" w:color="auto" w:fill="FFFFFF"/>
              <w:spacing w:before="0" w:beforeAutospacing="0" w:after="0" w:afterAutospacing="0"/>
              <w:ind w:firstLine="709"/>
              <w:jc w:val="both"/>
            </w:pPr>
            <w:r w:rsidRPr="008D74D0">
              <w:t>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36</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Среднесуточные привесы: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КРС</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грамм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свиней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закупок скота и птицы от сельскохозяйственных организаций и крестьянских (фермерских) хозяйств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Произведено молока в хозяйствах всех категорий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322</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расчете на 1 жителя (кг)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401,5</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84,7</w:t>
            </w:r>
          </w:p>
        </w:tc>
      </w:tr>
      <w:tr w:rsidR="00231985" w:rsidRPr="008D74D0" w:rsidTr="00DD0282">
        <w:trPr>
          <w:tblCellSpacing w:w="0" w:type="dxa"/>
          <w:jc w:val="center"/>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т.ч.</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сельскохозяйственных</w:t>
            </w:r>
          </w:p>
          <w:p w:rsidR="00231985" w:rsidRPr="008D74D0" w:rsidRDefault="00231985" w:rsidP="008D74D0">
            <w:pPr>
              <w:pStyle w:val="NormalWeb"/>
              <w:shd w:val="clear" w:color="auto" w:fill="FFFFFF"/>
              <w:spacing w:before="0" w:beforeAutospacing="0" w:after="0" w:afterAutospacing="0"/>
              <w:ind w:firstLine="709"/>
              <w:jc w:val="both"/>
            </w:pPr>
            <w:r w:rsidRPr="008D74D0">
              <w:t>организациях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крестьянских (фермерских)</w:t>
            </w:r>
          </w:p>
          <w:p w:rsidR="00231985" w:rsidRPr="008D74D0" w:rsidRDefault="00231985" w:rsidP="008D74D0">
            <w:pPr>
              <w:pStyle w:val="NormalWeb"/>
              <w:shd w:val="clear" w:color="auto" w:fill="FFFFFF"/>
              <w:spacing w:before="0" w:beforeAutospacing="0" w:after="0" w:afterAutospacing="0"/>
              <w:ind w:firstLine="709"/>
              <w:jc w:val="both"/>
            </w:pPr>
            <w:r w:rsidRPr="008D74D0">
              <w:t>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личных подсобных</w:t>
            </w:r>
          </w:p>
          <w:p w:rsidR="00231985" w:rsidRPr="008D74D0" w:rsidRDefault="00231985" w:rsidP="008D74D0">
            <w:pPr>
              <w:pStyle w:val="NormalWeb"/>
              <w:shd w:val="clear" w:color="auto" w:fill="FFFFFF"/>
              <w:spacing w:before="0" w:beforeAutospacing="0" w:after="0" w:afterAutospacing="0"/>
              <w:ind w:firstLine="709"/>
              <w:jc w:val="both"/>
            </w:pPr>
            <w:r w:rsidRPr="008D74D0">
              <w:t>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322</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Средний надой молока на одну корову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закупок молока от сельскохозяйственных организаций и крестьянских (фермерских) хозяйств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Произведено яиц в сельскохозяйственных организациях и крестьянских (фермерских) 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тыс. штук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Наличие поголовья скота в сельскохозяйственных организациях: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голов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КРС - всего: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коров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молодняка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свиней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овец и коз</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крестьянских (фермерских) 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КРС - всего: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коров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молодняка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DD0282">
        <w:trPr>
          <w:tblCellSpacing w:w="0" w:type="dxa"/>
          <w:jc w:val="center"/>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свиней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овец и коз</w:t>
      </w:r>
    </w:p>
    <w:tbl>
      <w:tblPr>
        <w:tblW w:w="0" w:type="auto"/>
        <w:tblCellSpacing w:w="0" w:type="dxa"/>
        <w:tblCellMar>
          <w:left w:w="0" w:type="dxa"/>
          <w:right w:w="0" w:type="dxa"/>
        </w:tblCellMar>
        <w:tblLook w:val="0000"/>
      </w:tblPr>
      <w:tblGrid>
        <w:gridCol w:w="1241"/>
        <w:gridCol w:w="6427"/>
        <w:gridCol w:w="1281"/>
        <w:gridCol w:w="829"/>
      </w:tblGrid>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c>
          <w:tcPr>
            <w:tcW w:w="0" w:type="auto"/>
            <w:vAlign w:val="center"/>
          </w:tcPr>
          <w:p w:rsidR="00231985" w:rsidRPr="008D74D0" w:rsidRDefault="00231985" w:rsidP="008D74D0">
            <w:pPr>
              <w:pStyle w:val="NormalWeb"/>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pacing w:before="0" w:beforeAutospacing="0" w:after="0" w:afterAutospacing="0"/>
              <w:ind w:firstLine="709"/>
              <w:jc w:val="both"/>
            </w:pPr>
            <w:r w:rsidRPr="008D74D0">
              <w:t> </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Наличие поголовья скота в личных подсобных хозяйствах граждан: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голов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КРС - всего: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62</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коров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47</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молодняка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15</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свиней - всего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133</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свиноматок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8</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Сохранность поголовья коров во всех категориях хозяйств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82,5</w:t>
            </w:r>
          </w:p>
        </w:tc>
      </w:tr>
      <w:tr w:rsidR="00231985" w:rsidRPr="008D74D0" w:rsidTr="008D74D0">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т.ч.</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сельскохозяйственных</w:t>
            </w:r>
          </w:p>
          <w:p w:rsidR="00231985" w:rsidRPr="008D74D0" w:rsidRDefault="00231985" w:rsidP="008D74D0">
            <w:pPr>
              <w:pStyle w:val="NormalWeb"/>
              <w:shd w:val="clear" w:color="auto" w:fill="FFFFFF"/>
              <w:spacing w:before="0" w:beforeAutospacing="0" w:after="0" w:afterAutospacing="0"/>
              <w:ind w:firstLine="709"/>
              <w:jc w:val="both"/>
            </w:pPr>
            <w:r w:rsidRPr="008D74D0">
              <w:t>организациях и крестьянских (фермерских) 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личных подсобных</w:t>
            </w:r>
          </w:p>
          <w:p w:rsidR="00231985" w:rsidRPr="008D74D0" w:rsidRDefault="00231985" w:rsidP="008D74D0">
            <w:pPr>
              <w:pStyle w:val="NormalWeb"/>
              <w:shd w:val="clear" w:color="auto" w:fill="FFFFFF"/>
              <w:spacing w:before="0" w:beforeAutospacing="0" w:after="0" w:afterAutospacing="0"/>
              <w:ind w:firstLine="709"/>
              <w:jc w:val="both"/>
            </w:pPr>
            <w:r w:rsidRPr="008D74D0">
              <w:t>хозяйствах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451B9F">
            <w:pPr>
              <w:pStyle w:val="NormalWeb"/>
              <w:shd w:val="clear" w:color="auto" w:fill="FFFFFF"/>
              <w:spacing w:before="0" w:beforeAutospacing="0" w:after="0" w:afterAutospacing="0"/>
              <w:jc w:val="both"/>
            </w:pPr>
            <w:r w:rsidRPr="008D74D0">
              <w:t>82,5</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Промышленность</w:t>
      </w:r>
    </w:p>
    <w:p w:rsidR="00231985" w:rsidRPr="008D74D0" w:rsidRDefault="00231985" w:rsidP="008D74D0">
      <w:pPr>
        <w:pStyle w:val="NormalWeb"/>
        <w:shd w:val="clear" w:color="auto" w:fill="FFFFFF"/>
        <w:spacing w:before="0" w:beforeAutospacing="0" w:after="0" w:afterAutospacing="0"/>
        <w:ind w:firstLine="709"/>
        <w:jc w:val="both"/>
      </w:pPr>
      <w:r w:rsidRPr="008D74D0">
        <w:t>ПромышленноепроизводствовТемниковскомрайонеразвито незначительно и носит внутрирайонный характер.</w:t>
      </w:r>
    </w:p>
    <w:p w:rsidR="00231985" w:rsidRPr="008D74D0" w:rsidRDefault="00231985" w:rsidP="008D74D0">
      <w:pPr>
        <w:pStyle w:val="NormalWeb"/>
        <w:shd w:val="clear" w:color="auto" w:fill="FFFFFF"/>
        <w:spacing w:before="0" w:beforeAutospacing="0" w:after="0" w:afterAutospacing="0"/>
        <w:ind w:firstLine="709"/>
        <w:jc w:val="both"/>
      </w:pPr>
      <w:r w:rsidRPr="008D74D0">
        <w:t>Промышленные предприятия сосредоточены в райцентре - Темников.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ПромышленногопроизводстванатерриторииРусско-Тювеевского сельского поселения не имеется</w:t>
      </w:r>
    </w:p>
    <w:p w:rsidR="00231985" w:rsidRPr="008D74D0" w:rsidRDefault="00231985" w:rsidP="008D74D0">
      <w:pPr>
        <w:pStyle w:val="NormalWeb"/>
        <w:shd w:val="clear" w:color="auto" w:fill="FFFFFF"/>
        <w:spacing w:before="0" w:beforeAutospacing="0" w:after="0" w:afterAutospacing="0"/>
        <w:ind w:firstLine="709"/>
        <w:jc w:val="both"/>
      </w:pPr>
      <w:r w:rsidRPr="008D74D0">
        <w:t> Малое предпринимательство</w:t>
      </w:r>
    </w:p>
    <w:p w:rsidR="00231985" w:rsidRPr="008D74D0" w:rsidRDefault="00231985" w:rsidP="008D74D0">
      <w:pPr>
        <w:pStyle w:val="NormalWeb"/>
        <w:shd w:val="clear" w:color="auto" w:fill="FFFFFF"/>
        <w:spacing w:before="0" w:beforeAutospacing="0" w:after="0" w:afterAutospacing="0"/>
        <w:ind w:firstLine="709"/>
        <w:jc w:val="both"/>
      </w:pPr>
      <w:r w:rsidRPr="008D74D0">
        <w:t>Малое предпринимательство является основой развития экономики, способствует ее росту, создает дополнительные рабочие места.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10Малый бизнес</w:t>
      </w:r>
    </w:p>
    <w:p w:rsidR="00231985" w:rsidRPr="008D74D0" w:rsidRDefault="00231985" w:rsidP="008D74D0">
      <w:pPr>
        <w:pStyle w:val="NormalWeb"/>
        <w:shd w:val="clear" w:color="auto" w:fill="FFFFFF"/>
        <w:spacing w:before="0" w:beforeAutospacing="0" w:after="0" w:afterAutospacing="0"/>
        <w:ind w:firstLine="709"/>
        <w:jc w:val="both"/>
      </w:pPr>
      <w:r w:rsidRPr="008D74D0">
        <w:t>Перечень организаций, входящих в состав МО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1867"/>
        <w:gridCol w:w="1607"/>
        <w:gridCol w:w="1885"/>
        <w:gridCol w:w="849"/>
        <w:gridCol w:w="789"/>
        <w:gridCol w:w="789"/>
        <w:gridCol w:w="789"/>
        <w:gridCol w:w="801"/>
      </w:tblGrid>
      <w:tr w:rsidR="00231985" w:rsidRPr="008D74D0" w:rsidTr="00DD0282">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 п/п</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Полное наименование организации</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Адрес, телефон организации</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D0282">
            <w:pPr>
              <w:pStyle w:val="NormalWeb"/>
              <w:shd w:val="clear" w:color="auto" w:fill="FFFFFF"/>
              <w:spacing w:before="0" w:beforeAutospacing="0" w:after="0" w:afterAutospacing="0"/>
              <w:jc w:val="both"/>
            </w:pPr>
            <w:r w:rsidRPr="008D74D0">
              <w:t>Направление деятельности организации</w:t>
            </w:r>
          </w:p>
        </w:tc>
        <w:tc>
          <w:tcPr>
            <w:tcW w:w="0" w:type="auto"/>
            <w:gridSpan w:val="5"/>
            <w:vAlign w:val="center"/>
          </w:tcPr>
          <w:p w:rsidR="00231985" w:rsidRPr="008D74D0" w:rsidRDefault="00231985" w:rsidP="00E9317C">
            <w:pPr>
              <w:pStyle w:val="NormalWeb"/>
              <w:shd w:val="clear" w:color="auto" w:fill="FFFFFF"/>
              <w:spacing w:before="0" w:beforeAutospacing="0" w:after="0" w:afterAutospacing="0"/>
              <w:jc w:val="both"/>
            </w:pPr>
            <w:r w:rsidRPr="008D74D0">
              <w:t>Численность работающих в</w:t>
            </w:r>
          </w:p>
          <w:p w:rsidR="00231985" w:rsidRPr="008D74D0" w:rsidRDefault="00231985" w:rsidP="00E9317C">
            <w:pPr>
              <w:pStyle w:val="NormalWeb"/>
              <w:shd w:val="clear" w:color="auto" w:fill="FFFFFF"/>
              <w:spacing w:before="0" w:beforeAutospacing="0" w:after="0" w:afterAutospacing="0"/>
              <w:jc w:val="both"/>
            </w:pPr>
            <w:r w:rsidRPr="008D74D0">
              <w:t>организации (ориентировочно), чел</w:t>
            </w:r>
          </w:p>
        </w:tc>
      </w:tr>
      <w:tr w:rsidR="00231985" w:rsidRPr="008D74D0" w:rsidTr="00DD0282">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2</w:t>
            </w:r>
          </w:p>
          <w:p w:rsidR="00231985" w:rsidRPr="008D74D0" w:rsidRDefault="00231985" w:rsidP="00DD0282">
            <w:pPr>
              <w:pStyle w:val="NormalWeb"/>
              <w:shd w:val="clear" w:color="auto" w:fill="FFFFFF"/>
              <w:spacing w:before="0" w:beforeAutospacing="0" w:after="0" w:afterAutospacing="0"/>
              <w:jc w:val="both"/>
            </w:pPr>
            <w:r w:rsidRPr="008D74D0">
              <w:t>до 10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10</w:t>
            </w:r>
          </w:p>
          <w:p w:rsidR="00231985" w:rsidRPr="008D74D0" w:rsidRDefault="00231985" w:rsidP="00DD0282">
            <w:pPr>
              <w:pStyle w:val="NormalWeb"/>
              <w:shd w:val="clear" w:color="auto" w:fill="FFFFFF"/>
              <w:spacing w:before="0" w:beforeAutospacing="0" w:after="0" w:afterAutospacing="0"/>
              <w:jc w:val="both"/>
            </w:pPr>
            <w:r w:rsidRPr="008D74D0">
              <w:t>до 20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20</w:t>
            </w:r>
          </w:p>
          <w:p w:rsidR="00231985" w:rsidRPr="008D74D0" w:rsidRDefault="00231985" w:rsidP="00DD0282">
            <w:pPr>
              <w:pStyle w:val="NormalWeb"/>
              <w:shd w:val="clear" w:color="auto" w:fill="FFFFFF"/>
              <w:spacing w:before="0" w:beforeAutospacing="0" w:after="0" w:afterAutospacing="0"/>
              <w:jc w:val="both"/>
            </w:pPr>
            <w:r w:rsidRPr="008D74D0">
              <w:t>до 50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50</w:t>
            </w:r>
          </w:p>
          <w:p w:rsidR="00231985" w:rsidRPr="008D74D0" w:rsidRDefault="00231985" w:rsidP="00DD0282">
            <w:pPr>
              <w:pStyle w:val="NormalWeb"/>
              <w:shd w:val="clear" w:color="auto" w:fill="FFFFFF"/>
              <w:spacing w:before="0" w:beforeAutospacing="0" w:after="0" w:afterAutospacing="0"/>
              <w:jc w:val="both"/>
            </w:pPr>
            <w:r w:rsidRPr="008D74D0">
              <w:t>до 100</w:t>
            </w:r>
          </w:p>
        </w:tc>
        <w:tc>
          <w:tcPr>
            <w:tcW w:w="0" w:type="auto"/>
            <w:vAlign w:val="center"/>
          </w:tcPr>
          <w:p w:rsidR="00231985" w:rsidRPr="008D74D0" w:rsidRDefault="00231985" w:rsidP="00DD0282">
            <w:pPr>
              <w:pStyle w:val="NormalWeb"/>
              <w:shd w:val="clear" w:color="auto" w:fill="FFFFFF"/>
              <w:spacing w:before="0" w:beforeAutospacing="0" w:after="0" w:afterAutospacing="0"/>
              <w:jc w:val="both"/>
            </w:pPr>
            <w:r w:rsidRPr="008D74D0">
              <w:t>от 100 и</w:t>
            </w:r>
          </w:p>
          <w:p w:rsidR="00231985" w:rsidRPr="008D74D0" w:rsidRDefault="00231985" w:rsidP="00DD0282">
            <w:pPr>
              <w:pStyle w:val="NormalWeb"/>
              <w:shd w:val="clear" w:color="auto" w:fill="FFFFFF"/>
              <w:spacing w:before="0" w:beforeAutospacing="0" w:after="0" w:afterAutospacing="0"/>
              <w:jc w:val="both"/>
            </w:pPr>
            <w:r w:rsidRPr="008D74D0">
              <w:t>более</w:t>
            </w:r>
          </w:p>
        </w:tc>
      </w:tr>
      <w:tr w:rsidR="00231985" w:rsidRPr="008D74D0" w:rsidTr="00DD0282">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ИП</w:t>
            </w:r>
          </w:p>
          <w:p w:rsidR="00231985" w:rsidRPr="008D74D0" w:rsidRDefault="00231985" w:rsidP="00E9317C">
            <w:pPr>
              <w:pStyle w:val="NormalWeb"/>
              <w:shd w:val="clear" w:color="auto" w:fill="FFFFFF"/>
              <w:spacing w:before="0" w:beforeAutospacing="0" w:after="0" w:afterAutospacing="0"/>
              <w:jc w:val="both"/>
            </w:pPr>
            <w:r w:rsidRPr="008D74D0">
              <w:t>Андрюхина О.В</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Д.Итяково ул.Северная</w:t>
            </w:r>
          </w:p>
          <w:p w:rsidR="00231985" w:rsidRPr="008D74D0" w:rsidRDefault="00231985" w:rsidP="00E9317C">
            <w:pPr>
              <w:pStyle w:val="NormalWeb"/>
              <w:shd w:val="clear" w:color="auto" w:fill="FFFFFF"/>
              <w:spacing w:before="0" w:beforeAutospacing="0" w:after="0" w:afterAutospacing="0"/>
              <w:jc w:val="both"/>
            </w:pPr>
            <w:r w:rsidRPr="008D74D0">
              <w:t>2</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Торговля</w:t>
            </w:r>
          </w:p>
          <w:p w:rsidR="00231985" w:rsidRPr="008D74D0" w:rsidRDefault="00231985" w:rsidP="00E9317C">
            <w:pPr>
              <w:pStyle w:val="NormalWeb"/>
              <w:shd w:val="clear" w:color="auto" w:fill="FFFFFF"/>
              <w:spacing w:before="0" w:beforeAutospacing="0" w:after="0" w:afterAutospacing="0"/>
              <w:jc w:val="both"/>
            </w:pPr>
            <w:r w:rsidRPr="008D74D0">
              <w:t>смешанными товарами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1.1.3.  </w:t>
      </w:r>
      <w:bookmarkStart w:id="2" w:name="_TOC_250013"/>
      <w:r w:rsidRPr="008D74D0">
        <w:rPr>
          <w:sz w:val="24"/>
          <w:szCs w:val="24"/>
        </w:rPr>
        <w:t xml:space="preserve">Природные </w:t>
      </w:r>
      <w:bookmarkEnd w:id="2"/>
      <w:r w:rsidRPr="008D74D0">
        <w:rPr>
          <w:sz w:val="24"/>
          <w:szCs w:val="24"/>
        </w:rPr>
        <w:t>условия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Русско-Тювеевское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w:t>
      </w:r>
    </w:p>
    <w:p w:rsidR="00231985" w:rsidRPr="008D74D0" w:rsidRDefault="00231985" w:rsidP="008D74D0">
      <w:pPr>
        <w:pStyle w:val="NormalWeb"/>
        <w:shd w:val="clear" w:color="auto" w:fill="FFFFFF"/>
        <w:spacing w:before="0" w:beforeAutospacing="0" w:after="0" w:afterAutospacing="0"/>
        <w:ind w:firstLine="709"/>
        <w:jc w:val="both"/>
      </w:pPr>
      <w:r w:rsidRPr="008D74D0">
        <w:t>Среднегодовая температура воздуха отплюс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Абсолютный минимум температуры минус 42,5° С. Абсолютный максимум температуры плюс 37,4° С.</w:t>
      </w:r>
    </w:p>
    <w:p w:rsidR="00231985" w:rsidRPr="008D74D0" w:rsidRDefault="00231985" w:rsidP="008D74D0">
      <w:pPr>
        <w:pStyle w:val="NormalWeb"/>
        <w:shd w:val="clear" w:color="auto" w:fill="FFFFFF"/>
        <w:spacing w:before="0" w:beforeAutospacing="0" w:after="0" w:afterAutospacing="0"/>
        <w:ind w:firstLine="709"/>
        <w:jc w:val="both"/>
      </w:pPr>
      <w:r w:rsidRPr="008D74D0">
        <w:t>Господствующие среднегодовые ветра – западные и юго-западные.</w:t>
      </w:r>
    </w:p>
    <w:p w:rsidR="00231985" w:rsidRPr="008D74D0" w:rsidRDefault="00231985" w:rsidP="008D74D0">
      <w:pPr>
        <w:pStyle w:val="NormalWeb"/>
        <w:shd w:val="clear" w:color="auto" w:fill="FFFFFF"/>
        <w:spacing w:before="0" w:beforeAutospacing="0" w:after="0" w:afterAutospacing="0"/>
        <w:ind w:firstLine="709"/>
        <w:jc w:val="both"/>
      </w:pPr>
      <w:r w:rsidRPr="008D74D0">
        <w:t>Период активной вегетации растений, когда среднесуточная температура выше плюс 10° С длится с начала мая до середины сентября, продолжается в среднем 140 дней.</w:t>
      </w:r>
    </w:p>
    <w:p w:rsidR="00231985" w:rsidRPr="008D74D0" w:rsidRDefault="00231985" w:rsidP="008D74D0">
      <w:pPr>
        <w:pStyle w:val="NormalWeb"/>
        <w:shd w:val="clear" w:color="auto" w:fill="FFFFFF"/>
        <w:spacing w:before="0" w:beforeAutospacing="0" w:after="0" w:afterAutospacing="0"/>
        <w:ind w:firstLine="709"/>
        <w:jc w:val="both"/>
      </w:pPr>
      <w:r w:rsidRPr="008D74D0">
        <w:t>Безморозный период длится 128 дней. Первый заморозок в среднем 10- 12 октября, последний – 15-20 мая.</w:t>
      </w:r>
    </w:p>
    <w:p w:rsidR="00231985" w:rsidRPr="008D74D0" w:rsidRDefault="00231985" w:rsidP="008D74D0">
      <w:pPr>
        <w:pStyle w:val="NormalWeb"/>
        <w:shd w:val="clear" w:color="auto" w:fill="FFFFFF"/>
        <w:spacing w:before="0" w:beforeAutospacing="0" w:after="0" w:afterAutospacing="0"/>
        <w:ind w:firstLine="709"/>
        <w:jc w:val="both"/>
      </w:pPr>
      <w:r w:rsidRPr="008D74D0">
        <w:t>За год среднее количество осадков составляет 578 мм, в том числе 344 мм за теплый период (апрель – сентябрь). Устойчивый снежный покров образуется во второй половине ноября и лежит до второй половины апреля.</w:t>
      </w:r>
    </w:p>
    <w:p w:rsidR="00231985" w:rsidRPr="008D74D0" w:rsidRDefault="00231985" w:rsidP="008D74D0">
      <w:pPr>
        <w:pStyle w:val="NormalWeb"/>
        <w:shd w:val="clear" w:color="auto" w:fill="FFFFFF"/>
        <w:spacing w:before="0" w:beforeAutospacing="0" w:after="0" w:afterAutospacing="0"/>
        <w:ind w:firstLine="709"/>
        <w:jc w:val="both"/>
      </w:pPr>
      <w:r w:rsidRPr="008D74D0">
        <w:t>Высота снежного покрова за зиму достигает в поле 20-30 см, в лесу до 70 см. Май и июнь – самые сухие месяцы.</w:t>
      </w:r>
    </w:p>
    <w:p w:rsidR="00231985" w:rsidRPr="008D74D0" w:rsidRDefault="00231985" w:rsidP="008D74D0">
      <w:pPr>
        <w:pStyle w:val="NormalWeb"/>
        <w:shd w:val="clear" w:color="auto" w:fill="FFFFFF"/>
        <w:spacing w:before="0" w:beforeAutospacing="0" w:after="0" w:afterAutospacing="0"/>
        <w:ind w:firstLine="709"/>
        <w:jc w:val="both"/>
      </w:pPr>
      <w:r w:rsidRPr="008D74D0">
        <w:t>Из неблагоприятных явлений погоды следует отметить туманы, метели, глубокое промерзание почвы, гололед.</w:t>
      </w:r>
    </w:p>
    <w:p w:rsidR="00231985" w:rsidRPr="008D74D0" w:rsidRDefault="00231985" w:rsidP="008D74D0">
      <w:pPr>
        <w:pStyle w:val="NormalWeb"/>
        <w:shd w:val="clear" w:color="auto" w:fill="FFFFFF"/>
        <w:spacing w:before="0" w:beforeAutospacing="0" w:after="0" w:afterAutospacing="0"/>
        <w:ind w:firstLine="709"/>
        <w:jc w:val="both"/>
      </w:pPr>
      <w:r w:rsidRPr="008D74D0">
        <w:t>К одному из опасных метеорологических явлений относятся засухи. Засухи сопровождаются суховеями, которые бывают практически ежегодно.</w:t>
      </w:r>
    </w:p>
    <w:p w:rsidR="00231985" w:rsidRPr="008D74D0" w:rsidRDefault="00231985" w:rsidP="008D74D0">
      <w:pPr>
        <w:pStyle w:val="NormalWeb"/>
        <w:shd w:val="clear" w:color="auto" w:fill="FFFFFF"/>
        <w:spacing w:before="0" w:beforeAutospacing="0" w:after="0" w:afterAutospacing="0"/>
        <w:ind w:firstLine="709"/>
        <w:jc w:val="both"/>
      </w:pPr>
      <w:r w:rsidRPr="008D74D0">
        <w:t>Русско-Тювеевске сельское поселение относится к северной строительно-климатической зоне (условия -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65 см.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31985" w:rsidRPr="008D74D0" w:rsidRDefault="00231985" w:rsidP="008D74D0">
      <w:pPr>
        <w:pStyle w:val="NormalWeb"/>
        <w:shd w:val="clear" w:color="auto" w:fill="FFFFFF"/>
        <w:spacing w:before="0" w:beforeAutospacing="0" w:after="0" w:afterAutospacing="0"/>
        <w:ind w:firstLine="709"/>
        <w:jc w:val="both"/>
      </w:pPr>
      <w:r w:rsidRPr="008D74D0">
        <w:t>Руско-Тювеевское сельское поселение находится в зоне умеренного потенциала загрязнения атмосферы.</w:t>
      </w:r>
    </w:p>
    <w:p w:rsidR="00231985" w:rsidRPr="008D74D0" w:rsidRDefault="00231985" w:rsidP="008D74D0">
      <w:pPr>
        <w:pStyle w:val="NormalWeb"/>
        <w:shd w:val="clear" w:color="auto" w:fill="FFFFFF"/>
        <w:spacing w:before="0" w:beforeAutospacing="0" w:after="0" w:afterAutospacing="0"/>
        <w:ind w:firstLine="709"/>
        <w:jc w:val="both"/>
      </w:pPr>
      <w:r w:rsidRPr="008D74D0">
        <w:t>Территория Темниковского района расположена в пределах восточной части Русской платформы. Особенности развития территории в неоген- четвертичное время привели к обособлению вторичной моренной и водно- ледниковой равнин.</w:t>
      </w:r>
    </w:p>
    <w:p w:rsidR="00231985" w:rsidRPr="008D74D0" w:rsidRDefault="00231985" w:rsidP="008D74D0">
      <w:pPr>
        <w:pStyle w:val="NormalWeb"/>
        <w:shd w:val="clear" w:color="auto" w:fill="FFFFFF"/>
        <w:spacing w:before="0" w:beforeAutospacing="0" w:after="0" w:afterAutospacing="0"/>
        <w:ind w:firstLine="709"/>
        <w:jc w:val="both"/>
      </w:pPr>
      <w:r w:rsidRPr="008D74D0">
        <w:t>Гидрографическая сеть Русско-Тювеевского сельского поселения представлена водотоками реки Мокша.</w:t>
      </w:r>
    </w:p>
    <w:p w:rsidR="00231985" w:rsidRPr="008D74D0" w:rsidRDefault="00231985" w:rsidP="008D74D0">
      <w:pPr>
        <w:pStyle w:val="NormalWeb"/>
        <w:shd w:val="clear" w:color="auto" w:fill="FFFFFF"/>
        <w:spacing w:before="0" w:beforeAutospacing="0" w:after="0" w:afterAutospacing="0"/>
        <w:ind w:firstLine="709"/>
        <w:jc w:val="both"/>
      </w:pPr>
      <w:r w:rsidRPr="008D74D0">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231985" w:rsidRPr="008D74D0" w:rsidRDefault="00231985" w:rsidP="008D74D0">
      <w:pPr>
        <w:pStyle w:val="NormalWeb"/>
        <w:shd w:val="clear" w:color="auto" w:fill="FFFFFF"/>
        <w:spacing w:before="0" w:beforeAutospacing="0" w:after="0" w:afterAutospacing="0"/>
        <w:ind w:firstLine="709"/>
        <w:jc w:val="both"/>
      </w:pPr>
      <w:r w:rsidRPr="008D74D0">
        <w:t>Водоносный горизонт верхне-татарских отложений верхней перми, имеет повсеместное распространение. Водовмещающие породы – трещиноватые мергели, известняки и доломиты. По химическому составу гидрокарбонатно – сульфатно – кальциево – магниевые умеренно жесткие.</w:t>
      </w:r>
    </w:p>
    <w:p w:rsidR="00231985" w:rsidRPr="008D74D0" w:rsidRDefault="00231985" w:rsidP="008D74D0">
      <w:pPr>
        <w:pStyle w:val="NormalWeb"/>
        <w:shd w:val="clear" w:color="auto" w:fill="FFFFFF"/>
        <w:spacing w:before="0" w:beforeAutospacing="0" w:after="0" w:afterAutospacing="0"/>
        <w:ind w:firstLine="709"/>
        <w:jc w:val="both"/>
      </w:pPr>
      <w:r w:rsidRPr="008D74D0">
        <w:t>Подземные воды каменноугольно-пермских карбонатных отложений широко используются для водоснабжения населенных пунктов. Пермские и каменноугольные отложения представлены карбонатными породами – известняками, доломитами трещиноватыми, кавернозными.</w:t>
      </w:r>
    </w:p>
    <w:p w:rsidR="00231985" w:rsidRPr="008D74D0" w:rsidRDefault="00231985" w:rsidP="008D74D0">
      <w:pPr>
        <w:pStyle w:val="NormalWeb"/>
        <w:shd w:val="clear" w:color="auto" w:fill="FFFFFF"/>
        <w:spacing w:before="0" w:beforeAutospacing="0" w:after="0" w:afterAutospacing="0"/>
        <w:ind w:firstLine="709"/>
        <w:jc w:val="both"/>
      </w:pPr>
      <w:r w:rsidRPr="008D74D0">
        <w:t>Посредством одиночных скважин, воды горизонта используются для хозяйственно – питьевых целей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Почвы в Русско-Тювеевском сельском поселении представлены черноземами, серо-лесными, дерново-подзолистыми, песками. Почвенный покров поселения в основном благоприятен для возделывания сельскохозяйственных культур.</w:t>
      </w:r>
    </w:p>
    <w:p w:rsidR="00231985" w:rsidRPr="008D74D0" w:rsidRDefault="00231985" w:rsidP="008D74D0">
      <w:pPr>
        <w:pStyle w:val="NormalWeb"/>
        <w:shd w:val="clear" w:color="auto" w:fill="FFFFFF"/>
        <w:spacing w:before="0" w:beforeAutospacing="0" w:after="0" w:afterAutospacing="0"/>
        <w:ind w:firstLine="709"/>
        <w:jc w:val="both"/>
      </w:pPr>
      <w:r w:rsidRPr="008D74D0">
        <w:t>Русско-Тювеевское сельское поселение обладает разнообразными и значительными запасами растительных ресурсов.</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231985" w:rsidRPr="008D74D0" w:rsidRDefault="00231985" w:rsidP="008D74D0">
      <w:pPr>
        <w:pStyle w:val="NormalWeb"/>
        <w:shd w:val="clear" w:color="auto" w:fill="FFFFFF"/>
        <w:spacing w:before="0" w:beforeAutospacing="0" w:after="0" w:afterAutospacing="0"/>
        <w:ind w:firstLine="709"/>
        <w:jc w:val="both"/>
      </w:pPr>
      <w:r w:rsidRPr="008D74D0">
        <w:t>Заросли кустарника, произрастающие по склонам и вершинам оврагов, имеют почвозащитное значение.</w:t>
      </w:r>
    </w:p>
    <w:p w:rsidR="00231985" w:rsidRPr="008D74D0" w:rsidRDefault="00231985" w:rsidP="008D74D0">
      <w:pPr>
        <w:pStyle w:val="NormalWeb"/>
        <w:shd w:val="clear" w:color="auto" w:fill="FFFFFF"/>
        <w:spacing w:before="0" w:beforeAutospacing="0" w:after="0" w:afterAutospacing="0"/>
        <w:ind w:firstLine="709"/>
        <w:jc w:val="both"/>
      </w:pPr>
      <w:r w:rsidRPr="008D74D0">
        <w:t>Разнообразие ассортимента и декоративность дикорастущих растений позволяет широко использовать их в озеленении населенных пунктов.</w:t>
      </w:r>
    </w:p>
    <w:p w:rsidR="00231985" w:rsidRPr="008D74D0" w:rsidRDefault="00231985" w:rsidP="008D74D0">
      <w:pPr>
        <w:pStyle w:val="NormalWeb"/>
        <w:shd w:val="clear" w:color="auto" w:fill="FFFFFF"/>
        <w:spacing w:before="0" w:beforeAutospacing="0" w:after="0" w:afterAutospacing="0"/>
        <w:ind w:firstLine="709"/>
        <w:jc w:val="both"/>
      </w:pPr>
      <w:r w:rsidRPr="008D74D0">
        <w:t>Территория характеризуется, как ограниченно благоприятная для градостроительного освоения.</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1.1.4.  </w:t>
      </w:r>
      <w:bookmarkStart w:id="3" w:name="_TOC_250012"/>
      <w:r w:rsidRPr="008D74D0">
        <w:rPr>
          <w:sz w:val="24"/>
          <w:szCs w:val="24"/>
        </w:rPr>
        <w:t xml:space="preserve">Социально – экономическое </w:t>
      </w:r>
      <w:bookmarkEnd w:id="3"/>
      <w:r w:rsidRPr="008D74D0">
        <w:rPr>
          <w:sz w:val="24"/>
          <w:szCs w:val="24"/>
        </w:rPr>
        <w:t>развитие</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Обеспеченность населения района по составу и вместимости объектов большинства видов услуг приближается к региональным нормативам, хотя качество обслуживания в ряде случаев низкое, из-за слабо развитой технической базы, недостатка финансовых средств, а также малой заинтересованности работников в результатах труда.</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центров обслуживания, созданная в районе, довольно развитая, охватывает всю территорию района и состоит из объектов трех уровней обслуживания – локального, межселенного и районного. Объекты локального обслуживания расположены во всех центрах сельских поселений, объекты межселенного обслуживания расположены в наиболее крупных центрах сельских поселений. Объекты районного обслуживания расположены в районном центре Темников.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Таким образом, зачастую объекты функционируют как межселенные, то есть обслуживают не только жителей данного населенного пункта, но и население в зоне своего влияния. При этом выполнение услуг, требующих высококвалифицированных кадров и сложного технологического оборудования осуществляется в районном центре.</w:t>
      </w:r>
    </w:p>
    <w:p w:rsidR="00231985" w:rsidRPr="008D74D0" w:rsidRDefault="00231985" w:rsidP="008D74D0">
      <w:pPr>
        <w:pStyle w:val="NormalWeb"/>
        <w:shd w:val="clear" w:color="auto" w:fill="FFFFFF"/>
        <w:spacing w:before="0" w:beforeAutospacing="0" w:after="0" w:afterAutospacing="0"/>
        <w:ind w:firstLine="709"/>
        <w:jc w:val="both"/>
      </w:pPr>
      <w:r w:rsidRPr="008D74D0">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231985" w:rsidRPr="008D74D0" w:rsidRDefault="00231985" w:rsidP="008D74D0">
      <w:pPr>
        <w:pStyle w:val="NormalWeb"/>
        <w:shd w:val="clear" w:color="auto" w:fill="FFFFFF"/>
        <w:spacing w:before="0" w:beforeAutospacing="0" w:after="0" w:afterAutospacing="0"/>
        <w:ind w:firstLine="709"/>
        <w:jc w:val="both"/>
      </w:pPr>
      <w:r w:rsidRPr="008D74D0">
        <w:t>Развитие социальной сферы представляется возможным в той мере, в которой это позволяют субвенции из бюджетов вышестоящих уровней. В качестве приоритетных отраслей представляется важным рассматривать образование и здравоохранение.</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231985" w:rsidRPr="008D74D0" w:rsidRDefault="00231985" w:rsidP="008D74D0">
      <w:pPr>
        <w:pStyle w:val="NormalWeb"/>
        <w:shd w:val="clear" w:color="auto" w:fill="FFFFFF"/>
        <w:spacing w:before="0" w:beforeAutospacing="0" w:after="0" w:afterAutospacing="0"/>
        <w:ind w:firstLine="709"/>
        <w:jc w:val="both"/>
      </w:pPr>
      <w:r w:rsidRPr="008D74D0">
        <w:t>При формировании системы обслуживания учитывать следующие уровни обеспеченности учреждениями и объектами:</w:t>
      </w:r>
    </w:p>
    <w:p w:rsidR="00231985" w:rsidRPr="008D74D0" w:rsidRDefault="00231985" w:rsidP="008D74D0">
      <w:pPr>
        <w:pStyle w:val="NormalWeb"/>
        <w:shd w:val="clear" w:color="auto" w:fill="FFFFFF"/>
        <w:spacing w:before="0" w:beforeAutospacing="0" w:after="0" w:afterAutospacing="0"/>
        <w:ind w:firstLine="709"/>
        <w:jc w:val="both"/>
      </w:pPr>
      <w:r w:rsidRPr="008D74D0">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периодического обслуживания – учреждения и предприятия, посещаемые населением не реже одного раза в месяц;</w:t>
      </w:r>
    </w:p>
    <w:p w:rsidR="00231985" w:rsidRPr="008D74D0" w:rsidRDefault="00231985" w:rsidP="008D74D0">
      <w:pPr>
        <w:pStyle w:val="NormalWeb"/>
        <w:shd w:val="clear" w:color="auto" w:fill="FFFFFF"/>
        <w:spacing w:before="0" w:beforeAutospacing="0" w:after="0" w:afterAutospacing="0"/>
        <w:ind w:firstLine="709"/>
        <w:jc w:val="both"/>
      </w:pPr>
      <w:r w:rsidRPr="008D74D0">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231985" w:rsidRPr="008D74D0" w:rsidRDefault="00231985" w:rsidP="008D74D0">
      <w:pPr>
        <w:pStyle w:val="NormalWeb"/>
        <w:shd w:val="clear" w:color="auto" w:fill="FFFFFF"/>
        <w:spacing w:before="0" w:beforeAutospacing="0" w:after="0" w:afterAutospacing="0"/>
        <w:ind w:firstLine="709"/>
        <w:jc w:val="both"/>
      </w:pPr>
      <w:r w:rsidRPr="008D74D0">
        <w:t>В сельской местности предусматриваются подразделения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231985" w:rsidRPr="008D74D0" w:rsidRDefault="00231985" w:rsidP="008D74D0">
      <w:pPr>
        <w:pStyle w:val="NormalWeb"/>
        <w:shd w:val="clear" w:color="auto" w:fill="FFFFFF"/>
        <w:spacing w:before="0" w:beforeAutospacing="0" w:after="0" w:afterAutospacing="0"/>
        <w:ind w:firstLine="709"/>
        <w:jc w:val="both"/>
      </w:pPr>
      <w:r w:rsidRPr="008D74D0">
        <w:t>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дошкольных учреждений в настоящее время не может быть строго регламентирована, как школьное образование. Эта система в дальнейшем может принимать различные формы, в том числе и платные (небольшие учреждения по подготовке детей к школе). Для организации таких объектов могут использоваться помещения не загруженных школ, или вновь построенные с привлечением частных инвесторов.</w:t>
      </w:r>
    </w:p>
    <w:p w:rsidR="00231985" w:rsidRPr="008D74D0" w:rsidRDefault="00231985" w:rsidP="008D74D0">
      <w:pPr>
        <w:pStyle w:val="NormalWeb"/>
        <w:shd w:val="clear" w:color="auto" w:fill="FFFFFF"/>
        <w:spacing w:before="0" w:beforeAutospacing="0" w:after="0" w:afterAutospacing="0"/>
        <w:ind w:firstLine="709"/>
        <w:jc w:val="both"/>
      </w:pPr>
      <w:r w:rsidRPr="008D74D0">
        <w:t>Здравоохранение.</w:t>
      </w:r>
    </w:p>
    <w:p w:rsidR="00231985" w:rsidRPr="008D74D0" w:rsidRDefault="00231985" w:rsidP="008D74D0">
      <w:pPr>
        <w:pStyle w:val="NormalWeb"/>
        <w:shd w:val="clear" w:color="auto" w:fill="FFFFFF"/>
        <w:spacing w:before="0" w:beforeAutospacing="0" w:after="0" w:afterAutospacing="0"/>
        <w:ind w:firstLine="709"/>
        <w:jc w:val="both"/>
      </w:pPr>
      <w:r>
        <w:t>-  </w:t>
      </w:r>
      <w:r w:rsidRPr="008D74D0">
        <w:t>укрепление</w:t>
      </w:r>
      <w:r>
        <w:t xml:space="preserve"> </w:t>
      </w:r>
      <w:r w:rsidRPr="008D74D0">
        <w:t>материально-технической</w:t>
      </w:r>
      <w:r>
        <w:t xml:space="preserve"> </w:t>
      </w:r>
      <w:r w:rsidRPr="008D74D0">
        <w:t>базы</w:t>
      </w:r>
      <w:r>
        <w:t xml:space="preserve"> </w:t>
      </w:r>
      <w:r w:rsidRPr="008D74D0">
        <w:t>учреждений здравоохранения, социального обслуживания престарелых и инвалидов;</w:t>
      </w:r>
    </w:p>
    <w:p w:rsidR="00231985" w:rsidRPr="008D74D0" w:rsidRDefault="00231985" w:rsidP="008D74D0">
      <w:pPr>
        <w:pStyle w:val="NormalWeb"/>
        <w:shd w:val="clear" w:color="auto" w:fill="FFFFFF"/>
        <w:spacing w:before="0" w:beforeAutospacing="0" w:after="0" w:afterAutospacing="0"/>
        <w:ind w:firstLine="709"/>
        <w:jc w:val="both"/>
      </w:pPr>
      <w:r w:rsidRPr="008D74D0">
        <w:t>Культура и спорт.</w:t>
      </w:r>
    </w:p>
    <w:p w:rsidR="00231985" w:rsidRPr="008D74D0" w:rsidRDefault="00231985" w:rsidP="008D74D0">
      <w:pPr>
        <w:pStyle w:val="NormalWeb"/>
        <w:shd w:val="clear" w:color="auto" w:fill="FFFFFF"/>
        <w:spacing w:before="0" w:beforeAutospacing="0" w:after="0" w:afterAutospacing="0"/>
        <w:ind w:firstLine="709"/>
        <w:jc w:val="both"/>
      </w:pPr>
      <w:r w:rsidRPr="008D74D0">
        <w:t>Проведение мероприятий в области физической культуры и спорта, фестивалей, праздников здоровья, спартакиад.</w:t>
      </w:r>
    </w:p>
    <w:p w:rsidR="00231985" w:rsidRPr="008D74D0" w:rsidRDefault="00231985" w:rsidP="008D74D0">
      <w:pPr>
        <w:pStyle w:val="NormalWeb"/>
        <w:shd w:val="clear" w:color="auto" w:fill="FFFFFF"/>
        <w:spacing w:before="0" w:beforeAutospacing="0" w:after="0" w:afterAutospacing="0"/>
        <w:ind w:firstLine="709"/>
        <w:jc w:val="both"/>
      </w:pPr>
      <w:r w:rsidRPr="008D74D0">
        <w:t>Торговля и общественное питание.</w:t>
      </w:r>
    </w:p>
    <w:p w:rsidR="00231985" w:rsidRPr="008D74D0" w:rsidRDefault="00231985" w:rsidP="008D74D0">
      <w:pPr>
        <w:pStyle w:val="NormalWeb"/>
        <w:shd w:val="clear" w:color="auto" w:fill="FFFFFF"/>
        <w:spacing w:before="0" w:beforeAutospacing="0" w:after="0" w:afterAutospacing="0"/>
        <w:ind w:firstLine="709"/>
        <w:jc w:val="both"/>
      </w:pPr>
      <w:r w:rsidRPr="008D74D0">
        <w:t>Внутренний экономический оборот в поселении недостаточен для прогноза уровня доходов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Рекреации и туризм.</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Русско-Тювеевского сельского поселениятуризм и рекреация не развиты.</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 xml:space="preserve">1.2.   </w:t>
      </w:r>
      <w:bookmarkStart w:id="4" w:name="_TOC_250011"/>
      <w:r w:rsidRPr="008D74D0">
        <w:rPr>
          <w:sz w:val="24"/>
          <w:szCs w:val="24"/>
        </w:rPr>
        <w:t xml:space="preserve">Прогноз численности и состава </w:t>
      </w:r>
      <w:bookmarkEnd w:id="4"/>
      <w:r w:rsidRPr="008D74D0">
        <w:rPr>
          <w:sz w:val="24"/>
          <w:szCs w:val="24"/>
        </w:rPr>
        <w:t>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В последние 10 лет по всей стране в целом, и в Русско-Тювеевском сельском поселении наблюдалась устойчивая тенденция снижения численности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Распределение населения Русско-Тювеевского сельского поселения по населённым пунктам представлено в таблице 11.</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11Общая численность населения МО в 2018 г.</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650"/>
        <w:gridCol w:w="640"/>
        <w:gridCol w:w="1245"/>
        <w:gridCol w:w="1165"/>
        <w:gridCol w:w="1358"/>
        <w:gridCol w:w="1699"/>
        <w:gridCol w:w="1699"/>
        <w:gridCol w:w="829"/>
      </w:tblGrid>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t>Наименован</w:t>
            </w:r>
            <w:r w:rsidRPr="008D74D0">
              <w:t>ие</w:t>
            </w:r>
          </w:p>
          <w:p w:rsidR="00231985" w:rsidRPr="008D74D0" w:rsidRDefault="00231985" w:rsidP="00E9317C">
            <w:pPr>
              <w:pStyle w:val="NormalWeb"/>
              <w:shd w:val="clear" w:color="auto" w:fill="FFFFFF"/>
              <w:spacing w:before="0" w:beforeAutospacing="0" w:after="0" w:afterAutospacing="0"/>
            </w:pPr>
            <w:r w:rsidRPr="008D74D0">
              <w:t>населенного пункта</w:t>
            </w:r>
          </w:p>
        </w:tc>
        <w:tc>
          <w:tcPr>
            <w:tcW w:w="640" w:type="dxa"/>
            <w:vAlign w:val="center"/>
          </w:tcPr>
          <w:p w:rsidR="00231985" w:rsidRPr="008D74D0" w:rsidRDefault="00231985" w:rsidP="00E9317C">
            <w:pPr>
              <w:pStyle w:val="NormalWeb"/>
              <w:shd w:val="clear" w:color="auto" w:fill="FFFFFF"/>
              <w:spacing w:before="0" w:beforeAutospacing="0" w:after="0" w:afterAutospacing="0"/>
            </w:pPr>
            <w:r w:rsidRPr="008D74D0">
              <w:t>Женское население</w:t>
            </w:r>
          </w:p>
        </w:tc>
        <w:tc>
          <w:tcPr>
            <w:tcW w:w="1245" w:type="dxa"/>
            <w:vAlign w:val="center"/>
          </w:tcPr>
          <w:p w:rsidR="00231985" w:rsidRPr="008D74D0" w:rsidRDefault="00231985" w:rsidP="00E9317C">
            <w:pPr>
              <w:pStyle w:val="NormalWeb"/>
              <w:shd w:val="clear" w:color="auto" w:fill="FFFFFF"/>
              <w:spacing w:before="0" w:beforeAutospacing="0" w:after="0" w:afterAutospacing="0"/>
            </w:pPr>
            <w:r>
              <w:t>Мужско</w:t>
            </w:r>
            <w:r w:rsidRPr="008D74D0">
              <w:t>е</w:t>
            </w:r>
          </w:p>
          <w:p w:rsidR="00231985" w:rsidRPr="008D74D0" w:rsidRDefault="00231985" w:rsidP="00E9317C">
            <w:pPr>
              <w:pStyle w:val="NormalWeb"/>
              <w:shd w:val="clear" w:color="auto" w:fill="FFFFFF"/>
              <w:spacing w:before="0" w:beforeAutospacing="0" w:after="0" w:afterAutospacing="0"/>
            </w:pPr>
            <w:r>
              <w:t>населени</w:t>
            </w:r>
            <w:r w:rsidRPr="008D74D0">
              <w:t>е</w:t>
            </w:r>
          </w:p>
        </w:tc>
        <w:tc>
          <w:tcPr>
            <w:tcW w:w="1165" w:type="dxa"/>
            <w:vAlign w:val="center"/>
          </w:tcPr>
          <w:p w:rsidR="00231985" w:rsidRPr="008D74D0" w:rsidRDefault="00231985" w:rsidP="00E9317C">
            <w:pPr>
              <w:pStyle w:val="NormalWeb"/>
              <w:shd w:val="clear" w:color="auto" w:fill="FFFFFF"/>
              <w:spacing w:before="0" w:beforeAutospacing="0" w:after="0" w:afterAutospacing="0"/>
            </w:pPr>
            <w:r w:rsidRPr="008D74D0">
              <w:t>Детское население до 18 лет</w:t>
            </w:r>
          </w:p>
        </w:tc>
        <w:tc>
          <w:tcPr>
            <w:tcW w:w="1358" w:type="dxa"/>
            <w:vAlign w:val="center"/>
          </w:tcPr>
          <w:p w:rsidR="00231985" w:rsidRPr="008D74D0" w:rsidRDefault="00231985" w:rsidP="00E9317C">
            <w:pPr>
              <w:pStyle w:val="NormalWeb"/>
              <w:shd w:val="clear" w:color="auto" w:fill="FFFFFF"/>
              <w:spacing w:before="0" w:beforeAutospacing="0" w:after="0" w:afterAutospacing="0"/>
            </w:pPr>
            <w:r w:rsidRPr="008D74D0">
              <w:t>Население трудоспособн</w:t>
            </w:r>
            <w:r>
              <w:t>о</w:t>
            </w:r>
            <w:r w:rsidRPr="008D74D0">
              <w:t>го возраста</w:t>
            </w:r>
          </w:p>
        </w:tc>
        <w:tc>
          <w:tcPr>
            <w:tcW w:w="1699" w:type="dxa"/>
            <w:vAlign w:val="center"/>
          </w:tcPr>
          <w:p w:rsidR="00231985" w:rsidRPr="008D74D0" w:rsidRDefault="00231985" w:rsidP="00E9317C">
            <w:pPr>
              <w:pStyle w:val="NormalWeb"/>
              <w:shd w:val="clear" w:color="auto" w:fill="FFFFFF"/>
              <w:spacing w:before="0" w:beforeAutospacing="0" w:after="0" w:afterAutospacing="0"/>
            </w:pPr>
            <w:r w:rsidRPr="008D74D0">
              <w:t>Население старше</w:t>
            </w:r>
          </w:p>
          <w:p w:rsidR="00231985" w:rsidRPr="008D74D0" w:rsidRDefault="00231985" w:rsidP="00E9317C">
            <w:pPr>
              <w:pStyle w:val="NormalWeb"/>
              <w:shd w:val="clear" w:color="auto" w:fill="FFFFFF"/>
              <w:spacing w:before="0" w:beforeAutospacing="0" w:after="0" w:afterAutospacing="0"/>
            </w:pPr>
            <w:r w:rsidRPr="008D74D0">
              <w:t>трудоспособно го возраста</w:t>
            </w:r>
          </w:p>
        </w:tc>
        <w:tc>
          <w:tcPr>
            <w:tcW w:w="1699" w:type="dxa"/>
            <w:vAlign w:val="center"/>
          </w:tcPr>
          <w:p w:rsidR="00231985" w:rsidRPr="008D74D0" w:rsidRDefault="00231985" w:rsidP="00E9317C">
            <w:pPr>
              <w:pStyle w:val="NormalWeb"/>
              <w:shd w:val="clear" w:color="auto" w:fill="FFFFFF"/>
              <w:spacing w:before="0" w:beforeAutospacing="0" w:after="0" w:afterAutospacing="0"/>
            </w:pPr>
            <w:r w:rsidRPr="008D74D0">
              <w:t>Население младше</w:t>
            </w:r>
          </w:p>
          <w:p w:rsidR="00231985" w:rsidRPr="008D74D0" w:rsidRDefault="00231985" w:rsidP="00E9317C">
            <w:pPr>
              <w:pStyle w:val="NormalWeb"/>
              <w:shd w:val="clear" w:color="auto" w:fill="FFFFFF"/>
              <w:spacing w:before="0" w:beforeAutospacing="0" w:after="0" w:afterAutospacing="0"/>
            </w:pPr>
            <w:r w:rsidRPr="008D74D0">
              <w:t>трудоспособно го возраста</w:t>
            </w:r>
          </w:p>
        </w:tc>
        <w:tc>
          <w:tcPr>
            <w:tcW w:w="829" w:type="dxa"/>
            <w:vAlign w:val="center"/>
          </w:tcPr>
          <w:p w:rsidR="00231985" w:rsidRPr="008D74D0" w:rsidRDefault="00231985" w:rsidP="00E9317C">
            <w:pPr>
              <w:pStyle w:val="NormalWeb"/>
              <w:shd w:val="clear" w:color="auto" w:fill="FFFFFF"/>
              <w:spacing w:before="0" w:beforeAutospacing="0" w:after="0" w:afterAutospacing="0"/>
            </w:pPr>
            <w:r>
              <w:t>Все</w:t>
            </w:r>
            <w:r w:rsidRPr="008D74D0">
              <w:t>го</w:t>
            </w:r>
          </w:p>
        </w:tc>
      </w:tr>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rsidRPr="008D74D0">
              <w:t>Д.Русское</w:t>
            </w:r>
          </w:p>
          <w:p w:rsidR="00231985" w:rsidRPr="008D74D0" w:rsidRDefault="00231985" w:rsidP="00E9317C">
            <w:pPr>
              <w:pStyle w:val="NormalWeb"/>
              <w:shd w:val="clear" w:color="auto" w:fill="FFFFFF"/>
              <w:spacing w:before="0" w:beforeAutospacing="0" w:after="0" w:afterAutospacing="0"/>
              <w:ind w:firstLine="709"/>
              <w:jc w:val="center"/>
            </w:pPr>
            <w:r w:rsidRPr="008D74D0">
              <w:t>Тювеево</w:t>
            </w:r>
          </w:p>
        </w:tc>
        <w:tc>
          <w:tcPr>
            <w:tcW w:w="640"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333</w:t>
            </w:r>
          </w:p>
        </w:tc>
        <w:tc>
          <w:tcPr>
            <w:tcW w:w="124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265</w:t>
            </w:r>
          </w:p>
        </w:tc>
        <w:tc>
          <w:tcPr>
            <w:tcW w:w="116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125</w:t>
            </w:r>
          </w:p>
        </w:tc>
        <w:tc>
          <w:tcPr>
            <w:tcW w:w="1358"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343</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130</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125</w:t>
            </w:r>
          </w:p>
        </w:tc>
        <w:tc>
          <w:tcPr>
            <w:tcW w:w="829" w:type="dxa"/>
            <w:vAlign w:val="center"/>
          </w:tcPr>
          <w:p w:rsidR="00231985" w:rsidRPr="008D74D0" w:rsidRDefault="00231985" w:rsidP="00E9317C">
            <w:pPr>
              <w:pStyle w:val="NormalWeb"/>
              <w:shd w:val="clear" w:color="auto" w:fill="FFFFFF"/>
              <w:spacing w:before="0" w:beforeAutospacing="0" w:after="0" w:afterAutospacing="0"/>
            </w:pPr>
            <w:r w:rsidRPr="008D74D0">
              <w:t>598</w:t>
            </w:r>
          </w:p>
        </w:tc>
      </w:tr>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rsidRPr="008D74D0">
              <w:t>Д.Итяково</w:t>
            </w:r>
          </w:p>
        </w:tc>
        <w:tc>
          <w:tcPr>
            <w:tcW w:w="640"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71</w:t>
            </w:r>
          </w:p>
        </w:tc>
        <w:tc>
          <w:tcPr>
            <w:tcW w:w="124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54</w:t>
            </w:r>
          </w:p>
        </w:tc>
        <w:tc>
          <w:tcPr>
            <w:tcW w:w="116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25</w:t>
            </w:r>
          </w:p>
        </w:tc>
        <w:tc>
          <w:tcPr>
            <w:tcW w:w="1358"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35</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65</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25</w:t>
            </w:r>
          </w:p>
        </w:tc>
        <w:tc>
          <w:tcPr>
            <w:tcW w:w="829" w:type="dxa"/>
            <w:vAlign w:val="center"/>
          </w:tcPr>
          <w:p w:rsidR="00231985" w:rsidRPr="008D74D0" w:rsidRDefault="00231985" w:rsidP="00E9317C">
            <w:pPr>
              <w:pStyle w:val="NormalWeb"/>
              <w:shd w:val="clear" w:color="auto" w:fill="FFFFFF"/>
              <w:spacing w:before="0" w:beforeAutospacing="0" w:after="0" w:afterAutospacing="0"/>
            </w:pPr>
            <w:r w:rsidRPr="008D74D0">
              <w:t>125</w:t>
            </w:r>
          </w:p>
        </w:tc>
      </w:tr>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rsidRPr="008D74D0">
              <w:t>Д.Чижиково</w:t>
            </w:r>
          </w:p>
        </w:tc>
        <w:tc>
          <w:tcPr>
            <w:tcW w:w="640"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34</w:t>
            </w:r>
          </w:p>
        </w:tc>
        <w:tc>
          <w:tcPr>
            <w:tcW w:w="124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28</w:t>
            </w:r>
          </w:p>
        </w:tc>
        <w:tc>
          <w:tcPr>
            <w:tcW w:w="116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6</w:t>
            </w:r>
          </w:p>
        </w:tc>
        <w:tc>
          <w:tcPr>
            <w:tcW w:w="1358"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24</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32</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6</w:t>
            </w:r>
          </w:p>
        </w:tc>
        <w:tc>
          <w:tcPr>
            <w:tcW w:w="829" w:type="dxa"/>
            <w:vAlign w:val="center"/>
          </w:tcPr>
          <w:p w:rsidR="00231985" w:rsidRPr="008D74D0" w:rsidRDefault="00231985" w:rsidP="00E9317C">
            <w:pPr>
              <w:pStyle w:val="NormalWeb"/>
              <w:shd w:val="clear" w:color="auto" w:fill="FFFFFF"/>
              <w:spacing w:before="0" w:beforeAutospacing="0" w:after="0" w:afterAutospacing="0"/>
            </w:pPr>
            <w:r w:rsidRPr="008D74D0">
              <w:t>62</w:t>
            </w:r>
          </w:p>
        </w:tc>
      </w:tr>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rsidRPr="008D74D0">
              <w:t>Д</w:t>
            </w:r>
            <w:r>
              <w:t>.</w:t>
            </w:r>
            <w:r w:rsidRPr="008D74D0">
              <w:t>Дегтярево</w:t>
            </w:r>
          </w:p>
        </w:tc>
        <w:tc>
          <w:tcPr>
            <w:tcW w:w="640"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7</w:t>
            </w:r>
          </w:p>
        </w:tc>
        <w:tc>
          <w:tcPr>
            <w:tcW w:w="124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10</w:t>
            </w:r>
          </w:p>
        </w:tc>
        <w:tc>
          <w:tcPr>
            <w:tcW w:w="116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9</w:t>
            </w:r>
          </w:p>
        </w:tc>
        <w:tc>
          <w:tcPr>
            <w:tcW w:w="1358"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4</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4</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9</w:t>
            </w:r>
          </w:p>
        </w:tc>
        <w:tc>
          <w:tcPr>
            <w:tcW w:w="829" w:type="dxa"/>
            <w:vAlign w:val="center"/>
          </w:tcPr>
          <w:p w:rsidR="00231985" w:rsidRPr="008D74D0" w:rsidRDefault="00231985" w:rsidP="00E9317C">
            <w:pPr>
              <w:pStyle w:val="NormalWeb"/>
              <w:shd w:val="clear" w:color="auto" w:fill="FFFFFF"/>
              <w:spacing w:before="0" w:beforeAutospacing="0" w:after="0" w:afterAutospacing="0"/>
            </w:pPr>
            <w:r w:rsidRPr="008D74D0">
              <w:t>17</w:t>
            </w:r>
          </w:p>
        </w:tc>
      </w:tr>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rsidRPr="008D74D0">
              <w:t>Д.Верясы</w:t>
            </w:r>
          </w:p>
        </w:tc>
        <w:tc>
          <w:tcPr>
            <w:tcW w:w="640" w:type="dxa"/>
            <w:vAlign w:val="center"/>
          </w:tcPr>
          <w:p w:rsidR="00231985" w:rsidRPr="008D74D0" w:rsidRDefault="00231985" w:rsidP="00E9317C">
            <w:pPr>
              <w:pStyle w:val="NormalWeb"/>
              <w:shd w:val="clear" w:color="auto" w:fill="FFFFFF"/>
              <w:spacing w:before="0" w:beforeAutospacing="0" w:after="0" w:afterAutospacing="0"/>
              <w:ind w:firstLine="709"/>
              <w:jc w:val="center"/>
            </w:pPr>
          </w:p>
        </w:tc>
        <w:tc>
          <w:tcPr>
            <w:tcW w:w="1245" w:type="dxa"/>
            <w:vAlign w:val="center"/>
          </w:tcPr>
          <w:p w:rsidR="00231985" w:rsidRPr="008D74D0" w:rsidRDefault="00231985" w:rsidP="00E9317C">
            <w:pPr>
              <w:pStyle w:val="NormalWeb"/>
              <w:shd w:val="clear" w:color="auto" w:fill="FFFFFF"/>
              <w:spacing w:before="0" w:beforeAutospacing="0" w:after="0" w:afterAutospacing="0"/>
              <w:ind w:firstLine="709"/>
              <w:jc w:val="center"/>
            </w:pPr>
          </w:p>
        </w:tc>
        <w:tc>
          <w:tcPr>
            <w:tcW w:w="1165" w:type="dxa"/>
            <w:vAlign w:val="center"/>
          </w:tcPr>
          <w:p w:rsidR="00231985" w:rsidRPr="008D74D0" w:rsidRDefault="00231985" w:rsidP="00E9317C">
            <w:pPr>
              <w:pStyle w:val="NormalWeb"/>
              <w:shd w:val="clear" w:color="auto" w:fill="FFFFFF"/>
              <w:spacing w:before="0" w:beforeAutospacing="0" w:after="0" w:afterAutospacing="0"/>
              <w:ind w:firstLine="709"/>
              <w:jc w:val="center"/>
            </w:pPr>
          </w:p>
        </w:tc>
        <w:tc>
          <w:tcPr>
            <w:tcW w:w="1358"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0</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p>
        </w:tc>
        <w:tc>
          <w:tcPr>
            <w:tcW w:w="829" w:type="dxa"/>
            <w:vAlign w:val="center"/>
          </w:tcPr>
          <w:p w:rsidR="00231985" w:rsidRPr="008D74D0" w:rsidRDefault="00231985" w:rsidP="00E9317C">
            <w:pPr>
              <w:pStyle w:val="NormalWeb"/>
              <w:shd w:val="clear" w:color="auto" w:fill="FFFFFF"/>
              <w:spacing w:before="0" w:beforeAutospacing="0" w:after="0" w:afterAutospacing="0"/>
            </w:pPr>
            <w:r w:rsidRPr="008D74D0">
              <w:t>0</w:t>
            </w:r>
          </w:p>
        </w:tc>
      </w:tr>
      <w:tr w:rsidR="00231985" w:rsidRPr="008D74D0" w:rsidTr="00E9317C">
        <w:trPr>
          <w:tblCellSpacing w:w="0" w:type="dxa"/>
        </w:trPr>
        <w:tc>
          <w:tcPr>
            <w:tcW w:w="1650" w:type="dxa"/>
            <w:vAlign w:val="center"/>
          </w:tcPr>
          <w:p w:rsidR="00231985" w:rsidRPr="008D74D0" w:rsidRDefault="00231985" w:rsidP="00E9317C">
            <w:pPr>
              <w:pStyle w:val="NormalWeb"/>
              <w:shd w:val="clear" w:color="auto" w:fill="FFFFFF"/>
              <w:spacing w:before="0" w:beforeAutospacing="0" w:after="0" w:afterAutospacing="0"/>
            </w:pPr>
            <w:r w:rsidRPr="008D74D0">
              <w:t>Итого:</w:t>
            </w:r>
          </w:p>
        </w:tc>
        <w:tc>
          <w:tcPr>
            <w:tcW w:w="640"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445</w:t>
            </w:r>
          </w:p>
        </w:tc>
        <w:tc>
          <w:tcPr>
            <w:tcW w:w="124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357</w:t>
            </w:r>
          </w:p>
        </w:tc>
        <w:tc>
          <w:tcPr>
            <w:tcW w:w="1165"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165</w:t>
            </w:r>
          </w:p>
        </w:tc>
        <w:tc>
          <w:tcPr>
            <w:tcW w:w="1358"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406</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231</w:t>
            </w:r>
          </w:p>
        </w:tc>
        <w:tc>
          <w:tcPr>
            <w:tcW w:w="1699" w:type="dxa"/>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165</w:t>
            </w:r>
          </w:p>
        </w:tc>
        <w:tc>
          <w:tcPr>
            <w:tcW w:w="829" w:type="dxa"/>
            <w:vAlign w:val="center"/>
          </w:tcPr>
          <w:p w:rsidR="00231985" w:rsidRPr="008D74D0" w:rsidRDefault="00231985" w:rsidP="00E9317C">
            <w:pPr>
              <w:pStyle w:val="NormalWeb"/>
              <w:shd w:val="clear" w:color="auto" w:fill="FFFFFF"/>
              <w:spacing w:before="0" w:beforeAutospacing="0" w:after="0" w:afterAutospacing="0"/>
            </w:pPr>
            <w:r w:rsidRPr="008D74D0">
              <w:t>802</w:t>
            </w:r>
          </w:p>
        </w:tc>
      </w:tr>
    </w:tbl>
    <w:p w:rsidR="00231985" w:rsidRPr="008D74D0" w:rsidRDefault="00231985" w:rsidP="00E9317C">
      <w:pPr>
        <w:pStyle w:val="NormalWeb"/>
        <w:shd w:val="clear" w:color="auto" w:fill="FFFFFF"/>
        <w:spacing w:before="0" w:beforeAutospacing="0" w:after="0" w:afterAutospacing="0"/>
        <w:ind w:firstLine="709"/>
        <w:jc w:val="center"/>
      </w:pPr>
    </w:p>
    <w:p w:rsidR="00231985" w:rsidRPr="008D74D0" w:rsidRDefault="00231985" w:rsidP="008D74D0">
      <w:pPr>
        <w:pStyle w:val="NormalWeb"/>
        <w:shd w:val="clear" w:color="auto" w:fill="FFFFFF"/>
        <w:spacing w:before="0" w:beforeAutospacing="0" w:after="0" w:afterAutospacing="0"/>
        <w:ind w:firstLine="709"/>
        <w:jc w:val="both"/>
      </w:pPr>
      <w:r w:rsidRPr="008D74D0">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jc w:val="center"/>
        <w:tblCellSpacing w:w="0" w:type="dxa"/>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399"/>
        <w:gridCol w:w="789"/>
        <w:gridCol w:w="5514"/>
      </w:tblGrid>
      <w:tr w:rsidR="00231985" w:rsidRPr="008D74D0" w:rsidTr="00E9317C">
        <w:trPr>
          <w:tblCellSpacing w:w="0" w:type="dxa"/>
          <w:jc w:val="center"/>
        </w:trPr>
        <w:tc>
          <w:tcPr>
            <w:tcW w:w="339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Половая структура</w:t>
            </w:r>
          </w:p>
          <w:p w:rsidR="00231985" w:rsidRPr="008D74D0" w:rsidRDefault="00231985" w:rsidP="008D74D0">
            <w:pPr>
              <w:pStyle w:val="NormalWeb"/>
              <w:shd w:val="clear" w:color="auto" w:fill="FFFFFF"/>
              <w:spacing w:before="0" w:beforeAutospacing="0" w:after="0" w:afterAutospacing="0"/>
              <w:ind w:firstLine="709"/>
              <w:jc w:val="both"/>
            </w:pPr>
            <w:r w:rsidRPr="008D74D0">
              <w:t>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45%</w:t>
            </w:r>
          </w:p>
          <w:p w:rsidR="00231985" w:rsidRPr="008D74D0" w:rsidRDefault="00231985" w:rsidP="008D74D0">
            <w:pPr>
              <w:pStyle w:val="NormalWeb"/>
              <w:shd w:val="clear" w:color="auto" w:fill="FFFFFF"/>
              <w:spacing w:before="0" w:beforeAutospacing="0" w:after="0" w:afterAutospacing="0"/>
              <w:ind w:firstLine="709"/>
              <w:jc w:val="both"/>
            </w:pPr>
            <w:r w:rsidRPr="008D74D0">
              <w:t>Женское</w:t>
            </w:r>
          </w:p>
          <w:p w:rsidR="00231985" w:rsidRPr="008D74D0" w:rsidRDefault="00231985" w:rsidP="008D74D0">
            <w:pPr>
              <w:pStyle w:val="NormalWeb"/>
              <w:shd w:val="clear" w:color="auto" w:fill="FFFFFF"/>
              <w:spacing w:before="0" w:beforeAutospacing="0" w:after="0" w:afterAutospacing="0"/>
              <w:ind w:firstLine="709"/>
              <w:jc w:val="both"/>
            </w:pPr>
            <w:r w:rsidRPr="008D74D0">
              <w:t>55%население</w:t>
            </w:r>
          </w:p>
          <w:p w:rsidR="00231985" w:rsidRPr="008D74D0" w:rsidRDefault="00231985" w:rsidP="008D74D0">
            <w:pPr>
              <w:pStyle w:val="NormalWeb"/>
              <w:shd w:val="clear" w:color="auto" w:fill="FFFFFF"/>
              <w:spacing w:before="0" w:beforeAutospacing="0" w:after="0" w:afterAutospacing="0"/>
              <w:ind w:firstLine="709"/>
              <w:jc w:val="both"/>
            </w:pPr>
            <w:r w:rsidRPr="008D74D0">
              <w:t>Мужское население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551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Возрастная структура</w:t>
            </w:r>
          </w:p>
          <w:p w:rsidR="00231985" w:rsidRPr="008D74D0" w:rsidRDefault="00231985" w:rsidP="008D74D0">
            <w:pPr>
              <w:pStyle w:val="NormalWeb"/>
              <w:shd w:val="clear" w:color="auto" w:fill="FFFFFF"/>
              <w:spacing w:before="0" w:beforeAutospacing="0" w:after="0" w:afterAutospacing="0"/>
              <w:ind w:firstLine="709"/>
              <w:jc w:val="both"/>
            </w:pPr>
            <w:r w:rsidRPr="008D74D0">
              <w:t>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Население</w:t>
            </w:r>
          </w:p>
          <w:p w:rsidR="00231985" w:rsidRPr="008D74D0" w:rsidRDefault="00231985" w:rsidP="008D74D0">
            <w:pPr>
              <w:pStyle w:val="NormalWeb"/>
              <w:shd w:val="clear" w:color="auto" w:fill="FFFFFF"/>
              <w:spacing w:before="0" w:beforeAutospacing="0" w:after="0" w:afterAutospacing="0"/>
              <w:ind w:firstLine="709"/>
              <w:jc w:val="both"/>
            </w:pPr>
            <w:r w:rsidRPr="008D74D0">
              <w:t>20%трудоспособного возраста</w:t>
            </w:r>
          </w:p>
          <w:p w:rsidR="00231985" w:rsidRPr="008D74D0" w:rsidRDefault="00231985" w:rsidP="008D74D0">
            <w:pPr>
              <w:pStyle w:val="NormalWeb"/>
              <w:shd w:val="clear" w:color="auto" w:fill="FFFFFF"/>
              <w:spacing w:before="0" w:beforeAutospacing="0" w:after="0" w:afterAutospacing="0"/>
              <w:ind w:firstLine="709"/>
              <w:jc w:val="both"/>
            </w:pPr>
            <w:r w:rsidRPr="008D74D0">
              <w:t>Население старше</w:t>
            </w:r>
          </w:p>
          <w:p w:rsidR="00231985" w:rsidRPr="008D74D0" w:rsidRDefault="00231985" w:rsidP="008D74D0">
            <w:pPr>
              <w:pStyle w:val="NormalWeb"/>
              <w:shd w:val="clear" w:color="auto" w:fill="FFFFFF"/>
              <w:spacing w:before="0" w:beforeAutospacing="0" w:after="0" w:afterAutospacing="0"/>
              <w:ind w:firstLine="709"/>
              <w:jc w:val="both"/>
            </w:pPr>
            <w:r w:rsidRPr="008D74D0">
              <w:t>51%трудоспособного</w:t>
            </w:r>
          </w:p>
          <w:p w:rsidR="00231985" w:rsidRPr="008D74D0" w:rsidRDefault="00231985" w:rsidP="008D74D0">
            <w:pPr>
              <w:pStyle w:val="NormalWeb"/>
              <w:shd w:val="clear" w:color="auto" w:fill="FFFFFF"/>
              <w:spacing w:before="0" w:beforeAutospacing="0" w:after="0" w:afterAutospacing="0"/>
              <w:ind w:firstLine="709"/>
              <w:jc w:val="both"/>
            </w:pPr>
            <w:r w:rsidRPr="008D74D0">
              <w:t>29%возраста</w:t>
            </w:r>
          </w:p>
          <w:p w:rsidR="00231985" w:rsidRPr="008D74D0" w:rsidRDefault="00231985" w:rsidP="008D74D0">
            <w:pPr>
              <w:pStyle w:val="NormalWeb"/>
              <w:shd w:val="clear" w:color="auto" w:fill="FFFFFF"/>
              <w:spacing w:before="0" w:beforeAutospacing="0" w:after="0" w:afterAutospacing="0"/>
              <w:ind w:firstLine="709"/>
              <w:jc w:val="both"/>
            </w:pPr>
            <w:r w:rsidRPr="008D74D0">
              <w:t>Население младше трудоспособного возраста</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pict>
          <v:shape id="_x0000_i1026" type="#_x0000_t75" alt="" style="width:6.75pt;height:6.75pt">
            <v:imagedata r:id="rId7" r:href="rId8"/>
          </v:shape>
        </w:pict>
      </w: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Структуру населения на 2018 год можно обозначить следующим образом:</w:t>
      </w:r>
    </w:p>
    <w:p w:rsidR="00231985" w:rsidRPr="008D74D0" w:rsidRDefault="00231985" w:rsidP="008D74D0">
      <w:pPr>
        <w:pStyle w:val="NormalWeb"/>
        <w:shd w:val="clear" w:color="auto" w:fill="FFFFFF"/>
        <w:spacing w:before="0" w:beforeAutospacing="0" w:after="0" w:afterAutospacing="0"/>
        <w:ind w:firstLine="709"/>
        <w:jc w:val="both"/>
      </w:pPr>
      <w:r w:rsidRPr="008D74D0">
        <w:t>относительно мужского и женского взрослого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мужское население – 45%;</w:t>
      </w:r>
    </w:p>
    <w:p w:rsidR="00231985" w:rsidRPr="008D74D0" w:rsidRDefault="00231985" w:rsidP="008D74D0">
      <w:pPr>
        <w:pStyle w:val="NormalWeb"/>
        <w:shd w:val="clear" w:color="auto" w:fill="FFFFFF"/>
        <w:spacing w:before="0" w:beforeAutospacing="0" w:after="0" w:afterAutospacing="0"/>
        <w:ind w:firstLine="709"/>
        <w:jc w:val="both"/>
      </w:pPr>
      <w:r w:rsidRPr="008D74D0">
        <w:t>-  женское население – 55%; относительно трудоспособного возраста:</w:t>
      </w:r>
    </w:p>
    <w:p w:rsidR="00231985" w:rsidRPr="008D74D0" w:rsidRDefault="00231985" w:rsidP="008D74D0">
      <w:pPr>
        <w:pStyle w:val="NormalWeb"/>
        <w:shd w:val="clear" w:color="auto" w:fill="FFFFFF"/>
        <w:spacing w:before="0" w:beforeAutospacing="0" w:after="0" w:afterAutospacing="0"/>
        <w:ind w:firstLine="709"/>
        <w:jc w:val="both"/>
      </w:pPr>
      <w:r w:rsidRPr="008D74D0">
        <w:t>-  моложе трудоспособного возраста –20%;</w:t>
      </w:r>
    </w:p>
    <w:p w:rsidR="00231985" w:rsidRPr="008D74D0" w:rsidRDefault="00231985" w:rsidP="008D74D0">
      <w:pPr>
        <w:pStyle w:val="NormalWeb"/>
        <w:shd w:val="clear" w:color="auto" w:fill="FFFFFF"/>
        <w:spacing w:before="0" w:beforeAutospacing="0" w:after="0" w:afterAutospacing="0"/>
        <w:ind w:firstLine="709"/>
        <w:jc w:val="both"/>
      </w:pPr>
      <w:r w:rsidRPr="008D74D0">
        <w:t>-  трудоспособное население – 51%;</w:t>
      </w:r>
    </w:p>
    <w:p w:rsidR="00231985" w:rsidRPr="008D74D0" w:rsidRDefault="00231985" w:rsidP="008D74D0">
      <w:pPr>
        <w:pStyle w:val="NormalWeb"/>
        <w:shd w:val="clear" w:color="auto" w:fill="FFFFFF"/>
        <w:spacing w:before="0" w:beforeAutospacing="0" w:after="0" w:afterAutospacing="0"/>
        <w:ind w:firstLine="709"/>
        <w:jc w:val="both"/>
      </w:pPr>
      <w:r w:rsidRPr="008D74D0">
        <w:t>-  старше трудоспособного возраста – 29%.</w:t>
      </w:r>
    </w:p>
    <w:p w:rsidR="00231985" w:rsidRPr="008D74D0" w:rsidRDefault="00231985" w:rsidP="008D74D0">
      <w:pPr>
        <w:pStyle w:val="NormalWeb"/>
        <w:shd w:val="clear" w:color="auto" w:fill="FFFFFF"/>
        <w:spacing w:before="0" w:beforeAutospacing="0" w:after="0" w:afterAutospacing="0"/>
        <w:ind w:firstLine="709"/>
        <w:jc w:val="both"/>
      </w:pPr>
      <w:r w:rsidRPr="008D74D0">
        <w:t>Характеристика возрастной и половой структуры можно оценить по диаграммам, на которых видно:</w:t>
      </w:r>
    </w:p>
    <w:p w:rsidR="00231985" w:rsidRPr="008D74D0" w:rsidRDefault="00231985" w:rsidP="008D74D0">
      <w:pPr>
        <w:pStyle w:val="NormalWeb"/>
        <w:shd w:val="clear" w:color="auto" w:fill="FFFFFF"/>
        <w:spacing w:before="0" w:beforeAutospacing="0" w:after="0" w:afterAutospacing="0"/>
        <w:ind w:firstLine="709"/>
        <w:jc w:val="both"/>
      </w:pPr>
      <w:r w:rsidRPr="008D74D0">
        <w:t>1)  преобладание женского населения над мужским;</w:t>
      </w:r>
    </w:p>
    <w:p w:rsidR="00231985" w:rsidRPr="008D74D0" w:rsidRDefault="00231985" w:rsidP="008D74D0">
      <w:pPr>
        <w:pStyle w:val="NormalWeb"/>
        <w:shd w:val="clear" w:color="auto" w:fill="FFFFFF"/>
        <w:spacing w:before="0" w:beforeAutospacing="0" w:after="0" w:afterAutospacing="0"/>
        <w:ind w:firstLine="709"/>
        <w:jc w:val="both"/>
      </w:pPr>
      <w:r w:rsidRPr="008D74D0">
        <w:t>2)         в поселении значительная доля приходиться на население трудоспособного и старше трудоспособного возраста. Сокращение жителей поселения обуславливается, в первую очередь, естественными причинами.  На протяжении последних лет ежегодное число смертей больше численности родившихся в несколько раз.</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Таблица 12Анализ и прогноз численности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145"/>
        <w:gridCol w:w="1743"/>
        <w:gridCol w:w="1265"/>
        <w:gridCol w:w="1054"/>
        <w:gridCol w:w="1054"/>
        <w:gridCol w:w="1054"/>
        <w:gridCol w:w="923"/>
        <w:gridCol w:w="923"/>
        <w:gridCol w:w="1054"/>
      </w:tblGrid>
      <w:tr w:rsidR="00231985" w:rsidRPr="008D74D0" w:rsidTr="00E9317C">
        <w:trPr>
          <w:tblCellSpacing w:w="0" w:type="dxa"/>
          <w:jc w:val="center"/>
        </w:trPr>
        <w:tc>
          <w:tcPr>
            <w:tcW w:w="1145"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1743" w:type="dxa"/>
            <w:vAlign w:val="center"/>
          </w:tcPr>
          <w:p w:rsidR="00231985" w:rsidRPr="008D74D0" w:rsidRDefault="00231985" w:rsidP="00E9317C">
            <w:pPr>
              <w:pStyle w:val="NormalWeb"/>
              <w:shd w:val="clear" w:color="auto" w:fill="FFFFFF"/>
              <w:spacing w:before="0" w:beforeAutospacing="0" w:after="0" w:afterAutospacing="0"/>
              <w:jc w:val="both"/>
            </w:pPr>
            <w:r w:rsidRPr="008D74D0">
              <w:t>Наименование</w:t>
            </w:r>
          </w:p>
          <w:p w:rsidR="00231985" w:rsidRPr="008D74D0" w:rsidRDefault="00231985" w:rsidP="00E9317C">
            <w:pPr>
              <w:pStyle w:val="NormalWeb"/>
              <w:shd w:val="clear" w:color="auto" w:fill="FFFFFF"/>
              <w:spacing w:before="0" w:beforeAutospacing="0" w:after="0" w:afterAutospacing="0"/>
              <w:jc w:val="both"/>
            </w:pPr>
            <w:r w:rsidRPr="008D74D0">
              <w:t>показателя</w:t>
            </w:r>
          </w:p>
        </w:tc>
        <w:tc>
          <w:tcPr>
            <w:tcW w:w="1265"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w:t>
            </w:r>
          </w:p>
          <w:p w:rsidR="00231985" w:rsidRPr="008D74D0" w:rsidRDefault="00231985" w:rsidP="008D74D0">
            <w:pPr>
              <w:pStyle w:val="NormalWeb"/>
              <w:shd w:val="clear" w:color="auto" w:fill="FFFFFF"/>
              <w:spacing w:before="0" w:beforeAutospacing="0" w:after="0" w:afterAutospacing="0"/>
              <w:ind w:firstLine="709"/>
              <w:jc w:val="both"/>
            </w:pPr>
            <w:r w:rsidRPr="008D74D0">
              <w:t>изм.</w:t>
            </w:r>
          </w:p>
        </w:tc>
        <w:tc>
          <w:tcPr>
            <w:tcW w:w="1054" w:type="dxa"/>
            <w:vAlign w:val="center"/>
          </w:tcPr>
          <w:p w:rsidR="00231985" w:rsidRPr="008D74D0" w:rsidRDefault="00231985" w:rsidP="00E9317C">
            <w:pPr>
              <w:pStyle w:val="NormalWeb"/>
              <w:shd w:val="clear" w:color="auto" w:fill="FFFFFF"/>
              <w:spacing w:before="0" w:beforeAutospacing="0" w:after="0" w:afterAutospacing="0"/>
              <w:jc w:val="both"/>
            </w:pPr>
            <w:r w:rsidRPr="008D74D0">
              <w:t>2013г.</w:t>
            </w:r>
          </w:p>
        </w:tc>
        <w:tc>
          <w:tcPr>
            <w:tcW w:w="1054" w:type="dxa"/>
            <w:vAlign w:val="center"/>
          </w:tcPr>
          <w:p w:rsidR="00231985" w:rsidRPr="008D74D0" w:rsidRDefault="00231985" w:rsidP="00E9317C">
            <w:pPr>
              <w:pStyle w:val="NormalWeb"/>
              <w:shd w:val="clear" w:color="auto" w:fill="FFFFFF"/>
              <w:spacing w:before="0" w:beforeAutospacing="0" w:after="0" w:afterAutospacing="0"/>
              <w:jc w:val="both"/>
            </w:pPr>
            <w:r w:rsidRPr="008D74D0">
              <w:t>2014г.</w:t>
            </w:r>
          </w:p>
        </w:tc>
        <w:tc>
          <w:tcPr>
            <w:tcW w:w="1054" w:type="dxa"/>
            <w:vAlign w:val="center"/>
          </w:tcPr>
          <w:p w:rsidR="00231985" w:rsidRPr="008D74D0" w:rsidRDefault="00231985" w:rsidP="00E9317C">
            <w:pPr>
              <w:pStyle w:val="NormalWeb"/>
              <w:shd w:val="clear" w:color="auto" w:fill="FFFFFF"/>
              <w:spacing w:before="0" w:beforeAutospacing="0" w:after="0" w:afterAutospacing="0"/>
              <w:jc w:val="both"/>
            </w:pPr>
            <w:r w:rsidRPr="008D74D0">
              <w:t>2015г.</w:t>
            </w:r>
          </w:p>
        </w:tc>
        <w:tc>
          <w:tcPr>
            <w:tcW w:w="923" w:type="dxa"/>
            <w:vAlign w:val="center"/>
          </w:tcPr>
          <w:p w:rsidR="00231985" w:rsidRPr="008D74D0" w:rsidRDefault="00231985" w:rsidP="00E9317C">
            <w:pPr>
              <w:pStyle w:val="NormalWeb"/>
              <w:shd w:val="clear" w:color="auto" w:fill="FFFFFF"/>
              <w:spacing w:before="0" w:beforeAutospacing="0" w:after="0" w:afterAutospacing="0"/>
              <w:jc w:val="both"/>
            </w:pPr>
            <w:r w:rsidRPr="008D74D0">
              <w:t>2016г.</w:t>
            </w:r>
          </w:p>
        </w:tc>
        <w:tc>
          <w:tcPr>
            <w:tcW w:w="923" w:type="dxa"/>
            <w:vAlign w:val="center"/>
          </w:tcPr>
          <w:p w:rsidR="00231985" w:rsidRPr="008D74D0" w:rsidRDefault="00231985" w:rsidP="00E9317C">
            <w:pPr>
              <w:pStyle w:val="NormalWeb"/>
              <w:shd w:val="clear" w:color="auto" w:fill="FFFFFF"/>
              <w:spacing w:before="0" w:beforeAutospacing="0" w:after="0" w:afterAutospacing="0"/>
              <w:jc w:val="both"/>
            </w:pPr>
            <w:r w:rsidRPr="008D74D0">
              <w:t>2020г.</w:t>
            </w:r>
          </w:p>
        </w:tc>
        <w:tc>
          <w:tcPr>
            <w:tcW w:w="1054" w:type="dxa"/>
            <w:vAlign w:val="center"/>
          </w:tcPr>
          <w:p w:rsidR="00231985" w:rsidRPr="008D74D0" w:rsidRDefault="00231985" w:rsidP="00E9317C">
            <w:pPr>
              <w:pStyle w:val="NormalWeb"/>
              <w:shd w:val="clear" w:color="auto" w:fill="FFFFFF"/>
              <w:spacing w:before="0" w:beforeAutospacing="0" w:after="0" w:afterAutospacing="0"/>
              <w:jc w:val="both"/>
            </w:pPr>
            <w:r w:rsidRPr="008D74D0">
              <w:t>2028г.</w:t>
            </w:r>
          </w:p>
        </w:tc>
      </w:tr>
      <w:tr w:rsidR="00231985" w:rsidRPr="008D74D0" w:rsidTr="00E9317C">
        <w:trPr>
          <w:tblCellSpacing w:w="0" w:type="dxa"/>
          <w:jc w:val="center"/>
        </w:trPr>
        <w:tc>
          <w:tcPr>
            <w:tcW w:w="1145"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1743" w:type="dxa"/>
            <w:vAlign w:val="center"/>
          </w:tcPr>
          <w:p w:rsidR="00231985" w:rsidRPr="008D74D0" w:rsidRDefault="00231985" w:rsidP="00E9317C">
            <w:pPr>
              <w:pStyle w:val="NormalWeb"/>
              <w:shd w:val="clear" w:color="auto" w:fill="FFFFFF"/>
              <w:spacing w:before="0" w:beforeAutospacing="0" w:after="0" w:afterAutospacing="0"/>
              <w:jc w:val="both"/>
            </w:pPr>
            <w:r w:rsidRPr="008D74D0">
              <w:t>Число</w:t>
            </w:r>
          </w:p>
          <w:p w:rsidR="00231985" w:rsidRPr="008D74D0" w:rsidRDefault="00231985" w:rsidP="00E9317C">
            <w:pPr>
              <w:pStyle w:val="NormalWeb"/>
              <w:shd w:val="clear" w:color="auto" w:fill="FFFFFF"/>
              <w:spacing w:before="0" w:beforeAutospacing="0" w:after="0" w:afterAutospacing="0"/>
              <w:jc w:val="both"/>
            </w:pPr>
            <w:r w:rsidRPr="008D74D0">
              <w:t>родившихся</w:t>
            </w:r>
          </w:p>
        </w:tc>
        <w:tc>
          <w:tcPr>
            <w:tcW w:w="1265"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tc>
        <w:tc>
          <w:tcPr>
            <w:tcW w:w="9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9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r>
      <w:tr w:rsidR="00231985" w:rsidRPr="008D74D0" w:rsidTr="00E9317C">
        <w:trPr>
          <w:tblCellSpacing w:w="0" w:type="dxa"/>
          <w:jc w:val="center"/>
        </w:trPr>
        <w:tc>
          <w:tcPr>
            <w:tcW w:w="1145"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1743" w:type="dxa"/>
            <w:vAlign w:val="center"/>
          </w:tcPr>
          <w:p w:rsidR="00231985" w:rsidRPr="008D74D0" w:rsidRDefault="00231985" w:rsidP="00E9317C">
            <w:pPr>
              <w:pStyle w:val="NormalWeb"/>
              <w:shd w:val="clear" w:color="auto" w:fill="FFFFFF"/>
              <w:spacing w:before="0" w:beforeAutospacing="0" w:after="0" w:afterAutospacing="0"/>
              <w:jc w:val="both"/>
            </w:pPr>
            <w:r w:rsidRPr="008D74D0">
              <w:t>Число умерших</w:t>
            </w:r>
          </w:p>
        </w:tc>
        <w:tc>
          <w:tcPr>
            <w:tcW w:w="1265"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13</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13</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w:t>
            </w:r>
          </w:p>
        </w:tc>
        <w:tc>
          <w:tcPr>
            <w:tcW w:w="9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w:t>
            </w:r>
          </w:p>
        </w:tc>
        <w:tc>
          <w:tcPr>
            <w:tcW w:w="9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c>
          <w:tcPr>
            <w:tcW w:w="10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показатели рождаемости влияют следующие моменты:</w:t>
      </w:r>
    </w:p>
    <w:p w:rsidR="00231985" w:rsidRPr="008D74D0" w:rsidRDefault="00231985" w:rsidP="008D74D0">
      <w:pPr>
        <w:pStyle w:val="NormalWeb"/>
        <w:shd w:val="clear" w:color="auto" w:fill="FFFFFF"/>
        <w:spacing w:before="0" w:beforeAutospacing="0" w:after="0" w:afterAutospacing="0"/>
        <w:ind w:firstLine="709"/>
        <w:jc w:val="both"/>
      </w:pPr>
      <w:r w:rsidRPr="008D74D0">
        <w:t>-  материальное благополучие;</w:t>
      </w:r>
    </w:p>
    <w:p w:rsidR="00231985" w:rsidRPr="008D74D0" w:rsidRDefault="00231985" w:rsidP="008D74D0">
      <w:pPr>
        <w:pStyle w:val="NormalWeb"/>
        <w:shd w:val="clear" w:color="auto" w:fill="FFFFFF"/>
        <w:spacing w:before="0" w:beforeAutospacing="0" w:after="0" w:afterAutospacing="0"/>
        <w:ind w:firstLine="709"/>
        <w:jc w:val="both"/>
      </w:pPr>
      <w:r w:rsidRPr="008D74D0">
        <w:t>-  государственные выплаты за рождение второго ребенка;</w:t>
      </w:r>
    </w:p>
    <w:p w:rsidR="00231985" w:rsidRPr="008D74D0" w:rsidRDefault="00231985" w:rsidP="008D74D0">
      <w:pPr>
        <w:pStyle w:val="NormalWeb"/>
        <w:shd w:val="clear" w:color="auto" w:fill="FFFFFF"/>
        <w:spacing w:before="0" w:beforeAutospacing="0" w:after="0" w:afterAutospacing="0"/>
        <w:ind w:firstLine="709"/>
        <w:jc w:val="both"/>
      </w:pPr>
      <w:r w:rsidRPr="008D74D0">
        <w:t>-  наличие собственного жилья;</w:t>
      </w:r>
    </w:p>
    <w:p w:rsidR="00231985" w:rsidRPr="008D74D0" w:rsidRDefault="00231985" w:rsidP="008D74D0">
      <w:pPr>
        <w:pStyle w:val="NormalWeb"/>
        <w:shd w:val="clear" w:color="auto" w:fill="FFFFFF"/>
        <w:spacing w:before="0" w:beforeAutospacing="0" w:after="0" w:afterAutospacing="0"/>
        <w:ind w:firstLine="709"/>
        <w:jc w:val="both"/>
      </w:pPr>
      <w:r w:rsidRPr="008D74D0">
        <w:t>-  уверенность в будущем подрастающего поколения.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Смертность</w:t>
      </w:r>
      <w:r>
        <w:t xml:space="preserve"> </w:t>
      </w:r>
      <w:r w:rsidRPr="008D74D0">
        <w:t>.Основными</w:t>
      </w:r>
      <w:r>
        <w:t xml:space="preserve"> </w:t>
      </w:r>
      <w:r w:rsidRPr="008D74D0">
        <w:t>причинами</w:t>
      </w:r>
      <w:r>
        <w:t xml:space="preserve"> </w:t>
      </w:r>
      <w:r w:rsidRPr="008D74D0">
        <w:t>смертности</w:t>
      </w:r>
      <w:r>
        <w:t xml:space="preserve"> </w:t>
      </w:r>
      <w:r w:rsidRPr="008D74D0">
        <w:t>населения</w:t>
      </w:r>
      <w:r>
        <w:t xml:space="preserve"> </w:t>
      </w:r>
      <w:r w:rsidRPr="008D74D0">
        <w:t>в трудоспособном возрасте являются:</w:t>
      </w:r>
    </w:p>
    <w:p w:rsidR="00231985" w:rsidRPr="008D74D0" w:rsidRDefault="00231985" w:rsidP="008D74D0">
      <w:pPr>
        <w:pStyle w:val="NormalWeb"/>
        <w:shd w:val="clear" w:color="auto" w:fill="FFFFFF"/>
        <w:spacing w:before="0" w:beforeAutospacing="0" w:after="0" w:afterAutospacing="0"/>
        <w:ind w:firstLine="709"/>
        <w:jc w:val="both"/>
      </w:pPr>
      <w:r w:rsidRPr="008D74D0">
        <w:t>-  на первом месте – сердечно - сосудистые заболевания;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  на втором – онкологические заболевания. Миграция.</w:t>
      </w:r>
    </w:p>
    <w:p w:rsidR="00231985" w:rsidRPr="008D74D0" w:rsidRDefault="00231985" w:rsidP="008D74D0">
      <w:pPr>
        <w:pStyle w:val="NormalWeb"/>
        <w:shd w:val="clear" w:color="auto" w:fill="FFFFFF"/>
        <w:spacing w:before="0" w:beforeAutospacing="0" w:after="0" w:afterAutospacing="0"/>
        <w:ind w:firstLine="709"/>
        <w:jc w:val="both"/>
      </w:pPr>
      <w:r w:rsidRPr="008D74D0">
        <w:t>В поселении наблюдается отрицательный показатель естественного и механического прироста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13</w:t>
      </w:r>
      <w:r>
        <w:t xml:space="preserve"> </w:t>
      </w:r>
      <w:r w:rsidRPr="008D74D0">
        <w:t>Прирост/убывание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760"/>
        <w:gridCol w:w="3868"/>
      </w:tblGrid>
      <w:tr w:rsidR="00231985" w:rsidRPr="008D74D0" w:rsidTr="00E9317C">
        <w:trPr>
          <w:tblCellSpacing w:w="0" w:type="dxa"/>
        </w:trPr>
        <w:tc>
          <w:tcPr>
            <w:tcW w:w="576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Обозначить причины прироста/убывания</w:t>
            </w:r>
          </w:p>
        </w:tc>
        <w:tc>
          <w:tcPr>
            <w:tcW w:w="386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Рождаемость ,переезд на</w:t>
            </w:r>
          </w:p>
          <w:p w:rsidR="00231985" w:rsidRPr="008D74D0" w:rsidRDefault="00231985" w:rsidP="008D74D0">
            <w:pPr>
              <w:pStyle w:val="NormalWeb"/>
              <w:shd w:val="clear" w:color="auto" w:fill="FFFFFF"/>
              <w:spacing w:before="0" w:beforeAutospacing="0" w:after="0" w:afterAutospacing="0"/>
              <w:ind w:firstLine="709"/>
              <w:jc w:val="both"/>
            </w:pPr>
            <w:r w:rsidRPr="008D74D0">
              <w:t>постоянное место жительства</w:t>
            </w:r>
          </w:p>
          <w:p w:rsidR="00231985" w:rsidRPr="008D74D0" w:rsidRDefault="00231985" w:rsidP="008D74D0">
            <w:pPr>
              <w:pStyle w:val="NormalWeb"/>
              <w:shd w:val="clear" w:color="auto" w:fill="FFFFFF"/>
              <w:spacing w:before="0" w:beforeAutospacing="0" w:after="0" w:afterAutospacing="0"/>
              <w:ind w:firstLine="709"/>
              <w:jc w:val="both"/>
            </w:pPr>
            <w:r w:rsidRPr="008D74D0">
              <w:t>/смерть</w:t>
            </w:r>
          </w:p>
        </w:tc>
      </w:tr>
      <w:tr w:rsidR="00231985" w:rsidRPr="008D74D0" w:rsidTr="00E9317C">
        <w:trPr>
          <w:tblCellSpacing w:w="0" w:type="dxa"/>
        </w:trPr>
        <w:tc>
          <w:tcPr>
            <w:tcW w:w="576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Продолжительность жизни, лет</w:t>
            </w:r>
          </w:p>
        </w:tc>
        <w:tc>
          <w:tcPr>
            <w:tcW w:w="386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78</w:t>
            </w:r>
          </w:p>
        </w:tc>
      </w:tr>
      <w:tr w:rsidR="00231985" w:rsidRPr="008D74D0" w:rsidTr="00E9317C">
        <w:trPr>
          <w:tblCellSpacing w:w="0" w:type="dxa"/>
        </w:trPr>
        <w:tc>
          <w:tcPr>
            <w:tcW w:w="576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Естественный прирост (убыль)</w:t>
            </w:r>
          </w:p>
        </w:tc>
        <w:tc>
          <w:tcPr>
            <w:tcW w:w="386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r>
      <w:tr w:rsidR="00231985" w:rsidRPr="008D74D0" w:rsidTr="00E9317C">
        <w:trPr>
          <w:tblCellSpacing w:w="0" w:type="dxa"/>
        </w:trPr>
        <w:tc>
          <w:tcPr>
            <w:tcW w:w="576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Число прибывших</w:t>
            </w:r>
          </w:p>
        </w:tc>
        <w:tc>
          <w:tcPr>
            <w:tcW w:w="386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r>
      <w:tr w:rsidR="00231985" w:rsidRPr="008D74D0" w:rsidTr="00E9317C">
        <w:trPr>
          <w:tblCellSpacing w:w="0" w:type="dxa"/>
        </w:trPr>
        <w:tc>
          <w:tcPr>
            <w:tcW w:w="576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Число убывших</w:t>
            </w:r>
          </w:p>
        </w:tc>
        <w:tc>
          <w:tcPr>
            <w:tcW w:w="386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21</w:t>
            </w:r>
          </w:p>
        </w:tc>
      </w:tr>
      <w:tr w:rsidR="00231985" w:rsidRPr="008D74D0" w:rsidTr="00E9317C">
        <w:trPr>
          <w:tblCellSpacing w:w="0" w:type="dxa"/>
        </w:trPr>
        <w:tc>
          <w:tcPr>
            <w:tcW w:w="576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Миграционный прирост (убыль)</w:t>
            </w:r>
          </w:p>
        </w:tc>
        <w:tc>
          <w:tcPr>
            <w:tcW w:w="386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Перспективные показатели численности населения по группам населения можно проанализировать по данным таблицы, представленной далее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14Численность</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2764"/>
        <w:gridCol w:w="969"/>
        <w:gridCol w:w="969"/>
        <w:gridCol w:w="969"/>
        <w:gridCol w:w="969"/>
        <w:gridCol w:w="1368"/>
        <w:gridCol w:w="1368"/>
      </w:tblGrid>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center"/>
            </w:pPr>
            <w:r w:rsidRPr="008D74D0">
              <w:t>№</w:t>
            </w:r>
          </w:p>
          <w:p w:rsidR="00231985" w:rsidRPr="008D74D0" w:rsidRDefault="00231985" w:rsidP="00E9317C">
            <w:pPr>
              <w:pStyle w:val="NormalWeb"/>
              <w:shd w:val="clear" w:color="auto" w:fill="FFFFFF"/>
              <w:spacing w:before="0" w:beforeAutospacing="0" w:after="0" w:afterAutospacing="0"/>
              <w:jc w:val="center"/>
            </w:pPr>
            <w:r w:rsidRPr="008D74D0">
              <w:t>п/п</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Наименование</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2013г.</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2014г.</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2015г.</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2016г.</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pPr>
            <w:r w:rsidRPr="008D74D0">
              <w:t>2020г.</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2024г.</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Численность студентов (высшее,</w:t>
            </w:r>
            <w:r>
              <w:t xml:space="preserve"> </w:t>
            </w:r>
            <w:r w:rsidRPr="008D74D0">
              <w:t>среднее проф.образование)</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21</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11</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6</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6</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7</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7</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Численность учащихся (общее,</w:t>
            </w:r>
            <w:r>
              <w:t xml:space="preserve"> </w:t>
            </w:r>
            <w:r w:rsidRPr="008D74D0">
              <w:t>среднее и нач.проф.обр.)</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22</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20</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18</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20</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20</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20</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Численность, занятых в</w:t>
            </w:r>
            <w:r>
              <w:t xml:space="preserve"> </w:t>
            </w:r>
            <w:r w:rsidRPr="008D74D0">
              <w:t>промышленности</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85</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80</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35</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35</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35</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35</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4</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Численность, занятых в торговле</w:t>
            </w:r>
            <w:r>
              <w:t xml:space="preserve"> </w:t>
            </w:r>
            <w:r w:rsidRPr="008D74D0">
              <w:t>и сфере услуг</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13</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10</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8</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8</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8</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8</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5</w:t>
            </w:r>
          </w:p>
        </w:tc>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Численность госслужащих (медицина, образование и т.д.)</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45</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38</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37</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37</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37</w:t>
            </w:r>
          </w:p>
        </w:tc>
        <w:tc>
          <w:tcPr>
            <w:tcW w:w="0" w:type="auto"/>
            <w:vAlign w:val="center"/>
          </w:tcPr>
          <w:p w:rsidR="00231985" w:rsidRPr="008D74D0" w:rsidRDefault="00231985" w:rsidP="00E9317C">
            <w:pPr>
              <w:pStyle w:val="NormalWeb"/>
              <w:shd w:val="clear" w:color="auto" w:fill="FFFFFF"/>
              <w:spacing w:before="0" w:beforeAutospacing="0" w:after="0" w:afterAutospacing="0"/>
              <w:ind w:firstLine="709"/>
              <w:jc w:val="center"/>
            </w:pPr>
            <w:r w:rsidRPr="008D74D0">
              <w:t>37</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Данная демографическая ситуация сложилась ввиду естественного и механического движения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В сельском поселении существует тенденция к снижению численности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На основе вышеперечисленных показателей можно спрогнозировать численность населения в Русско-Тювеевском сельском поселении. Снижение численности населения и дальше будет иметь место.</w:t>
      </w:r>
    </w:p>
    <w:p w:rsidR="00231985" w:rsidRPr="008D74D0" w:rsidRDefault="00231985" w:rsidP="008D74D0">
      <w:pPr>
        <w:pStyle w:val="NormalWeb"/>
        <w:shd w:val="clear" w:color="auto" w:fill="FFFFFF"/>
        <w:spacing w:before="0" w:beforeAutospacing="0" w:after="0" w:afterAutospacing="0"/>
        <w:ind w:firstLine="709"/>
        <w:jc w:val="both"/>
      </w:pPr>
      <w:r w:rsidRPr="008D74D0">
        <w:t>В поселении присутствует тенденция старения и выбывания квалифицированных кадров,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 Основное население трудоспособного возраста занято в сельском хозяйстве.</w:t>
      </w:r>
    </w:p>
    <w:p w:rsidR="00231985" w:rsidRPr="008D74D0" w:rsidRDefault="00231985" w:rsidP="008D74D0">
      <w:pPr>
        <w:pStyle w:val="NormalWeb"/>
        <w:shd w:val="clear" w:color="auto" w:fill="FFFFFF"/>
        <w:spacing w:before="0" w:beforeAutospacing="0" w:after="0" w:afterAutospacing="0"/>
        <w:ind w:firstLine="709"/>
        <w:jc w:val="both"/>
      </w:pPr>
      <w:r w:rsidRPr="008D74D0">
        <w:t>Проанализировав вышеперечисленные отправные рубежи необходимо сделать вывод: главной целью программы социально-экономического развития Русско-Тювеевского поселения должно стать – повышение  качества и уровня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кредитной кооперации, личных подсобных хозяйств, торговой инфраструктуры и сферы услуг.</w:t>
      </w:r>
    </w:p>
    <w:p w:rsidR="00231985" w:rsidRPr="008D74D0" w:rsidRDefault="00231985" w:rsidP="008D74D0">
      <w:pPr>
        <w:pStyle w:val="NormalWeb"/>
        <w:shd w:val="clear" w:color="auto" w:fill="FFFFFF"/>
        <w:spacing w:before="0" w:beforeAutospacing="0" w:after="0" w:afterAutospacing="0"/>
        <w:ind w:firstLine="709"/>
        <w:jc w:val="both"/>
      </w:pPr>
      <w:r w:rsidRPr="008D74D0">
        <w:t>При разработке Программы комплексного развития по данным о численности населения с 2010 по 2028 год был произведён расчёт численности по линии тренда с линейной зависимостью, представленный на рисунке 1.</w:t>
      </w:r>
    </w:p>
    <w:p w:rsidR="00231985" w:rsidRPr="008D74D0" w:rsidRDefault="00231985" w:rsidP="008D74D0">
      <w:pPr>
        <w:pStyle w:val="NormalWeb"/>
        <w:shd w:val="clear" w:color="auto" w:fill="FFFFFF"/>
        <w:spacing w:before="0" w:beforeAutospacing="0" w:after="0" w:afterAutospacing="0"/>
        <w:ind w:firstLine="709"/>
        <w:jc w:val="both"/>
      </w:pPr>
      <w:r w:rsidRPr="008D74D0">
        <w:t>Рисунок 1</w:t>
      </w:r>
    </w:p>
    <w:tbl>
      <w:tblPr>
        <w:tblW w:w="10423" w:type="dxa"/>
        <w:tblInd w:w="8" w:type="dxa"/>
        <w:tblBorders>
          <w:top w:val="single" w:sz="6" w:space="0" w:color="858585"/>
          <w:left w:val="single" w:sz="6" w:space="0" w:color="858585"/>
          <w:bottom w:val="single" w:sz="6" w:space="0" w:color="858585"/>
          <w:right w:val="single" w:sz="6" w:space="0" w:color="858585"/>
          <w:insideH w:val="single" w:sz="6" w:space="0" w:color="858585"/>
          <w:insideV w:val="single" w:sz="6" w:space="0" w:color="858585"/>
        </w:tblBorders>
        <w:tblLayout w:type="fixed"/>
        <w:tblCellMar>
          <w:left w:w="0" w:type="dxa"/>
          <w:right w:w="0" w:type="dxa"/>
        </w:tblCellMar>
        <w:tblLook w:val="01E0"/>
      </w:tblPr>
      <w:tblGrid>
        <w:gridCol w:w="4878"/>
        <w:gridCol w:w="258"/>
        <w:gridCol w:w="5287"/>
      </w:tblGrid>
      <w:tr w:rsidR="00231985" w:rsidRPr="00F33F5F" w:rsidTr="00451B9F">
        <w:trPr>
          <w:trHeight w:val="2500"/>
        </w:trPr>
        <w:tc>
          <w:tcPr>
            <w:tcW w:w="4878" w:type="dxa"/>
          </w:tcPr>
          <w:p w:rsidR="00231985" w:rsidRPr="00451B9F" w:rsidRDefault="00231985" w:rsidP="006330B0">
            <w:pPr>
              <w:pStyle w:val="TableParagraph"/>
              <w:ind w:firstLine="709"/>
              <w:jc w:val="both"/>
              <w:rPr>
                <w:b/>
                <w:sz w:val="24"/>
                <w:szCs w:val="24"/>
              </w:rPr>
            </w:pPr>
            <w:r w:rsidRPr="00451B9F">
              <w:rPr>
                <w:b/>
                <w:sz w:val="24"/>
                <w:szCs w:val="24"/>
              </w:rPr>
              <w:t>Половая структура</w:t>
            </w:r>
          </w:p>
          <w:p w:rsidR="00231985" w:rsidRPr="00451B9F" w:rsidRDefault="00231985" w:rsidP="006330B0">
            <w:pPr>
              <w:pStyle w:val="TableParagraph"/>
              <w:ind w:firstLine="709"/>
              <w:jc w:val="both"/>
              <w:rPr>
                <w:b/>
                <w:sz w:val="24"/>
                <w:szCs w:val="24"/>
              </w:rPr>
            </w:pPr>
            <w:r w:rsidRPr="00451B9F">
              <w:rPr>
                <w:b/>
                <w:sz w:val="24"/>
                <w:szCs w:val="24"/>
              </w:rPr>
              <w:t>населения</w:t>
            </w:r>
          </w:p>
          <w:p w:rsidR="00231985" w:rsidRPr="00451B9F" w:rsidRDefault="00231985" w:rsidP="006330B0">
            <w:pPr>
              <w:pStyle w:val="TableParagraph"/>
              <w:ind w:firstLine="709"/>
              <w:jc w:val="both"/>
              <w:rPr>
                <w:sz w:val="24"/>
                <w:szCs w:val="24"/>
              </w:rPr>
            </w:pPr>
          </w:p>
          <w:p w:rsidR="00231985" w:rsidRPr="00451B9F" w:rsidRDefault="00231985" w:rsidP="006330B0">
            <w:pPr>
              <w:pStyle w:val="TableParagraph"/>
              <w:ind w:firstLine="709"/>
              <w:jc w:val="both"/>
              <w:rPr>
                <w:sz w:val="24"/>
                <w:szCs w:val="24"/>
              </w:rPr>
            </w:pPr>
          </w:p>
          <w:p w:rsidR="00231985" w:rsidRPr="00451B9F" w:rsidRDefault="00231985" w:rsidP="006330B0">
            <w:pPr>
              <w:pStyle w:val="TableParagraph"/>
              <w:ind w:firstLine="709"/>
              <w:jc w:val="both"/>
              <w:rPr>
                <w:sz w:val="24"/>
                <w:szCs w:val="24"/>
              </w:rPr>
            </w:pPr>
            <w:r w:rsidRPr="00451B9F">
              <w:rPr>
                <w:sz w:val="24"/>
                <w:szCs w:val="24"/>
              </w:rPr>
              <w:t>45%</w:t>
            </w:r>
          </w:p>
          <w:p w:rsidR="00231985" w:rsidRPr="00451B9F" w:rsidRDefault="00231985" w:rsidP="006330B0">
            <w:pPr>
              <w:pStyle w:val="TableParagraph"/>
              <w:ind w:firstLine="709"/>
              <w:jc w:val="both"/>
              <w:rPr>
                <w:sz w:val="24"/>
                <w:szCs w:val="24"/>
              </w:rPr>
            </w:pPr>
            <w:r w:rsidRPr="00451B9F">
              <w:rPr>
                <w:sz w:val="24"/>
                <w:szCs w:val="24"/>
              </w:rPr>
              <w:t>Женское</w:t>
            </w:r>
          </w:p>
          <w:p w:rsidR="00231985" w:rsidRPr="00451B9F" w:rsidRDefault="00231985" w:rsidP="006330B0">
            <w:pPr>
              <w:pStyle w:val="TableParagraph"/>
              <w:tabs>
                <w:tab w:val="left" w:pos="3537"/>
              </w:tabs>
              <w:ind w:firstLine="709"/>
              <w:jc w:val="both"/>
              <w:rPr>
                <w:sz w:val="24"/>
                <w:szCs w:val="24"/>
              </w:rPr>
            </w:pPr>
            <w:r w:rsidRPr="00451B9F">
              <w:rPr>
                <w:position w:val="12"/>
                <w:sz w:val="24"/>
                <w:szCs w:val="24"/>
              </w:rPr>
              <w:t>55%</w:t>
            </w:r>
            <w:r w:rsidRPr="00451B9F">
              <w:rPr>
                <w:position w:val="12"/>
                <w:sz w:val="24"/>
                <w:szCs w:val="24"/>
              </w:rPr>
              <w:tab/>
            </w:r>
            <w:r w:rsidRPr="00451B9F">
              <w:rPr>
                <w:sz w:val="24"/>
                <w:szCs w:val="24"/>
              </w:rPr>
              <w:t>население</w:t>
            </w:r>
          </w:p>
          <w:p w:rsidR="00231985" w:rsidRPr="00451B9F" w:rsidRDefault="00231985" w:rsidP="006330B0">
            <w:pPr>
              <w:pStyle w:val="TableParagraph"/>
              <w:ind w:firstLine="709"/>
              <w:jc w:val="both"/>
              <w:rPr>
                <w:sz w:val="24"/>
                <w:szCs w:val="24"/>
              </w:rPr>
            </w:pPr>
            <w:r w:rsidRPr="00451B9F">
              <w:rPr>
                <w:sz w:val="24"/>
                <w:szCs w:val="24"/>
              </w:rPr>
              <w:t xml:space="preserve">Мужское </w:t>
            </w:r>
            <w:r w:rsidRPr="00451B9F">
              <w:rPr>
                <w:spacing w:val="-1"/>
                <w:sz w:val="24"/>
                <w:szCs w:val="24"/>
              </w:rPr>
              <w:t>население</w:t>
            </w:r>
          </w:p>
        </w:tc>
        <w:tc>
          <w:tcPr>
            <w:tcW w:w="258" w:type="dxa"/>
            <w:tcBorders>
              <w:top w:val="nil"/>
              <w:bottom w:val="nil"/>
            </w:tcBorders>
          </w:tcPr>
          <w:p w:rsidR="00231985" w:rsidRPr="00451B9F" w:rsidRDefault="00231985" w:rsidP="006330B0">
            <w:pPr>
              <w:pStyle w:val="TableParagraph"/>
              <w:ind w:firstLine="709"/>
              <w:jc w:val="both"/>
              <w:rPr>
                <w:sz w:val="24"/>
                <w:szCs w:val="24"/>
              </w:rPr>
            </w:pPr>
          </w:p>
        </w:tc>
        <w:tc>
          <w:tcPr>
            <w:tcW w:w="5287" w:type="dxa"/>
          </w:tcPr>
          <w:p w:rsidR="00231985" w:rsidRPr="00451B9F" w:rsidRDefault="00231985" w:rsidP="006330B0">
            <w:pPr>
              <w:pStyle w:val="TableParagraph"/>
              <w:ind w:firstLine="709"/>
              <w:jc w:val="both"/>
              <w:rPr>
                <w:b/>
                <w:sz w:val="24"/>
                <w:szCs w:val="24"/>
              </w:rPr>
            </w:pPr>
            <w:r w:rsidRPr="00451B9F">
              <w:rPr>
                <w:b/>
                <w:sz w:val="24"/>
                <w:szCs w:val="24"/>
              </w:rPr>
              <w:t>Возрастная структура</w:t>
            </w:r>
          </w:p>
          <w:p w:rsidR="00231985" w:rsidRPr="00451B9F" w:rsidRDefault="00231985" w:rsidP="006330B0">
            <w:pPr>
              <w:pStyle w:val="TableParagraph"/>
              <w:ind w:firstLine="709"/>
              <w:jc w:val="both"/>
              <w:rPr>
                <w:b/>
                <w:sz w:val="24"/>
                <w:szCs w:val="24"/>
              </w:rPr>
            </w:pPr>
            <w:r w:rsidRPr="00451B9F">
              <w:rPr>
                <w:b/>
                <w:sz w:val="24"/>
                <w:szCs w:val="24"/>
              </w:rPr>
              <w:t>населения</w:t>
            </w:r>
          </w:p>
          <w:p w:rsidR="00231985" w:rsidRPr="00451B9F" w:rsidRDefault="00231985" w:rsidP="00451B9F">
            <w:pPr>
              <w:pStyle w:val="TableParagraph"/>
              <w:jc w:val="both"/>
              <w:rPr>
                <w:sz w:val="24"/>
                <w:szCs w:val="24"/>
              </w:rPr>
            </w:pPr>
            <w:r w:rsidRPr="00451B9F">
              <w:rPr>
                <w:sz w:val="24"/>
                <w:szCs w:val="24"/>
              </w:rPr>
              <w:t>Население</w:t>
            </w:r>
            <w:r>
              <w:rPr>
                <w:sz w:val="24"/>
                <w:szCs w:val="24"/>
              </w:rPr>
              <w:t xml:space="preserve"> </w:t>
            </w:r>
            <w:r w:rsidRPr="00451B9F">
              <w:rPr>
                <w:position w:val="-9"/>
                <w:sz w:val="24"/>
                <w:szCs w:val="24"/>
              </w:rPr>
              <w:t>20%</w:t>
            </w:r>
            <w:r w:rsidRPr="00451B9F">
              <w:rPr>
                <w:position w:val="-9"/>
                <w:sz w:val="24"/>
                <w:szCs w:val="24"/>
              </w:rPr>
              <w:tab/>
            </w:r>
            <w:r w:rsidRPr="00451B9F">
              <w:rPr>
                <w:spacing w:val="-2"/>
                <w:sz w:val="24"/>
                <w:szCs w:val="24"/>
              </w:rPr>
              <w:t xml:space="preserve">трудоспособного </w:t>
            </w:r>
            <w:r w:rsidRPr="00451B9F">
              <w:rPr>
                <w:sz w:val="24"/>
                <w:szCs w:val="24"/>
              </w:rPr>
              <w:t>возраста</w:t>
            </w:r>
          </w:p>
          <w:p w:rsidR="00231985" w:rsidRPr="00451B9F" w:rsidRDefault="00231985" w:rsidP="00451B9F">
            <w:pPr>
              <w:pStyle w:val="TableParagraph"/>
              <w:jc w:val="both"/>
              <w:rPr>
                <w:sz w:val="24"/>
                <w:szCs w:val="24"/>
              </w:rPr>
            </w:pPr>
            <w:r w:rsidRPr="00451B9F">
              <w:rPr>
                <w:sz w:val="24"/>
                <w:szCs w:val="24"/>
              </w:rPr>
              <w:t>Население старше</w:t>
            </w:r>
            <w:r w:rsidRPr="00451B9F">
              <w:rPr>
                <w:position w:val="-8"/>
                <w:sz w:val="24"/>
                <w:szCs w:val="24"/>
              </w:rPr>
              <w:t>51%</w:t>
            </w:r>
            <w:r w:rsidRPr="00451B9F">
              <w:rPr>
                <w:position w:val="-8"/>
                <w:sz w:val="24"/>
                <w:szCs w:val="24"/>
              </w:rPr>
              <w:tab/>
            </w:r>
            <w:r w:rsidRPr="00451B9F">
              <w:rPr>
                <w:sz w:val="24"/>
                <w:szCs w:val="24"/>
              </w:rPr>
              <w:t>трудоспособного</w:t>
            </w:r>
          </w:p>
          <w:p w:rsidR="00231985" w:rsidRPr="00451B9F" w:rsidRDefault="00231985" w:rsidP="006330B0">
            <w:pPr>
              <w:pStyle w:val="TableParagraph"/>
              <w:tabs>
                <w:tab w:val="left" w:pos="3138"/>
              </w:tabs>
              <w:ind w:firstLine="709"/>
              <w:jc w:val="both"/>
              <w:rPr>
                <w:sz w:val="24"/>
                <w:szCs w:val="24"/>
              </w:rPr>
            </w:pPr>
            <w:r w:rsidRPr="00451B9F">
              <w:rPr>
                <w:position w:val="-13"/>
                <w:sz w:val="24"/>
                <w:szCs w:val="24"/>
              </w:rPr>
              <w:t>29%</w:t>
            </w:r>
            <w:r w:rsidRPr="00451B9F">
              <w:rPr>
                <w:position w:val="-13"/>
                <w:sz w:val="24"/>
                <w:szCs w:val="24"/>
              </w:rPr>
              <w:tab/>
            </w:r>
            <w:r w:rsidRPr="00451B9F">
              <w:rPr>
                <w:sz w:val="24"/>
                <w:szCs w:val="24"/>
              </w:rPr>
              <w:t>возраста</w:t>
            </w:r>
          </w:p>
          <w:p w:rsidR="00231985" w:rsidRPr="00451B9F" w:rsidRDefault="00231985" w:rsidP="00451B9F">
            <w:pPr>
              <w:pStyle w:val="TableParagraph"/>
              <w:jc w:val="both"/>
              <w:rPr>
                <w:sz w:val="24"/>
                <w:szCs w:val="24"/>
              </w:rPr>
            </w:pPr>
            <w:r w:rsidRPr="00451B9F">
              <w:rPr>
                <w:sz w:val="24"/>
                <w:szCs w:val="24"/>
              </w:rPr>
              <w:t xml:space="preserve">Население </w:t>
            </w:r>
            <w:r w:rsidRPr="00451B9F">
              <w:rPr>
                <w:spacing w:val="-3"/>
                <w:sz w:val="24"/>
                <w:szCs w:val="24"/>
              </w:rPr>
              <w:t xml:space="preserve">младше </w:t>
            </w:r>
            <w:r w:rsidRPr="00451B9F">
              <w:rPr>
                <w:sz w:val="24"/>
                <w:szCs w:val="24"/>
              </w:rPr>
              <w:t>трудоспособного возраста</w:t>
            </w:r>
          </w:p>
        </w:tc>
      </w:tr>
    </w:tbl>
    <w:p w:rsidR="00231985" w:rsidRPr="008D74D0"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r w:rsidRPr="008D74D0">
        <w:t>  Численность населения на конец расчетного срока прогнозируется – на уровне 795 человек.</w:t>
      </w:r>
    </w:p>
    <w:p w:rsidR="00231985" w:rsidRPr="008D74D0" w:rsidRDefault="00231985" w:rsidP="008D74D0">
      <w:pPr>
        <w:pStyle w:val="NormalWeb"/>
        <w:shd w:val="clear" w:color="auto" w:fill="FFFFFF"/>
        <w:spacing w:before="0" w:beforeAutospacing="0" w:after="0" w:afterAutospacing="0"/>
        <w:ind w:firstLine="709"/>
        <w:jc w:val="both"/>
      </w:pPr>
      <w:r w:rsidRPr="008D74D0">
        <w:t>При расчете численности населения на расчетный срок учитывались следующие допущения:</w:t>
      </w:r>
    </w:p>
    <w:p w:rsidR="00231985" w:rsidRPr="008D74D0" w:rsidRDefault="00231985" w:rsidP="008D74D0">
      <w:pPr>
        <w:numPr>
          <w:ilvl w:val="0"/>
          <w:numId w:val="3"/>
        </w:numPr>
        <w:shd w:val="clear" w:color="auto" w:fill="FFFFFF"/>
        <w:ind w:left="0" w:firstLine="709"/>
        <w:jc w:val="both"/>
      </w:pPr>
      <w:r w:rsidRPr="008D74D0">
        <w:t>- возможность повышения численности населения при исполнении мероприятий по жилищному и социальному развитию;</w:t>
      </w:r>
    </w:p>
    <w:p w:rsidR="00231985" w:rsidRPr="008D74D0" w:rsidRDefault="00231985" w:rsidP="008D74D0">
      <w:pPr>
        <w:numPr>
          <w:ilvl w:val="0"/>
          <w:numId w:val="3"/>
        </w:numPr>
        <w:shd w:val="clear" w:color="auto" w:fill="FFFFFF"/>
        <w:ind w:left="0" w:firstLine="709"/>
        <w:jc w:val="both"/>
      </w:pPr>
      <w:r w:rsidRPr="008D74D0">
        <w:t>- выполнение мероприятий программы по переселению граждан РФ;</w:t>
      </w:r>
    </w:p>
    <w:p w:rsidR="00231985" w:rsidRPr="008D74D0" w:rsidRDefault="00231985" w:rsidP="008D74D0">
      <w:pPr>
        <w:numPr>
          <w:ilvl w:val="0"/>
          <w:numId w:val="3"/>
        </w:numPr>
        <w:shd w:val="clear" w:color="auto" w:fill="FFFFFF"/>
        <w:ind w:left="0" w:firstLine="709"/>
        <w:jc w:val="both"/>
      </w:pPr>
      <w:r w:rsidRPr="008D74D0">
        <w:t>- выполнение мероприятий программы по доступному жилью для граждан РФ;</w:t>
      </w:r>
    </w:p>
    <w:p w:rsidR="00231985" w:rsidRPr="008D74D0" w:rsidRDefault="00231985" w:rsidP="008D74D0">
      <w:pPr>
        <w:pStyle w:val="NormalWeb"/>
        <w:shd w:val="clear" w:color="auto" w:fill="FFFFFF"/>
        <w:spacing w:before="0" w:beforeAutospacing="0" w:after="0" w:afterAutospacing="0"/>
        <w:ind w:firstLine="709"/>
        <w:jc w:val="both"/>
      </w:pPr>
      <w:r w:rsidRPr="008D74D0">
        <w:t>Несмотря на то, что основным источником формирования прогнозной численности населения остается естественный прирост (убыль) населения, который дает 2/3 составляющей от общей численности, наиболее динамичным компонентом прогнозной численности будет миграция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Социально - экономическое развитие поселения за последние годы определялось теми основными направлениями и тенденциями, которые сформировались в экономике страны в целом. За период социально- экономических потрясений наблюдались бюджетный и финансовый кризисы, спад товарного производства в промышленности и сельском хозяйстве, снижение уровня жизни основных слоев населения, безработица. В настоящее время наметился постепенный переход экономики из депрессионного состояния в состояние стабилизации.</w:t>
      </w:r>
    </w:p>
    <w:p w:rsidR="00231985" w:rsidRPr="008D74D0" w:rsidRDefault="00231985" w:rsidP="008D74D0">
      <w:pPr>
        <w:pStyle w:val="NormalWeb"/>
        <w:shd w:val="clear" w:color="auto" w:fill="FFFFFF"/>
        <w:spacing w:before="0" w:beforeAutospacing="0" w:after="0" w:afterAutospacing="0"/>
        <w:ind w:firstLine="709"/>
        <w:jc w:val="both"/>
      </w:pPr>
      <w:r w:rsidRPr="008D74D0">
        <w:t>В экономике поселения ведущее место принадлежит сельскому хозяйству, на долю которого приходится более 50 % в общем объеме валовой продукции, выполненных работ и услуг.</w:t>
      </w:r>
    </w:p>
    <w:p w:rsidR="00231985" w:rsidRPr="008D74D0" w:rsidRDefault="00231985" w:rsidP="008D74D0">
      <w:pPr>
        <w:pStyle w:val="NormalWeb"/>
        <w:shd w:val="clear" w:color="auto" w:fill="FFFFFF"/>
        <w:spacing w:before="0" w:beforeAutospacing="0" w:after="0" w:afterAutospacing="0"/>
        <w:ind w:firstLine="709"/>
        <w:jc w:val="both"/>
      </w:pPr>
      <w:r w:rsidRPr="008D74D0">
        <w:t> Выводы:</w:t>
      </w:r>
    </w:p>
    <w:p w:rsidR="00231985" w:rsidRPr="008D74D0" w:rsidRDefault="00231985" w:rsidP="008D74D0">
      <w:pPr>
        <w:pStyle w:val="NormalWeb"/>
        <w:shd w:val="clear" w:color="auto" w:fill="FFFFFF"/>
        <w:spacing w:before="0" w:beforeAutospacing="0" w:after="0" w:afterAutospacing="0"/>
        <w:ind w:firstLine="709"/>
        <w:jc w:val="both"/>
      </w:pPr>
      <w:r w:rsidRPr="008D74D0">
        <w:t>1.       Наблюдается устойчивая депопуляция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Таким образом, естественная убыль не компенсируется механическим приростом.</w:t>
      </w:r>
    </w:p>
    <w:p w:rsidR="00231985" w:rsidRPr="008D74D0" w:rsidRDefault="00231985" w:rsidP="008D74D0">
      <w:pPr>
        <w:pStyle w:val="NormalWeb"/>
        <w:shd w:val="clear" w:color="auto" w:fill="FFFFFF"/>
        <w:spacing w:before="0" w:beforeAutospacing="0" w:after="0" w:afterAutospacing="0"/>
        <w:ind w:firstLine="709"/>
        <w:jc w:val="both"/>
      </w:pPr>
      <w:r w:rsidRPr="008D74D0">
        <w:t>2.       Сокращение численности населения, вероятно, будет иметь место и в дальнейшем, при устойчивой тенденции старения населения. Следовательно, следует учитывать численное сокращение трудовых ресурсов и потребность в дополнительных социальных затратах на жизнедеятельность лиц пенсионного возраста.</w:t>
      </w:r>
    </w:p>
    <w:p w:rsidR="00231985" w:rsidRPr="008D74D0" w:rsidRDefault="00231985" w:rsidP="008D74D0">
      <w:pPr>
        <w:pStyle w:val="NormalWeb"/>
        <w:shd w:val="clear" w:color="auto" w:fill="FFFFFF"/>
        <w:spacing w:before="0" w:beforeAutospacing="0" w:after="0" w:afterAutospacing="0"/>
        <w:ind w:firstLine="709"/>
        <w:jc w:val="both"/>
      </w:pPr>
      <w:r w:rsidRPr="008D74D0">
        <w:t>3.       В условиях падения естественного воспроизводства населения, механический приток будет являться определяющим в формировании населения района, оказывая влияние на изменения в численности, национальном составе и половозрастной структуре.</w:t>
      </w:r>
    </w:p>
    <w:p w:rsidR="00231985" w:rsidRPr="008D74D0" w:rsidRDefault="00231985" w:rsidP="008D74D0">
      <w:pPr>
        <w:pStyle w:val="NormalWeb"/>
        <w:shd w:val="clear" w:color="auto" w:fill="FFFFFF"/>
        <w:spacing w:before="0" w:beforeAutospacing="0" w:after="0" w:afterAutospacing="0"/>
        <w:ind w:firstLine="709"/>
        <w:jc w:val="both"/>
      </w:pPr>
      <w:r w:rsidRPr="008D74D0">
        <w:t>4.       Сложившаяся тенденция депопуляции населения является главной проблемой развития социальной сферы, как в районе, так и в республике в целом. Существующие высокие показатели естественной убыли населения не позволяют рассчитывать на резкий перелом в демографической ситуации в ближайшее время.</w:t>
      </w:r>
    </w:p>
    <w:p w:rsidR="00231985" w:rsidRPr="008D74D0" w:rsidRDefault="00231985" w:rsidP="008D74D0">
      <w:pPr>
        <w:pStyle w:val="NormalWeb"/>
        <w:shd w:val="clear" w:color="auto" w:fill="FFFFFF"/>
        <w:spacing w:before="0" w:beforeAutospacing="0" w:after="0" w:afterAutospacing="0"/>
        <w:ind w:firstLine="709"/>
        <w:jc w:val="both"/>
      </w:pPr>
      <w:r w:rsidRPr="008D74D0">
        <w:t>Ближайшей задачей является сдвиг основных демографических процессов в сторону улучшения, а затем, в дальнейшем, переход к естественному воспроизводству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Мероприятия по улучшению демографической ситуации:</w:t>
      </w:r>
    </w:p>
    <w:p w:rsidR="00231985" w:rsidRPr="008D74D0" w:rsidRDefault="00231985" w:rsidP="008D74D0">
      <w:pPr>
        <w:pStyle w:val="NormalWeb"/>
        <w:shd w:val="clear" w:color="auto" w:fill="FFFFFF"/>
        <w:spacing w:before="0" w:beforeAutospacing="0" w:after="0" w:afterAutospacing="0"/>
        <w:ind w:firstLine="709"/>
        <w:jc w:val="both"/>
      </w:pPr>
      <w:r w:rsidRPr="008D74D0">
        <w:t>1.   Выполнение государственных программ по обеспечению доступным жильем, реформированию и модернизации ЖКХ.</w:t>
      </w:r>
    </w:p>
    <w:p w:rsidR="00231985" w:rsidRPr="008D74D0" w:rsidRDefault="00231985" w:rsidP="008D74D0">
      <w:pPr>
        <w:pStyle w:val="NormalWeb"/>
        <w:shd w:val="clear" w:color="auto" w:fill="FFFFFF"/>
        <w:spacing w:before="0" w:beforeAutospacing="0" w:after="0" w:afterAutospacing="0"/>
        <w:ind w:firstLine="709"/>
        <w:jc w:val="both"/>
      </w:pPr>
      <w:r w:rsidRPr="008D74D0">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231985" w:rsidRPr="008D74D0" w:rsidRDefault="00231985" w:rsidP="008D74D0">
      <w:pPr>
        <w:pStyle w:val="NormalWeb"/>
        <w:shd w:val="clear" w:color="auto" w:fill="FFFFFF"/>
        <w:spacing w:before="0" w:beforeAutospacing="0" w:after="0" w:afterAutospacing="0"/>
        <w:ind w:firstLine="709"/>
        <w:jc w:val="both"/>
      </w:pPr>
      <w:r w:rsidRPr="008D74D0">
        <w:t>3.       Развитие сферы туризма, которая также повлечет увеличение благосостояния жителей города, рост количества рабочих мест.</w:t>
      </w:r>
    </w:p>
    <w:p w:rsidR="00231985" w:rsidRPr="008D74D0" w:rsidRDefault="00231985" w:rsidP="008D74D0">
      <w:pPr>
        <w:pStyle w:val="NormalWeb"/>
        <w:shd w:val="clear" w:color="auto" w:fill="FFFFFF"/>
        <w:spacing w:before="0" w:beforeAutospacing="0" w:after="0" w:afterAutospacing="0"/>
        <w:ind w:firstLine="709"/>
        <w:jc w:val="both"/>
      </w:pPr>
      <w:r w:rsidRPr="008D74D0">
        <w:t>4.  Создание предпосылок для развития малого предпринимательства.</w:t>
      </w:r>
    </w:p>
    <w:p w:rsidR="00231985" w:rsidRPr="008D74D0" w:rsidRDefault="00231985" w:rsidP="008D74D0">
      <w:pPr>
        <w:pStyle w:val="NormalWeb"/>
        <w:shd w:val="clear" w:color="auto" w:fill="FFFFFF"/>
        <w:spacing w:before="0" w:beforeAutospacing="0" w:after="0" w:afterAutospacing="0"/>
        <w:ind w:firstLine="709"/>
        <w:jc w:val="both"/>
      </w:pPr>
      <w:r w:rsidRPr="008D74D0">
        <w:t>5.  Поддержка и развитие социальной сферы, а именно:</w:t>
      </w:r>
    </w:p>
    <w:p w:rsidR="00231985" w:rsidRPr="008D74D0" w:rsidRDefault="00231985" w:rsidP="008D74D0">
      <w:pPr>
        <w:pStyle w:val="NormalWeb"/>
        <w:shd w:val="clear" w:color="auto" w:fill="FFFFFF"/>
        <w:spacing w:before="0" w:beforeAutospacing="0" w:after="0" w:afterAutospacing="0"/>
        <w:ind w:firstLine="709"/>
        <w:jc w:val="both"/>
      </w:pPr>
      <w:r w:rsidRPr="008D74D0">
        <w:t>-           сохранение и развитие системы единого образовательного пространства;</w:t>
      </w:r>
    </w:p>
    <w:p w:rsidR="00231985" w:rsidRPr="008D74D0" w:rsidRDefault="00231985" w:rsidP="008D74D0">
      <w:pPr>
        <w:pStyle w:val="NormalWeb"/>
        <w:shd w:val="clear" w:color="auto" w:fill="FFFFFF"/>
        <w:spacing w:before="0" w:beforeAutospacing="0" w:after="0" w:afterAutospacing="0"/>
        <w:ind w:firstLine="709"/>
        <w:jc w:val="both"/>
      </w:pPr>
      <w:r w:rsidRPr="008D74D0">
        <w:t>-    обеспечение качественной равнодоступной бесплатной медицинской помощью;</w:t>
      </w:r>
    </w:p>
    <w:p w:rsidR="00231985" w:rsidRPr="008D74D0" w:rsidRDefault="00231985" w:rsidP="008D74D0">
      <w:pPr>
        <w:pStyle w:val="NormalWeb"/>
        <w:shd w:val="clear" w:color="auto" w:fill="FFFFFF"/>
        <w:spacing w:before="0" w:beforeAutospacing="0" w:after="0" w:afterAutospacing="0"/>
        <w:ind w:firstLine="709"/>
        <w:jc w:val="both"/>
      </w:pPr>
      <w:r w:rsidRPr="008D74D0">
        <w:t>-  создание условий для роста культурного уровня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усиление адресной поддержки социально незащищённых слоев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6.         Оказание содействия переселению граждан в МО «Русско- Тювеевское сельское поселение» из других регионов.</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 xml:space="preserve">1.3.   </w:t>
      </w:r>
      <w:bookmarkStart w:id="5" w:name="_TOC_250010"/>
      <w:r w:rsidRPr="008D74D0">
        <w:rPr>
          <w:sz w:val="24"/>
          <w:szCs w:val="24"/>
        </w:rPr>
        <w:t>Прогноз развития промышленности</w:t>
      </w:r>
      <w:bookmarkEnd w:id="5"/>
    </w:p>
    <w:p w:rsidR="00231985" w:rsidRPr="008D74D0" w:rsidRDefault="00231985" w:rsidP="008D74D0">
      <w:pPr>
        <w:pStyle w:val="NormalWeb"/>
        <w:shd w:val="clear" w:color="auto" w:fill="FFFFFF"/>
        <w:spacing w:before="0" w:beforeAutospacing="0" w:after="0" w:afterAutospacing="0"/>
        <w:ind w:firstLine="709"/>
        <w:jc w:val="both"/>
      </w:pPr>
      <w:r w:rsidRPr="008D74D0">
        <w:t>В поселении имеются необходимые условия для дальнейшего развития экономики и социальной сферы.</w:t>
      </w:r>
    </w:p>
    <w:p w:rsidR="00231985" w:rsidRPr="008D74D0" w:rsidRDefault="00231985" w:rsidP="008D74D0">
      <w:pPr>
        <w:pStyle w:val="NormalWeb"/>
        <w:shd w:val="clear" w:color="auto" w:fill="FFFFFF"/>
        <w:spacing w:before="0" w:beforeAutospacing="0" w:after="0" w:afterAutospacing="0"/>
        <w:ind w:firstLine="709"/>
        <w:jc w:val="both"/>
      </w:pPr>
      <w:r w:rsidRPr="008D74D0">
        <w:t>Вместе с тем существуют проблемы, которые требуют особого внимания и поддержки со стороны администрации Темниковского района, содействия Министерств и Ведомств Республики Мордовия.</w:t>
      </w:r>
    </w:p>
    <w:p w:rsidR="00231985" w:rsidRPr="008D74D0" w:rsidRDefault="00231985" w:rsidP="008D74D0">
      <w:pPr>
        <w:pStyle w:val="NormalWeb"/>
        <w:shd w:val="clear" w:color="auto" w:fill="FFFFFF"/>
        <w:spacing w:before="0" w:beforeAutospacing="0" w:after="0" w:afterAutospacing="0"/>
        <w:ind w:firstLine="709"/>
        <w:jc w:val="both"/>
      </w:pPr>
      <w:r w:rsidRPr="008D74D0">
        <w:t>Причиной, сдерживающей развитие личных подсобных хозяйств, является трудности с обеспечением кормами (стоимость). Также, сокращение численности КРС связанно с возрастной структурой  населения,  что приводит к тому, что население начинает заводить овец и коз вместо КРС. Кроме того, фактором способствующим сокращению поголовья скота является низкая закупочная стоимость производимой сельскохозяйственной продукции. В связи наблюдается резка устойчивая тенденция сокращения поголовья коров, что отражается на количестве молока, сдаваемого населением на переработку.</w:t>
      </w:r>
    </w:p>
    <w:p w:rsidR="00231985" w:rsidRPr="008D74D0" w:rsidRDefault="00231985" w:rsidP="008D74D0">
      <w:pPr>
        <w:pStyle w:val="NormalWeb"/>
        <w:shd w:val="clear" w:color="auto" w:fill="FFFFFF"/>
        <w:spacing w:before="0" w:beforeAutospacing="0" w:after="0" w:afterAutospacing="0"/>
        <w:ind w:firstLine="709"/>
        <w:jc w:val="both"/>
      </w:pPr>
      <w:r w:rsidRPr="008D74D0">
        <w:t>Мероприятия по развитию агропромышленного комплекса Темниковского муниципального района имеют целью:</w:t>
      </w:r>
    </w:p>
    <w:p w:rsidR="00231985" w:rsidRPr="008D74D0" w:rsidRDefault="00231985" w:rsidP="008D74D0">
      <w:pPr>
        <w:pStyle w:val="NormalWeb"/>
        <w:shd w:val="clear" w:color="auto" w:fill="FFFFFF"/>
        <w:spacing w:before="0" w:beforeAutospacing="0" w:after="0" w:afterAutospacing="0"/>
        <w:ind w:firstLine="709"/>
        <w:jc w:val="both"/>
      </w:pPr>
      <w:r w:rsidRPr="008D74D0">
        <w:t>-  создать условия для устойчивого развития сельских территорий;</w:t>
      </w:r>
    </w:p>
    <w:p w:rsidR="00231985" w:rsidRPr="008D74D0" w:rsidRDefault="00231985" w:rsidP="008D74D0">
      <w:pPr>
        <w:pStyle w:val="NormalWeb"/>
        <w:shd w:val="clear" w:color="auto" w:fill="FFFFFF"/>
        <w:spacing w:before="0" w:beforeAutospacing="0" w:after="0" w:afterAutospacing="0"/>
        <w:ind w:firstLine="709"/>
        <w:jc w:val="both"/>
      </w:pPr>
      <w:r w:rsidRPr="008D74D0">
        <w:t>-  повысить занятость и уровень жизни сельского населения;</w:t>
      </w:r>
    </w:p>
    <w:p w:rsidR="00231985" w:rsidRPr="008D74D0" w:rsidRDefault="00231985" w:rsidP="008D74D0">
      <w:pPr>
        <w:pStyle w:val="NormalWeb"/>
        <w:shd w:val="clear" w:color="auto" w:fill="FFFFFF"/>
        <w:spacing w:before="0" w:beforeAutospacing="0" w:after="0" w:afterAutospacing="0"/>
        <w:ind w:firstLine="709"/>
        <w:jc w:val="both"/>
      </w:pPr>
      <w:r>
        <w:t>-   </w:t>
      </w:r>
      <w:r w:rsidRPr="008D74D0">
        <w:t>увеличить</w:t>
      </w:r>
      <w:r>
        <w:t xml:space="preserve"> </w:t>
      </w:r>
      <w:r w:rsidRPr="008D74D0">
        <w:t>производство</w:t>
      </w:r>
      <w:r>
        <w:t xml:space="preserve"> </w:t>
      </w:r>
      <w:r w:rsidRPr="008D74D0">
        <w:t>сельскохозяйственной</w:t>
      </w:r>
      <w:r>
        <w:t xml:space="preserve"> </w:t>
      </w:r>
      <w:r w:rsidRPr="008D74D0">
        <w:t>продукции</w:t>
      </w:r>
      <w:r>
        <w:t xml:space="preserve"> </w:t>
      </w:r>
      <w:r w:rsidRPr="008D74D0">
        <w:t>для удовлетворения потребностей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Сельское хозяйство</w:t>
      </w:r>
    </w:p>
    <w:p w:rsidR="00231985" w:rsidRPr="008D74D0" w:rsidRDefault="00231985" w:rsidP="008D74D0">
      <w:pPr>
        <w:pStyle w:val="NormalWeb"/>
        <w:shd w:val="clear" w:color="auto" w:fill="FFFFFF"/>
        <w:spacing w:before="0" w:beforeAutospacing="0" w:after="0" w:afterAutospacing="0"/>
        <w:ind w:firstLine="709"/>
        <w:jc w:val="both"/>
      </w:pPr>
      <w:r w:rsidRPr="008D74D0">
        <w:t>Роль личного сектора в производстве сельхозпродуктов на расчетный период сохранится и, даже, рекомендуется делать упор на развитие личных подсобных хозяйств (это актуально для безработных). Под бизнес-план - бесплатная ссуда за счет социальных выплат.</w:t>
      </w:r>
    </w:p>
    <w:p w:rsidR="00231985" w:rsidRPr="008D74D0" w:rsidRDefault="00231985" w:rsidP="008D74D0">
      <w:pPr>
        <w:pStyle w:val="NormalWeb"/>
        <w:shd w:val="clear" w:color="auto" w:fill="FFFFFF"/>
        <w:spacing w:before="0" w:beforeAutospacing="0" w:after="0" w:afterAutospacing="0"/>
        <w:ind w:firstLine="709"/>
        <w:jc w:val="both"/>
      </w:pPr>
      <w:r w:rsidRPr="008D74D0">
        <w:t>Предлагается:</w:t>
      </w:r>
    </w:p>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w:t>
      </w:r>
      <w:r>
        <w:t xml:space="preserve"> </w:t>
      </w:r>
      <w:r w:rsidRPr="008D74D0">
        <w:t>помещений</w:t>
      </w:r>
      <w:r>
        <w:t xml:space="preserve"> </w:t>
      </w:r>
      <w:r w:rsidRPr="008D74D0">
        <w:t>животноводства</w:t>
      </w:r>
      <w:r>
        <w:t xml:space="preserve"> </w:t>
      </w:r>
      <w:r w:rsidRPr="008D74D0">
        <w:t>с</w:t>
      </w:r>
      <w:r>
        <w:t xml:space="preserve"> </w:t>
      </w:r>
      <w:r w:rsidRPr="008D74D0">
        <w:t>последующим размещением в них молочно-товарной фермы.</w:t>
      </w:r>
    </w:p>
    <w:p w:rsidR="00231985" w:rsidRPr="008D74D0" w:rsidRDefault="00231985" w:rsidP="008D74D0">
      <w:pPr>
        <w:pStyle w:val="NormalWeb"/>
        <w:shd w:val="clear" w:color="auto" w:fill="FFFFFF"/>
        <w:spacing w:before="0" w:beforeAutospacing="0" w:after="0" w:afterAutospacing="0"/>
        <w:ind w:firstLine="709"/>
        <w:jc w:val="both"/>
      </w:pPr>
      <w:r w:rsidRPr="008D74D0">
        <w:t>Для хозяйств, всех форм собственности, требуется:</w:t>
      </w:r>
    </w:p>
    <w:p w:rsidR="00231985" w:rsidRPr="008D74D0" w:rsidRDefault="00231985" w:rsidP="008D74D0">
      <w:pPr>
        <w:pStyle w:val="NormalWeb"/>
        <w:shd w:val="clear" w:color="auto" w:fill="FFFFFF"/>
        <w:spacing w:before="0" w:beforeAutospacing="0" w:after="0" w:afterAutospacing="0"/>
        <w:ind w:firstLine="709"/>
        <w:jc w:val="both"/>
      </w:pPr>
      <w:r w:rsidRPr="008D74D0">
        <w:t>-  организация ремонта техники;</w:t>
      </w:r>
    </w:p>
    <w:p w:rsidR="00231985" w:rsidRPr="008D74D0" w:rsidRDefault="00231985" w:rsidP="008D74D0">
      <w:pPr>
        <w:pStyle w:val="NormalWeb"/>
        <w:shd w:val="clear" w:color="auto" w:fill="FFFFFF"/>
        <w:spacing w:before="0" w:beforeAutospacing="0" w:after="0" w:afterAutospacing="0"/>
        <w:ind w:firstLine="709"/>
        <w:jc w:val="both"/>
      </w:pPr>
      <w:r w:rsidRPr="008D74D0">
        <w:t>-       создание</w:t>
      </w:r>
      <w:r>
        <w:t xml:space="preserve"> </w:t>
      </w:r>
      <w:r w:rsidRPr="008D74D0">
        <w:t>кооперативных(частных)</w:t>
      </w:r>
      <w:r>
        <w:t xml:space="preserve"> </w:t>
      </w:r>
      <w:r w:rsidRPr="008D74D0">
        <w:t>МТС,</w:t>
      </w:r>
      <w:r>
        <w:t xml:space="preserve"> </w:t>
      </w:r>
      <w:r w:rsidRPr="008D74D0">
        <w:t>а</w:t>
      </w:r>
      <w:r>
        <w:t xml:space="preserve"> </w:t>
      </w:r>
      <w:r w:rsidRPr="008D74D0">
        <w:t>также</w:t>
      </w:r>
      <w:r>
        <w:t xml:space="preserve"> </w:t>
      </w:r>
      <w:r w:rsidRPr="008D74D0">
        <w:t>станции</w:t>
      </w:r>
      <w:r>
        <w:t xml:space="preserve"> </w:t>
      </w:r>
      <w:r w:rsidRPr="008D74D0">
        <w:t>по техническому обслуживанию оборудования животноводческих ферм;</w:t>
      </w:r>
    </w:p>
    <w:p w:rsidR="00231985" w:rsidRPr="008D74D0" w:rsidRDefault="00231985" w:rsidP="008D74D0">
      <w:pPr>
        <w:pStyle w:val="NormalWeb"/>
        <w:shd w:val="clear" w:color="auto" w:fill="FFFFFF"/>
        <w:spacing w:before="0" w:beforeAutospacing="0" w:after="0" w:afterAutospacing="0"/>
        <w:ind w:firstLine="709"/>
        <w:jc w:val="both"/>
      </w:pPr>
      <w:r w:rsidRPr="008D74D0">
        <w:t>-  агросервисное обслуживание;</w:t>
      </w:r>
    </w:p>
    <w:p w:rsidR="00231985" w:rsidRPr="008D74D0" w:rsidRDefault="00231985" w:rsidP="008D74D0">
      <w:pPr>
        <w:pStyle w:val="NormalWeb"/>
        <w:shd w:val="clear" w:color="auto" w:fill="FFFFFF"/>
        <w:spacing w:before="0" w:beforeAutospacing="0" w:after="0" w:afterAutospacing="0"/>
        <w:ind w:firstLine="709"/>
        <w:jc w:val="both"/>
      </w:pPr>
      <w:r w:rsidRPr="008D74D0">
        <w:t>-  прокат и сдача в аренду техники;</w:t>
      </w:r>
    </w:p>
    <w:p w:rsidR="00231985" w:rsidRPr="008D74D0" w:rsidRDefault="00231985" w:rsidP="008D74D0">
      <w:pPr>
        <w:pStyle w:val="NormalWeb"/>
        <w:shd w:val="clear" w:color="auto" w:fill="FFFFFF"/>
        <w:spacing w:before="0" w:beforeAutospacing="0" w:after="0" w:afterAutospacing="0"/>
        <w:ind w:firstLine="709"/>
        <w:jc w:val="both"/>
      </w:pPr>
      <w:r w:rsidRPr="008D74D0">
        <w:t>-  прием и переработка сельхозпродукции. Выводы:</w:t>
      </w:r>
    </w:p>
    <w:p w:rsidR="00231985" w:rsidRPr="008D74D0" w:rsidRDefault="00231985" w:rsidP="008D74D0">
      <w:pPr>
        <w:pStyle w:val="NormalWeb"/>
        <w:shd w:val="clear" w:color="auto" w:fill="FFFFFF"/>
        <w:spacing w:before="0" w:beforeAutospacing="0" w:after="0" w:afterAutospacing="0"/>
        <w:ind w:firstLine="709"/>
        <w:jc w:val="both"/>
      </w:pPr>
      <w:r w:rsidRPr="008D74D0">
        <w:t>Руско-Тювеевское сельское поселение внесет достойную лепту в ресурсный потенциал района, который позволит обеспечить потребности населения в продуктах местного производства в полном объеме.</w:t>
      </w:r>
    </w:p>
    <w:p w:rsidR="00231985" w:rsidRPr="008D74D0" w:rsidRDefault="00231985" w:rsidP="008D74D0">
      <w:pPr>
        <w:pStyle w:val="NormalWeb"/>
        <w:shd w:val="clear" w:color="auto" w:fill="FFFFFF"/>
        <w:spacing w:before="0" w:beforeAutospacing="0" w:after="0" w:afterAutospacing="0"/>
        <w:ind w:firstLine="709"/>
        <w:jc w:val="both"/>
      </w:pPr>
      <w:r w:rsidRPr="008D74D0">
        <w:t>Для этого необходимо:</w:t>
      </w:r>
    </w:p>
    <w:p w:rsidR="00231985" w:rsidRPr="008D74D0" w:rsidRDefault="00231985" w:rsidP="008D74D0">
      <w:pPr>
        <w:pStyle w:val="NormalWeb"/>
        <w:shd w:val="clear" w:color="auto" w:fill="FFFFFF"/>
        <w:spacing w:before="0" w:beforeAutospacing="0" w:after="0" w:afterAutospacing="0"/>
        <w:ind w:firstLine="709"/>
        <w:jc w:val="both"/>
      </w:pPr>
      <w:r w:rsidRPr="008D74D0">
        <w:t>Совершенствовать структуру посевных площадей, расширять посевы бобовых и многолетних трав, что ведет к повышению плодородия почвы, применять приемы биологизации земледелия.</w:t>
      </w:r>
    </w:p>
    <w:p w:rsidR="00231985" w:rsidRPr="008D74D0" w:rsidRDefault="00231985" w:rsidP="008D74D0">
      <w:pPr>
        <w:pStyle w:val="NormalWeb"/>
        <w:shd w:val="clear" w:color="auto" w:fill="FFFFFF"/>
        <w:spacing w:before="0" w:beforeAutospacing="0" w:after="0" w:afterAutospacing="0"/>
        <w:ind w:firstLine="709"/>
        <w:jc w:val="both"/>
      </w:pPr>
      <w:r w:rsidRPr="008D74D0">
        <w:t>Применять элитные семена и животных. Повысить механизацию труда.</w:t>
      </w:r>
    </w:p>
    <w:p w:rsidR="00231985" w:rsidRPr="008D74D0" w:rsidRDefault="00231985" w:rsidP="008D74D0">
      <w:pPr>
        <w:pStyle w:val="NormalWeb"/>
        <w:shd w:val="clear" w:color="auto" w:fill="FFFFFF"/>
        <w:spacing w:before="0" w:beforeAutospacing="0" w:after="0" w:afterAutospacing="0"/>
        <w:ind w:firstLine="709"/>
        <w:jc w:val="both"/>
      </w:pPr>
      <w:r w:rsidRPr="008D74D0">
        <w:t>Решить вопрос заготовки, переработки и сбыта сельхозпродукции. Кормовая база.</w:t>
      </w:r>
    </w:p>
    <w:p w:rsidR="00231985" w:rsidRPr="008D74D0" w:rsidRDefault="00231985" w:rsidP="008D74D0">
      <w:pPr>
        <w:pStyle w:val="NormalWeb"/>
        <w:shd w:val="clear" w:color="auto" w:fill="FFFFFF"/>
        <w:spacing w:before="0" w:beforeAutospacing="0" w:after="0" w:afterAutospacing="0"/>
        <w:ind w:firstLine="709"/>
        <w:jc w:val="both"/>
      </w:pPr>
      <w:r w:rsidRPr="008D74D0">
        <w:t>Стратегическое направление развития – производство продовольственного (сильных сортов), фуражного зерна на местах. Своими силами (сушка, переработка) сбор и переработка продукции личных подсобных хозяйств.</w:t>
      </w:r>
    </w:p>
    <w:p w:rsidR="00231985" w:rsidRPr="008D74D0" w:rsidRDefault="00231985" w:rsidP="008D74D0">
      <w:pPr>
        <w:pStyle w:val="NormalWeb"/>
        <w:shd w:val="clear" w:color="auto" w:fill="FFFFFF"/>
        <w:spacing w:before="0" w:beforeAutospacing="0" w:after="0" w:afterAutospacing="0"/>
        <w:ind w:firstLine="709"/>
        <w:jc w:val="both"/>
      </w:pPr>
      <w:r w:rsidRPr="008D74D0">
        <w:t> Промышленность</w:t>
      </w:r>
    </w:p>
    <w:p w:rsidR="00231985" w:rsidRPr="008D74D0" w:rsidRDefault="00231985" w:rsidP="008D74D0">
      <w:pPr>
        <w:pStyle w:val="NormalWeb"/>
        <w:shd w:val="clear" w:color="auto" w:fill="FFFFFF"/>
        <w:spacing w:before="0" w:beforeAutospacing="0" w:after="0" w:afterAutospacing="0"/>
        <w:ind w:firstLine="709"/>
        <w:jc w:val="both"/>
      </w:pPr>
      <w:r w:rsidRPr="008D74D0">
        <w:t>Формирование и развитие промышленного производства на территории Русско-Тювеевского сельского поселения не планируется.</w:t>
      </w:r>
    </w:p>
    <w:p w:rsidR="00231985" w:rsidRPr="008D74D0" w:rsidRDefault="00231985" w:rsidP="008D74D0">
      <w:pPr>
        <w:pStyle w:val="NormalWeb"/>
        <w:shd w:val="clear" w:color="auto" w:fill="FFFFFF"/>
        <w:spacing w:before="0" w:beforeAutospacing="0" w:after="0" w:afterAutospacing="0"/>
        <w:ind w:firstLine="709"/>
        <w:jc w:val="both"/>
      </w:pPr>
      <w:r w:rsidRPr="008D74D0">
        <w:t> Малое предпринимательство</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Основными</w:t>
      </w:r>
      <w:r>
        <w:t xml:space="preserve"> </w:t>
      </w:r>
      <w:r w:rsidRPr="008D74D0">
        <w:t>задачами</w:t>
      </w:r>
      <w:r>
        <w:t xml:space="preserve"> </w:t>
      </w:r>
      <w:r w:rsidRPr="008D74D0">
        <w:t>в</w:t>
      </w:r>
      <w:r>
        <w:t xml:space="preserve"> </w:t>
      </w:r>
      <w:r w:rsidRPr="008D74D0">
        <w:t>развитии</w:t>
      </w:r>
      <w:r>
        <w:t xml:space="preserve"> </w:t>
      </w:r>
      <w:r w:rsidRPr="008D74D0">
        <w:t>малого</w:t>
      </w:r>
      <w:r>
        <w:t xml:space="preserve"> </w:t>
      </w:r>
      <w:r w:rsidRPr="008D74D0">
        <w:t>предпринимательства</w:t>
      </w:r>
      <w:r>
        <w:t xml:space="preserve"> </w:t>
      </w:r>
      <w:r w:rsidRPr="008D74D0">
        <w:t>в сельском поселении являются:</w:t>
      </w:r>
    </w:p>
    <w:p w:rsidR="00231985" w:rsidRPr="008D74D0" w:rsidRDefault="00231985" w:rsidP="008D74D0">
      <w:pPr>
        <w:pStyle w:val="NormalWeb"/>
        <w:shd w:val="clear" w:color="auto" w:fill="FFFFFF"/>
        <w:spacing w:before="0" w:beforeAutospacing="0" w:after="0" w:afterAutospacing="0"/>
        <w:ind w:firstLine="709"/>
        <w:jc w:val="both"/>
      </w:pPr>
      <w:r w:rsidRPr="008D74D0">
        <w:t>−                   повышение</w:t>
      </w:r>
      <w:r>
        <w:t xml:space="preserve"> </w:t>
      </w:r>
      <w:r w:rsidRPr="008D74D0">
        <w:t>доли</w:t>
      </w:r>
      <w:r>
        <w:t xml:space="preserve"> </w:t>
      </w:r>
      <w:r w:rsidRPr="008D74D0">
        <w:t>малого</w:t>
      </w:r>
      <w:r>
        <w:t xml:space="preserve"> </w:t>
      </w:r>
      <w:r w:rsidRPr="008D74D0">
        <w:t>предпринимательства,</w:t>
      </w:r>
      <w:r>
        <w:t xml:space="preserve"> </w:t>
      </w:r>
      <w:r w:rsidRPr="008D74D0">
        <w:t>особенно</w:t>
      </w:r>
      <w:r>
        <w:t xml:space="preserve"> </w:t>
      </w:r>
      <w:r w:rsidRPr="008D74D0">
        <w:t>в сферах обслуживания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повышение удельного веса занятых в малом бизнесе.</w:t>
      </w:r>
    </w:p>
    <w:p w:rsidR="00231985" w:rsidRPr="008D74D0" w:rsidRDefault="00231985" w:rsidP="008D74D0">
      <w:pPr>
        <w:pStyle w:val="NormalWeb"/>
        <w:shd w:val="clear" w:color="auto" w:fill="FFFFFF"/>
        <w:spacing w:before="0" w:beforeAutospacing="0" w:after="0" w:afterAutospacing="0"/>
        <w:ind w:firstLine="709"/>
        <w:jc w:val="both"/>
      </w:pPr>
      <w:r w:rsidRPr="008D74D0">
        <w:t>−                   увеличение объема произведенной малыми предприятиями продукции.</w:t>
      </w:r>
    </w:p>
    <w:p w:rsidR="00231985" w:rsidRPr="008D74D0" w:rsidRDefault="00231985" w:rsidP="008D74D0">
      <w:pPr>
        <w:pStyle w:val="NormalWeb"/>
        <w:shd w:val="clear" w:color="auto" w:fill="FFFFFF"/>
        <w:spacing w:before="0" w:beforeAutospacing="0" w:after="0" w:afterAutospacing="0"/>
        <w:ind w:firstLine="709"/>
        <w:jc w:val="both"/>
      </w:pPr>
      <w:r w:rsidRPr="008D74D0">
        <w:t>Развитие малого предпринимательства будет способствовать удовлетворению потребностей населения различных возрастов и социальных групп.</w:t>
      </w:r>
    </w:p>
    <w:p w:rsidR="00231985" w:rsidRPr="008D74D0" w:rsidRDefault="00231985" w:rsidP="008D74D0">
      <w:pPr>
        <w:pStyle w:val="NormalWeb"/>
        <w:shd w:val="clear" w:color="auto" w:fill="FFFFFF"/>
        <w:spacing w:before="0" w:beforeAutospacing="0" w:after="0" w:afterAutospacing="0"/>
        <w:ind w:firstLine="709"/>
        <w:jc w:val="both"/>
      </w:pPr>
      <w:r w:rsidRPr="008D74D0">
        <w:t>Для более эффективного и интенсивного внедрения малого бизнеса в экономику сельского поселения 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231985" w:rsidRPr="008D74D0" w:rsidRDefault="00231985" w:rsidP="008D74D0">
      <w:pPr>
        <w:pStyle w:val="NormalWeb"/>
        <w:shd w:val="clear" w:color="auto" w:fill="FFFFFF"/>
        <w:spacing w:before="0" w:beforeAutospacing="0" w:after="0" w:afterAutospacing="0"/>
        <w:ind w:firstLine="709"/>
        <w:jc w:val="both"/>
      </w:pPr>
      <w:r w:rsidRPr="008D74D0">
        <w:t>В целом, малое предпринимательство может занять достойное место в экономике Русско-Тювеевского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Основные задачи экономической и социальной политики администрации поселения:</w:t>
      </w:r>
    </w:p>
    <w:p w:rsidR="00231985" w:rsidRPr="008D74D0" w:rsidRDefault="00231985" w:rsidP="008D74D0">
      <w:pPr>
        <w:pStyle w:val="NormalWeb"/>
        <w:shd w:val="clear" w:color="auto" w:fill="FFFFFF"/>
        <w:spacing w:before="0" w:beforeAutospacing="0" w:after="0" w:afterAutospacing="0"/>
        <w:ind w:firstLine="709"/>
        <w:jc w:val="both"/>
      </w:pPr>
      <w:r>
        <w:t>1.   </w:t>
      </w:r>
      <w:r w:rsidRPr="008D74D0">
        <w:t>Обеспечение поступательного социально-экономического развития Русско-Тювеевского сельского поселения на основе стабилизации работы предприятий и их экономического роста.</w:t>
      </w:r>
    </w:p>
    <w:p w:rsidR="00231985" w:rsidRPr="008D74D0" w:rsidRDefault="00231985" w:rsidP="008D74D0">
      <w:pPr>
        <w:pStyle w:val="NormalWeb"/>
        <w:shd w:val="clear" w:color="auto" w:fill="FFFFFF"/>
        <w:spacing w:before="0" w:beforeAutospacing="0" w:after="0" w:afterAutospacing="0"/>
        <w:ind w:firstLine="709"/>
        <w:jc w:val="both"/>
      </w:pPr>
      <w:r>
        <w:t>2. </w:t>
      </w:r>
      <w:r w:rsidRPr="008D74D0">
        <w:t>Создание благоприятных условий для развития экономики, в т.ч. предприятий промышленности, агропромышленного комплекса, малого предпринимательства.</w:t>
      </w:r>
    </w:p>
    <w:p w:rsidR="00231985" w:rsidRPr="008D74D0" w:rsidRDefault="00231985" w:rsidP="008D74D0">
      <w:pPr>
        <w:pStyle w:val="NormalWeb"/>
        <w:shd w:val="clear" w:color="auto" w:fill="FFFFFF"/>
        <w:spacing w:before="0" w:beforeAutospacing="0" w:after="0" w:afterAutospacing="0"/>
        <w:ind w:firstLine="709"/>
        <w:jc w:val="both"/>
      </w:pPr>
      <w:r w:rsidRPr="008D74D0">
        <w:t>Приоритетные направления развития поселения на 2019-2029 гг.</w:t>
      </w:r>
    </w:p>
    <w:p w:rsidR="00231985" w:rsidRPr="008D74D0" w:rsidRDefault="00231985" w:rsidP="008D74D0">
      <w:pPr>
        <w:pStyle w:val="NormalWeb"/>
        <w:shd w:val="clear" w:color="auto" w:fill="FFFFFF"/>
        <w:spacing w:before="0" w:beforeAutospacing="0" w:after="0" w:afterAutospacing="0"/>
        <w:ind w:firstLine="709"/>
        <w:jc w:val="both"/>
      </w:pPr>
      <w:r w:rsidRPr="008D74D0">
        <w:t>Для решения вышеперечисленных проблем администрацией Русско- Тювеевского сельского поселения определены приоритетные направления, которые должны оказать позитивное влияние на сложившуюся социально - экономическую ситуацию:</w:t>
      </w:r>
    </w:p>
    <w:p w:rsidR="00231985" w:rsidRPr="008D74D0" w:rsidRDefault="00231985" w:rsidP="008D74D0">
      <w:pPr>
        <w:pStyle w:val="NormalWeb"/>
        <w:shd w:val="clear" w:color="auto" w:fill="FFFFFF"/>
        <w:spacing w:before="0" w:beforeAutospacing="0" w:after="0" w:afterAutospacing="0"/>
        <w:ind w:firstLine="709"/>
        <w:jc w:val="both"/>
      </w:pPr>
      <w:r>
        <w:t>- </w:t>
      </w:r>
      <w:r w:rsidRPr="008D74D0">
        <w:t xml:space="preserve"> улучшение условий жизнедеятельности на территории сельского поселения ;</w:t>
      </w:r>
    </w:p>
    <w:p w:rsidR="00231985" w:rsidRPr="008D74D0" w:rsidRDefault="00231985" w:rsidP="008D74D0">
      <w:pPr>
        <w:pStyle w:val="NormalWeb"/>
        <w:shd w:val="clear" w:color="auto" w:fill="FFFFFF"/>
        <w:spacing w:before="0" w:beforeAutospacing="0" w:after="0" w:afterAutospacing="0"/>
        <w:ind w:firstLine="709"/>
        <w:jc w:val="both"/>
      </w:pPr>
      <w:r>
        <w:t>-  </w:t>
      </w:r>
      <w:r w:rsidRPr="008D74D0">
        <w:t>содействие созданию высокотехнологичных рабочих мест на территории сельского поселения ;</w:t>
      </w:r>
    </w:p>
    <w:p w:rsidR="00231985" w:rsidRPr="008D74D0" w:rsidRDefault="00231985" w:rsidP="008D74D0">
      <w:pPr>
        <w:pStyle w:val="NormalWeb"/>
        <w:shd w:val="clear" w:color="auto" w:fill="FFFFFF"/>
        <w:spacing w:before="0" w:beforeAutospacing="0" w:after="0" w:afterAutospacing="0"/>
        <w:ind w:firstLine="709"/>
        <w:jc w:val="both"/>
      </w:pPr>
      <w:r w:rsidRPr="008D74D0">
        <w:t>активизация участия граждан, проживающих на территории сельского поселения, в решении вопросов местного значения;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В ходе реализации Программы администрация поселения должна спланировать проведение работ по следующим направлениям:</w:t>
      </w:r>
    </w:p>
    <w:p w:rsidR="00231985" w:rsidRPr="008D74D0" w:rsidRDefault="00231985" w:rsidP="008D74D0">
      <w:pPr>
        <w:pStyle w:val="NormalWeb"/>
        <w:shd w:val="clear" w:color="auto" w:fill="FFFFFF"/>
        <w:spacing w:before="0" w:beforeAutospacing="0" w:after="0" w:afterAutospacing="0"/>
        <w:ind w:firstLine="709"/>
        <w:jc w:val="both"/>
      </w:pPr>
      <w:r w:rsidRPr="008D74D0">
        <w:t>1.       Улучшение жилищных условий населения, проживающего на территории сельского поселения, в том числе молодых семей и молодых специалистов.</w:t>
      </w:r>
    </w:p>
    <w:p w:rsidR="00231985" w:rsidRPr="008D74D0" w:rsidRDefault="00231985" w:rsidP="008D74D0">
      <w:pPr>
        <w:pStyle w:val="NormalWeb"/>
        <w:shd w:val="clear" w:color="auto" w:fill="FFFFFF"/>
        <w:spacing w:before="0" w:beforeAutospacing="0" w:after="0" w:afterAutospacing="0"/>
        <w:ind w:firstLine="709"/>
        <w:jc w:val="both"/>
      </w:pPr>
      <w:r w:rsidRPr="008D74D0">
        <w:t>2.        Комплексное обустройство сельского поселения объектами социальной и инженерной инфраструктуры:</w:t>
      </w:r>
    </w:p>
    <w:p w:rsidR="00231985" w:rsidRPr="008D74D0" w:rsidRDefault="00231985" w:rsidP="008D74D0">
      <w:pPr>
        <w:pStyle w:val="NormalWeb"/>
        <w:shd w:val="clear" w:color="auto" w:fill="FFFFFF"/>
        <w:spacing w:before="0" w:beforeAutospacing="0" w:after="0" w:afterAutospacing="0"/>
        <w:ind w:firstLine="709"/>
        <w:jc w:val="both"/>
      </w:pPr>
      <w:r w:rsidRPr="008D74D0">
        <w:t>а) развитие сети общеобразовательных учреждений;</w:t>
      </w:r>
    </w:p>
    <w:p w:rsidR="00231985" w:rsidRPr="008D74D0" w:rsidRDefault="00231985" w:rsidP="008D74D0">
      <w:pPr>
        <w:pStyle w:val="NormalWeb"/>
        <w:shd w:val="clear" w:color="auto" w:fill="FFFFFF"/>
        <w:spacing w:before="0" w:beforeAutospacing="0" w:after="0" w:afterAutospacing="0"/>
        <w:ind w:firstLine="709"/>
        <w:jc w:val="both"/>
      </w:pPr>
      <w:r w:rsidRPr="008D74D0">
        <w:t>б) развитие сети фельдшерско-акушерских пунктов и (или) офисов врача общей практики;</w:t>
      </w:r>
    </w:p>
    <w:p w:rsidR="00231985" w:rsidRPr="008D74D0" w:rsidRDefault="00231985" w:rsidP="008D74D0">
      <w:pPr>
        <w:pStyle w:val="NormalWeb"/>
        <w:shd w:val="clear" w:color="auto" w:fill="FFFFFF"/>
        <w:spacing w:before="0" w:beforeAutospacing="0" w:after="0" w:afterAutospacing="0"/>
        <w:ind w:firstLine="709"/>
        <w:jc w:val="both"/>
      </w:pPr>
      <w:r w:rsidRPr="008D74D0">
        <w:t>г) развитие сети учреждений культурно-досугового типа; д) развитие газификации;</w:t>
      </w:r>
    </w:p>
    <w:p w:rsidR="00231985" w:rsidRPr="008D74D0" w:rsidRDefault="00231985" w:rsidP="008D74D0">
      <w:pPr>
        <w:pStyle w:val="NormalWeb"/>
        <w:shd w:val="clear" w:color="auto" w:fill="FFFFFF"/>
        <w:spacing w:before="0" w:beforeAutospacing="0" w:after="0" w:afterAutospacing="0"/>
        <w:ind w:firstLine="709"/>
        <w:jc w:val="both"/>
      </w:pPr>
      <w:r w:rsidRPr="008D74D0">
        <w:t>е) развитие водоснабжения;</w:t>
      </w:r>
    </w:p>
    <w:p w:rsidR="00231985" w:rsidRPr="008D74D0" w:rsidRDefault="00231985" w:rsidP="008D74D0">
      <w:pPr>
        <w:pStyle w:val="NormalWeb"/>
        <w:shd w:val="clear" w:color="auto" w:fill="FFFFFF"/>
        <w:spacing w:before="0" w:beforeAutospacing="0" w:after="0" w:afterAutospacing="0"/>
        <w:ind w:firstLine="709"/>
        <w:jc w:val="both"/>
      </w:pPr>
      <w:r>
        <w:t>3.  </w:t>
      </w:r>
      <w:r w:rsidRPr="008D74D0">
        <w:t>Грантовая поддержка местных инициатив жителей сельского поселения .</w:t>
      </w:r>
    </w:p>
    <w:p w:rsidR="00231985" w:rsidRPr="008D74D0" w:rsidRDefault="00231985" w:rsidP="008D74D0">
      <w:pPr>
        <w:pStyle w:val="NormalWeb"/>
        <w:shd w:val="clear" w:color="auto" w:fill="FFFFFF"/>
        <w:spacing w:before="0" w:beforeAutospacing="0" w:after="0" w:afterAutospacing="0"/>
        <w:ind w:firstLine="709"/>
        <w:jc w:val="both"/>
      </w:pPr>
      <w:r>
        <w:t>4.   </w:t>
      </w:r>
      <w:r w:rsidRPr="008D74D0">
        <w:t>Поощрение и популяризация достижений в сельском развитии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1.4.       Прогноз развития застройки Рус</w:t>
      </w:r>
      <w:r>
        <w:rPr>
          <w:sz w:val="24"/>
          <w:szCs w:val="24"/>
        </w:rPr>
        <w:t>с</w:t>
      </w:r>
      <w:r w:rsidRPr="008D74D0">
        <w:rPr>
          <w:sz w:val="24"/>
          <w:szCs w:val="24"/>
        </w:rPr>
        <w:t>ко-Тювеевского сельского поселения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Администрация «Русско-Тювеевское поселение» Темниковского муниципального района в соответствии с земельным законодательством, Правилами и иными муниципальными правовыми актами «Русско- Тювеевского сельского поселения» Темниковского муниципального района осуществляет распоряжение земельными участками, находящимися в муниципальной собственности «Русско-Тювеевского сельского поселения» Темниковского муниципального района, за исключением случаев, установленных законодательством Российской Федерации.</w:t>
      </w:r>
    </w:p>
    <w:p w:rsidR="00231985" w:rsidRPr="008D74D0" w:rsidRDefault="00231985" w:rsidP="008D74D0">
      <w:pPr>
        <w:pStyle w:val="NormalWeb"/>
        <w:shd w:val="clear" w:color="auto" w:fill="FFFFFF"/>
        <w:spacing w:before="0" w:beforeAutospacing="0" w:after="0" w:afterAutospacing="0"/>
        <w:ind w:firstLine="709"/>
        <w:jc w:val="both"/>
      </w:pPr>
      <w:r w:rsidRPr="008D74D0">
        <w:t>Общая площадь жилищного фонда находящихся на территории Русско- Тювеевского сельского поселения на 01.01.2018 года составляет 24,2 тыс. кв. метров, в том числе:</w:t>
      </w:r>
    </w:p>
    <w:p w:rsidR="00231985" w:rsidRPr="008D74D0" w:rsidRDefault="00231985" w:rsidP="008D74D0">
      <w:pPr>
        <w:pStyle w:val="NormalWeb"/>
        <w:shd w:val="clear" w:color="auto" w:fill="FFFFFF"/>
        <w:spacing w:before="0" w:beforeAutospacing="0" w:after="0" w:afterAutospacing="0"/>
        <w:ind w:firstLine="709"/>
        <w:jc w:val="both"/>
      </w:pPr>
      <w:r w:rsidRPr="008D74D0">
        <w:t>-         многоквартирные жилые дома – 7,6 тыс.кв.м</w:t>
      </w:r>
    </w:p>
    <w:p w:rsidR="00231985" w:rsidRPr="008D74D0" w:rsidRDefault="00231985" w:rsidP="008D74D0">
      <w:pPr>
        <w:pStyle w:val="NormalWeb"/>
        <w:shd w:val="clear" w:color="auto" w:fill="FFFFFF"/>
        <w:spacing w:before="0" w:beforeAutospacing="0" w:after="0" w:afterAutospacing="0"/>
        <w:ind w:firstLine="709"/>
        <w:jc w:val="both"/>
      </w:pPr>
      <w:r w:rsidRPr="008D74D0">
        <w:t>-         индивидуальные жилые дома. – 16,6 тыс. кв.м</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Обеспеченность жильем в 2018 году составила 28,1 кв. м в расчете на одного сельского жителя.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15Виды застроек населенного пункта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524"/>
        <w:gridCol w:w="1225"/>
        <w:gridCol w:w="1225"/>
        <w:gridCol w:w="1864"/>
        <w:gridCol w:w="1224"/>
        <w:gridCol w:w="1221"/>
        <w:gridCol w:w="1942"/>
      </w:tblGrid>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both"/>
            </w:pPr>
            <w:r>
              <w:t>Наименова</w:t>
            </w:r>
            <w:r w:rsidRPr="008D74D0">
              <w:t>ние населенного пункта</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Количество частных домов</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Количество</w:t>
            </w:r>
          </w:p>
          <w:p w:rsidR="00231985" w:rsidRPr="008D74D0" w:rsidRDefault="00231985" w:rsidP="00E9317C">
            <w:pPr>
              <w:pStyle w:val="NormalWeb"/>
              <w:shd w:val="clear" w:color="auto" w:fill="FFFFFF"/>
              <w:spacing w:before="0" w:beforeAutospacing="0" w:after="0" w:afterAutospacing="0"/>
              <w:jc w:val="both"/>
            </w:pPr>
            <w:r w:rsidRPr="008D74D0">
              <w:t>зданий коммерч. назначен</w:t>
            </w:r>
          </w:p>
          <w:p w:rsidR="00231985" w:rsidRPr="008D74D0" w:rsidRDefault="00231985" w:rsidP="008D74D0">
            <w:pPr>
              <w:pStyle w:val="NormalWeb"/>
              <w:shd w:val="clear" w:color="auto" w:fill="FFFFFF"/>
              <w:spacing w:before="0" w:beforeAutospacing="0" w:after="0" w:afterAutospacing="0"/>
              <w:ind w:firstLine="709"/>
              <w:jc w:val="both"/>
            </w:pPr>
            <w:r w:rsidRPr="008D74D0">
              <w:t>ия</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t>Количество многоквартир</w:t>
            </w:r>
            <w:r w:rsidRPr="008D74D0">
              <w:t>ных домов</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t>Количество общежит</w:t>
            </w:r>
            <w:r w:rsidRPr="008D74D0">
              <w:t>ий</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t>Количес</w:t>
            </w:r>
            <w:r w:rsidRPr="008D74D0">
              <w:t>тво</w:t>
            </w:r>
          </w:p>
          <w:p w:rsidR="00231985" w:rsidRPr="008D74D0" w:rsidRDefault="00231985" w:rsidP="00E9317C">
            <w:pPr>
              <w:pStyle w:val="NormalWeb"/>
              <w:shd w:val="clear" w:color="auto" w:fill="FFFFFF"/>
              <w:spacing w:before="0" w:beforeAutospacing="0" w:after="0" w:afterAutospacing="0"/>
              <w:jc w:val="both"/>
            </w:pPr>
            <w:r>
              <w:t>админис</w:t>
            </w:r>
            <w:r w:rsidRPr="008D74D0">
              <w:t>тр.</w:t>
            </w:r>
          </w:p>
          <w:p w:rsidR="00231985" w:rsidRPr="008D74D0" w:rsidRDefault="00231985" w:rsidP="00E9317C">
            <w:pPr>
              <w:pStyle w:val="NormalWeb"/>
              <w:shd w:val="clear" w:color="auto" w:fill="FFFFFF"/>
              <w:spacing w:before="0" w:beforeAutospacing="0" w:after="0" w:afterAutospacing="0"/>
              <w:jc w:val="both"/>
            </w:pPr>
            <w:r w:rsidRPr="008D74D0">
              <w:t>зданий</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Количество производственных зданий</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Д.Русское</w:t>
            </w:r>
          </w:p>
          <w:p w:rsidR="00231985" w:rsidRPr="008D74D0" w:rsidRDefault="00231985" w:rsidP="00E9317C">
            <w:pPr>
              <w:pStyle w:val="NormalWeb"/>
              <w:shd w:val="clear" w:color="auto" w:fill="FFFFFF"/>
              <w:spacing w:before="0" w:beforeAutospacing="0" w:after="0" w:afterAutospacing="0"/>
              <w:jc w:val="both"/>
            </w:pPr>
            <w:r w:rsidRPr="008D74D0">
              <w:t>Тювеево</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195-66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Д.Итяково</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119-62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Д.Чижиково</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49-25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Д.Дегтярево</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22-13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Д.Верясы</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19-16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16 Анализ и прогноз жилищного фонда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89"/>
        <w:gridCol w:w="4056"/>
        <w:gridCol w:w="955"/>
        <w:gridCol w:w="789"/>
        <w:gridCol w:w="1269"/>
        <w:gridCol w:w="789"/>
        <w:gridCol w:w="789"/>
        <w:gridCol w:w="789"/>
      </w:tblGrid>
      <w:tr w:rsidR="00231985" w:rsidRPr="008D74D0" w:rsidTr="00E9317C">
        <w:trPr>
          <w:trHeight w:val="70"/>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ind w:firstLine="709"/>
            </w:pPr>
            <w:r w:rsidRPr="008D74D0">
              <w:t> </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Наименование</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Ед.изм.</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2014г.</w:t>
            </w:r>
          </w:p>
        </w:tc>
        <w:tc>
          <w:tcPr>
            <w:tcW w:w="0" w:type="auto"/>
            <w:vAlign w:val="center"/>
          </w:tcPr>
          <w:p w:rsidR="00231985" w:rsidRPr="008D74D0" w:rsidRDefault="00231985" w:rsidP="004B343A">
            <w:pPr>
              <w:pStyle w:val="NormalWeb"/>
              <w:shd w:val="clear" w:color="auto" w:fill="FFFFFF"/>
              <w:spacing w:before="0" w:beforeAutospacing="0" w:after="0" w:afterAutospacing="0"/>
              <w:jc w:val="center"/>
            </w:pPr>
            <w:r w:rsidRPr="008D74D0">
              <w:t>2015г.</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2016г.</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2020г.</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2024г.</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1</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Общая площадь</w:t>
            </w:r>
          </w:p>
          <w:p w:rsidR="00231985" w:rsidRPr="008D74D0" w:rsidRDefault="00231985" w:rsidP="00E9317C">
            <w:pPr>
              <w:pStyle w:val="NormalWeb"/>
              <w:shd w:val="clear" w:color="auto" w:fill="FFFFFF"/>
              <w:spacing w:before="0" w:beforeAutospacing="0" w:after="0" w:afterAutospacing="0"/>
              <w:jc w:val="both"/>
            </w:pPr>
            <w:r w:rsidRPr="008D74D0">
              <w:t>жилищного фонда на конец года</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Тыс кв.м.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24,5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2</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В том числе</w:t>
            </w:r>
          </w:p>
          <w:p w:rsidR="00231985" w:rsidRPr="008D74D0" w:rsidRDefault="00231985" w:rsidP="00E9317C">
            <w:pPr>
              <w:pStyle w:val="NormalWeb"/>
              <w:shd w:val="clear" w:color="auto" w:fill="FFFFFF"/>
              <w:spacing w:before="0" w:beforeAutospacing="0" w:after="0" w:afterAutospacing="0"/>
              <w:jc w:val="both"/>
            </w:pPr>
            <w:r w:rsidRPr="008D74D0">
              <w:t>муниципальной собственности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Тыс кв.м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3</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t xml:space="preserve">В </w:t>
            </w:r>
            <w:r w:rsidRPr="008D74D0">
              <w:t>частной собственности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Тыс</w:t>
            </w:r>
          </w:p>
          <w:p w:rsidR="00231985" w:rsidRPr="008D74D0" w:rsidRDefault="00231985" w:rsidP="004B343A">
            <w:pPr>
              <w:pStyle w:val="NormalWeb"/>
              <w:shd w:val="clear" w:color="auto" w:fill="FFFFFF"/>
              <w:spacing w:before="0" w:beforeAutospacing="0" w:after="0" w:afterAutospacing="0"/>
              <w:jc w:val="both"/>
            </w:pPr>
            <w:r w:rsidRPr="008D74D0">
              <w:t>кв.м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21,7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4</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Площадь общежитий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5</w:t>
            </w:r>
          </w:p>
        </w:tc>
        <w:tc>
          <w:tcPr>
            <w:tcW w:w="0" w:type="auto"/>
            <w:vAlign w:val="center"/>
          </w:tcPr>
          <w:p w:rsidR="00231985" w:rsidRPr="008D74D0" w:rsidRDefault="00231985" w:rsidP="00E9317C">
            <w:pPr>
              <w:pStyle w:val="NormalWeb"/>
              <w:shd w:val="clear" w:color="auto" w:fill="FFFFFF"/>
              <w:spacing w:before="0" w:beforeAutospacing="0" w:after="0" w:afterAutospacing="0"/>
              <w:jc w:val="both"/>
            </w:pPr>
            <w:r w:rsidRPr="008D74D0">
              <w:t>Доля жилищного фонда,</w:t>
            </w:r>
            <w:r>
              <w:t xml:space="preserve"> о</w:t>
            </w:r>
            <w:r w:rsidRPr="008D74D0">
              <w:t>борудованного: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6</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Централизованным</w:t>
            </w:r>
            <w:r>
              <w:t xml:space="preserve"> </w:t>
            </w:r>
            <w:r w:rsidRPr="008D74D0">
              <w:t>водоснабжением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23,5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7</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Централизованной</w:t>
            </w:r>
            <w:r>
              <w:t xml:space="preserve"> </w:t>
            </w:r>
            <w:r w:rsidRPr="008D74D0">
              <w:t>канализацией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8</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Централизованным</w:t>
            </w:r>
            <w:r>
              <w:t xml:space="preserve"> </w:t>
            </w:r>
            <w:r w:rsidRPr="008D74D0">
              <w:t>электроснабжением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24,5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E9317C">
            <w:pPr>
              <w:pStyle w:val="NormalWeb"/>
              <w:shd w:val="clear" w:color="auto" w:fill="FFFFFF"/>
              <w:spacing w:before="0" w:beforeAutospacing="0" w:after="0" w:afterAutospacing="0"/>
            </w:pPr>
            <w:r w:rsidRPr="008D74D0">
              <w:t>9</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Природным газом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23,5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E9317C">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10</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Общая площадь ветхого и</w:t>
            </w:r>
            <w:r>
              <w:t xml:space="preserve"> </w:t>
            </w:r>
            <w:r w:rsidRPr="008D74D0">
              <w:t>аварийного жилья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0.140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Главной задачей жилищного строительства в первую очередь является улучшение жилищных условий населения, проживающего на территории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Подавляющая часть жилищного фонда – малоэтажное частное жилье. В основном это ветхое и аварийное жилье.</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231985" w:rsidRPr="008D74D0" w:rsidRDefault="00231985" w:rsidP="008D74D0">
      <w:pPr>
        <w:pStyle w:val="NormalWeb"/>
        <w:shd w:val="clear" w:color="auto" w:fill="FFFFFF"/>
        <w:spacing w:before="0" w:beforeAutospacing="0" w:after="0" w:afterAutospacing="0"/>
        <w:ind w:firstLine="709"/>
        <w:jc w:val="both"/>
      </w:pPr>
      <w:r w:rsidRPr="008D74D0">
        <w:t>В связи с уменьшением населения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Основные стратегические направления в жилищной политике.</w:t>
      </w:r>
    </w:p>
    <w:p w:rsidR="00231985" w:rsidRPr="008D74D0" w:rsidRDefault="00231985" w:rsidP="008D74D0">
      <w:pPr>
        <w:numPr>
          <w:ilvl w:val="0"/>
          <w:numId w:val="4"/>
        </w:numPr>
        <w:shd w:val="clear" w:color="auto" w:fill="FFFFFF"/>
        <w:ind w:left="0" w:firstLine="709"/>
        <w:jc w:val="both"/>
      </w:pPr>
      <w:r w:rsidRPr="008D74D0">
        <w:t>Замена ветхого и аварийного жилья.</w:t>
      </w:r>
    </w:p>
    <w:p w:rsidR="00231985" w:rsidRPr="008D74D0" w:rsidRDefault="00231985" w:rsidP="008D74D0">
      <w:pPr>
        <w:numPr>
          <w:ilvl w:val="0"/>
          <w:numId w:val="4"/>
        </w:numPr>
        <w:shd w:val="clear" w:color="auto" w:fill="FFFFFF"/>
        <w:ind w:left="0" w:firstLine="709"/>
        <w:jc w:val="both"/>
      </w:pPr>
      <w:r w:rsidRPr="008D74D0">
        <w:t>Ревизия и составление реестра пустующих (заброшенных) домов.</w:t>
      </w:r>
    </w:p>
    <w:p w:rsidR="00231985" w:rsidRPr="008D74D0" w:rsidRDefault="00231985" w:rsidP="008D74D0">
      <w:pPr>
        <w:numPr>
          <w:ilvl w:val="0"/>
          <w:numId w:val="4"/>
        </w:numPr>
        <w:shd w:val="clear" w:color="auto" w:fill="FFFFFF"/>
        <w:ind w:left="0" w:firstLine="709"/>
        <w:jc w:val="both"/>
      </w:pPr>
      <w:r w:rsidRPr="008D74D0">
        <w:t>Переоценка технического состояния жилищного фонда.</w:t>
      </w:r>
    </w:p>
    <w:p w:rsidR="00231985" w:rsidRPr="008D74D0" w:rsidRDefault="00231985" w:rsidP="008D74D0">
      <w:pPr>
        <w:numPr>
          <w:ilvl w:val="0"/>
          <w:numId w:val="4"/>
        </w:numPr>
        <w:shd w:val="clear" w:color="auto" w:fill="FFFFFF"/>
        <w:ind w:left="0" w:firstLine="709"/>
        <w:jc w:val="both"/>
      </w:pPr>
      <w:r w:rsidRPr="008D74D0">
        <w:t>Обеспечение участков под жилищное строительство инженерной инфраструктурой.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w:t>
      </w:r>
      <w:r>
        <w:t xml:space="preserve"> </w:t>
      </w:r>
      <w:r w:rsidRPr="008D74D0">
        <w:t>17</w:t>
      </w:r>
      <w:r>
        <w:t xml:space="preserve"> </w:t>
      </w:r>
      <w:r w:rsidRPr="008D74D0">
        <w:t>Проект застройки территорий, кв.м.</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2208"/>
        <w:gridCol w:w="1877"/>
        <w:gridCol w:w="2228"/>
        <w:gridCol w:w="1225"/>
        <w:gridCol w:w="2092"/>
      </w:tblGrid>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p w:rsidR="00231985" w:rsidRPr="008D74D0" w:rsidRDefault="00231985" w:rsidP="008D74D0">
            <w:pPr>
              <w:pStyle w:val="NormalWeb"/>
              <w:shd w:val="clear" w:color="auto" w:fill="FFFFFF"/>
              <w:spacing w:before="0" w:beforeAutospacing="0" w:after="0" w:afterAutospacing="0"/>
              <w:ind w:firstLine="709"/>
              <w:jc w:val="both"/>
            </w:pPr>
            <w:r w:rsidRPr="008D74D0">
              <w:t>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Год</w:t>
            </w:r>
          </w:p>
          <w:p w:rsidR="00231985" w:rsidRPr="008D74D0" w:rsidRDefault="00231985" w:rsidP="008D74D0">
            <w:pPr>
              <w:pStyle w:val="NormalWeb"/>
              <w:shd w:val="clear" w:color="auto" w:fill="FFFFFF"/>
              <w:spacing w:before="0" w:beforeAutospacing="0" w:after="0" w:afterAutospacing="0"/>
              <w:ind w:firstLine="709"/>
              <w:jc w:val="both"/>
            </w:pPr>
            <w:r w:rsidRPr="008D74D0">
              <w:t>реализации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Снос</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Капитальный</w:t>
            </w:r>
          </w:p>
          <w:p w:rsidR="00231985" w:rsidRPr="008D74D0" w:rsidRDefault="00231985" w:rsidP="008D74D0">
            <w:pPr>
              <w:pStyle w:val="NormalWeb"/>
              <w:shd w:val="clear" w:color="auto" w:fill="FFFFFF"/>
              <w:spacing w:before="0" w:beforeAutospacing="0" w:after="0" w:afterAutospacing="0"/>
              <w:ind w:firstLine="709"/>
              <w:jc w:val="both"/>
            </w:pPr>
            <w:r w:rsidRPr="008D74D0">
              <w:t>ремонт</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 1.5. Прогноз изменения доходов населения Русско-Тювеевского сельского поселения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Как уже отмечалось при проведении оценки производственной сферы: основой развития экономики Русско-Тювеевского сельского поселения и источником возможного экономического роста являются комплексы отраслей АПК (животноводство, растениеводство).</w:t>
      </w:r>
    </w:p>
    <w:p w:rsidR="00231985" w:rsidRPr="008D74D0" w:rsidRDefault="00231985" w:rsidP="008D74D0">
      <w:pPr>
        <w:pStyle w:val="NormalWeb"/>
        <w:shd w:val="clear" w:color="auto" w:fill="FFFFFF"/>
        <w:spacing w:before="0" w:beforeAutospacing="0" w:after="0" w:afterAutospacing="0"/>
        <w:ind w:firstLine="709"/>
        <w:jc w:val="both"/>
      </w:pPr>
      <w:r w:rsidRPr="008D74D0">
        <w:t>На рынке труда в течение последних лет показатель средней численности средней численности работающих в поселении практически остается неизменным.</w:t>
      </w:r>
    </w:p>
    <w:p w:rsidR="00231985" w:rsidRPr="008D74D0" w:rsidRDefault="00231985" w:rsidP="008D74D0">
      <w:pPr>
        <w:pStyle w:val="NormalWeb"/>
        <w:shd w:val="clear" w:color="auto" w:fill="FFFFFF"/>
        <w:spacing w:before="0" w:beforeAutospacing="0" w:after="0" w:afterAutospacing="0"/>
        <w:ind w:firstLine="709"/>
        <w:jc w:val="both"/>
      </w:pPr>
      <w:r w:rsidRPr="008D74D0">
        <w:t>Развитие крестьянско-фермерских и личных подсобных хозяйств для реализации собственной продукции способствовало бы повышению уровня доходов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18 Прогноз потребности в молодых специалистах для организаций социальной сферы, функционирующих на территории Русско-Тювеевского сельского поселения Темниковского муниципального района</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35"/>
        <w:gridCol w:w="2886"/>
        <w:gridCol w:w="729"/>
        <w:gridCol w:w="849"/>
        <w:gridCol w:w="520"/>
        <w:gridCol w:w="520"/>
        <w:gridCol w:w="882"/>
        <w:gridCol w:w="882"/>
        <w:gridCol w:w="520"/>
        <w:gridCol w:w="882"/>
        <w:gridCol w:w="520"/>
      </w:tblGrid>
      <w:tr w:rsidR="00231985" w:rsidRPr="008D74D0" w:rsidTr="004B343A">
        <w:trPr>
          <w:tblCellSpacing w:w="0" w:type="dxa"/>
        </w:trPr>
        <w:tc>
          <w:tcPr>
            <w:tcW w:w="0" w:type="auto"/>
            <w:vMerge w:val="restart"/>
            <w:vAlign w:val="center"/>
          </w:tcPr>
          <w:p w:rsidR="00231985" w:rsidRPr="008D74D0" w:rsidRDefault="00231985" w:rsidP="004B343A">
            <w:pPr>
              <w:pStyle w:val="NormalWeb"/>
              <w:shd w:val="clear" w:color="auto" w:fill="FFFFFF"/>
              <w:spacing w:before="0" w:beforeAutospacing="0" w:after="0" w:afterAutospacing="0"/>
              <w:ind w:firstLine="709"/>
            </w:pPr>
            <w:r w:rsidRPr="008D74D0">
              <w:t>№ п/п</w:t>
            </w:r>
          </w:p>
        </w:tc>
        <w:tc>
          <w:tcPr>
            <w:tcW w:w="0" w:type="auto"/>
            <w:vMerge w:val="restart"/>
            <w:vAlign w:val="center"/>
          </w:tcPr>
          <w:p w:rsidR="00231985" w:rsidRPr="008D74D0" w:rsidRDefault="00231985" w:rsidP="004B343A">
            <w:pPr>
              <w:pStyle w:val="NormalWeb"/>
              <w:shd w:val="clear" w:color="auto" w:fill="FFFFFF"/>
              <w:spacing w:before="0" w:beforeAutospacing="0" w:after="0" w:afterAutospacing="0"/>
            </w:pPr>
            <w:r w:rsidRPr="008D74D0">
              <w:t>Показатели</w:t>
            </w:r>
          </w:p>
        </w:tc>
        <w:tc>
          <w:tcPr>
            <w:tcW w:w="0" w:type="auto"/>
            <w:vMerge w:val="restart"/>
            <w:vAlign w:val="center"/>
          </w:tcPr>
          <w:p w:rsidR="00231985" w:rsidRPr="008D74D0" w:rsidRDefault="00231985" w:rsidP="004B343A">
            <w:pPr>
              <w:pStyle w:val="NormalWeb"/>
              <w:shd w:val="clear" w:color="auto" w:fill="FFFFFF"/>
              <w:spacing w:before="0" w:beforeAutospacing="0" w:after="0" w:afterAutospacing="0"/>
            </w:pPr>
            <w:r w:rsidRPr="008D74D0">
              <w:t>Един.</w:t>
            </w:r>
          </w:p>
          <w:p w:rsidR="00231985" w:rsidRPr="008D74D0" w:rsidRDefault="00231985" w:rsidP="004B343A">
            <w:pPr>
              <w:pStyle w:val="NormalWeb"/>
              <w:shd w:val="clear" w:color="auto" w:fill="FFFFFF"/>
              <w:spacing w:before="0" w:beforeAutospacing="0" w:after="0" w:afterAutospacing="0"/>
              <w:ind w:firstLine="709"/>
            </w:pPr>
          </w:p>
          <w:p w:rsidR="00231985" w:rsidRPr="008D74D0" w:rsidRDefault="00231985" w:rsidP="004B343A">
            <w:pPr>
              <w:pStyle w:val="NormalWeb"/>
              <w:shd w:val="clear" w:color="auto" w:fill="FFFFFF"/>
              <w:spacing w:before="0" w:beforeAutospacing="0" w:after="0" w:afterAutospacing="0"/>
            </w:pPr>
            <w:r>
              <w:t>изме</w:t>
            </w:r>
            <w:r w:rsidRPr="008D74D0">
              <w:t>р.</w:t>
            </w:r>
          </w:p>
        </w:tc>
        <w:tc>
          <w:tcPr>
            <w:tcW w:w="0" w:type="auto"/>
            <w:vMerge w:val="restart"/>
            <w:vAlign w:val="center"/>
          </w:tcPr>
          <w:p w:rsidR="00231985" w:rsidRPr="008D74D0" w:rsidRDefault="00231985" w:rsidP="004B343A">
            <w:pPr>
              <w:pStyle w:val="NormalWeb"/>
              <w:shd w:val="clear" w:color="auto" w:fill="FFFFFF"/>
              <w:spacing w:before="0" w:beforeAutospacing="0" w:after="0" w:afterAutospacing="0"/>
            </w:pPr>
            <w:r w:rsidRPr="008D74D0">
              <w:t>Всего</w:t>
            </w:r>
          </w:p>
        </w:tc>
        <w:tc>
          <w:tcPr>
            <w:tcW w:w="0" w:type="auto"/>
            <w:gridSpan w:val="7"/>
            <w:vAlign w:val="center"/>
          </w:tcPr>
          <w:p w:rsidR="00231985" w:rsidRPr="008D74D0" w:rsidRDefault="00231985" w:rsidP="004B343A">
            <w:pPr>
              <w:pStyle w:val="NormalWeb"/>
              <w:shd w:val="clear" w:color="auto" w:fill="FFFFFF"/>
              <w:spacing w:before="0" w:beforeAutospacing="0" w:after="0" w:afterAutospacing="0"/>
              <w:ind w:firstLine="709"/>
            </w:pPr>
            <w:r w:rsidRPr="008D74D0">
              <w:t>В том числе по годам реализации Программы</w:t>
            </w:r>
          </w:p>
        </w:tc>
      </w:tr>
      <w:tr w:rsidR="00231985" w:rsidRPr="008D74D0" w:rsidTr="004B343A">
        <w:trPr>
          <w:tblCellSpacing w:w="0" w:type="dxa"/>
        </w:trPr>
        <w:tc>
          <w:tcPr>
            <w:tcW w:w="0" w:type="auto"/>
            <w:vMerge/>
            <w:vAlign w:val="center"/>
          </w:tcPr>
          <w:p w:rsidR="00231985" w:rsidRPr="008D74D0" w:rsidRDefault="00231985" w:rsidP="004B343A">
            <w:pPr>
              <w:ind w:firstLine="709"/>
            </w:pPr>
          </w:p>
        </w:tc>
        <w:tc>
          <w:tcPr>
            <w:tcW w:w="0" w:type="auto"/>
            <w:vMerge/>
            <w:vAlign w:val="center"/>
          </w:tcPr>
          <w:p w:rsidR="00231985" w:rsidRPr="008D74D0" w:rsidRDefault="00231985" w:rsidP="004B343A">
            <w:pPr>
              <w:ind w:firstLine="709"/>
            </w:pPr>
          </w:p>
        </w:tc>
        <w:tc>
          <w:tcPr>
            <w:tcW w:w="0" w:type="auto"/>
            <w:vMerge/>
            <w:vAlign w:val="center"/>
          </w:tcPr>
          <w:p w:rsidR="00231985" w:rsidRPr="008D74D0" w:rsidRDefault="00231985" w:rsidP="004B343A">
            <w:pPr>
              <w:ind w:firstLine="709"/>
            </w:pPr>
          </w:p>
        </w:tc>
        <w:tc>
          <w:tcPr>
            <w:tcW w:w="0" w:type="auto"/>
            <w:vMerge/>
            <w:vAlign w:val="center"/>
          </w:tcPr>
          <w:p w:rsidR="00231985" w:rsidRPr="008D74D0" w:rsidRDefault="00231985" w:rsidP="004B343A">
            <w:pPr>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2014</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2015</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2016</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2017</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2018</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2019</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2020</w:t>
            </w: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2</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3</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4</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5</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6</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7</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8</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9</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10</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11</w:t>
            </w: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3</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Потребность</w:t>
            </w:r>
            <w:r>
              <w:t xml:space="preserve"> </w:t>
            </w:r>
            <w:r w:rsidRPr="008D74D0">
              <w:t>в</w:t>
            </w:r>
            <w:r>
              <w:t xml:space="preserve"> </w:t>
            </w:r>
            <w:r w:rsidRPr="008D74D0">
              <w:t>молодых</w:t>
            </w:r>
            <w:r>
              <w:t xml:space="preserve"> </w:t>
            </w:r>
            <w:r w:rsidRPr="008D74D0">
              <w:t>специалистахв</w:t>
            </w:r>
            <w:r>
              <w:t xml:space="preserve"> </w:t>
            </w:r>
            <w:r w:rsidRPr="008D74D0">
              <w:t>сфере здравоохранения - всего,</w:t>
            </w:r>
          </w:p>
          <w:p w:rsidR="00231985" w:rsidRPr="008D74D0" w:rsidRDefault="00231985" w:rsidP="004B343A">
            <w:pPr>
              <w:pStyle w:val="NormalWeb"/>
              <w:shd w:val="clear" w:color="auto" w:fill="FFFFFF"/>
              <w:spacing w:before="0" w:beforeAutospacing="0" w:after="0" w:afterAutospacing="0"/>
            </w:pPr>
            <w:r w:rsidRPr="008D74D0">
              <w:t>в том числе</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чел.</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3.1</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Русско-Тювеевский ФАП</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чел.</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3.2</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ФАП ПУ № 1</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чел.</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4</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Потребность в молодых специалистах в сфере культуры</w:t>
            </w:r>
          </w:p>
          <w:p w:rsidR="00231985" w:rsidRPr="008D74D0" w:rsidRDefault="00231985" w:rsidP="004B343A">
            <w:pPr>
              <w:pStyle w:val="NormalWeb"/>
              <w:shd w:val="clear" w:color="auto" w:fill="FFFFFF"/>
              <w:spacing w:before="0" w:beforeAutospacing="0" w:after="0" w:afterAutospacing="0"/>
              <w:ind w:firstLine="709"/>
            </w:pPr>
            <w:r w:rsidRPr="008D74D0">
              <w:t>– всего,</w:t>
            </w:r>
          </w:p>
          <w:p w:rsidR="00231985" w:rsidRPr="008D74D0" w:rsidRDefault="00231985" w:rsidP="004B343A">
            <w:pPr>
              <w:pStyle w:val="NormalWeb"/>
              <w:shd w:val="clear" w:color="auto" w:fill="FFFFFF"/>
              <w:spacing w:before="0" w:beforeAutospacing="0" w:after="0" w:afterAutospacing="0"/>
              <w:ind w:firstLine="709"/>
            </w:pPr>
            <w:r w:rsidRPr="008D74D0">
              <w:t>в том числе</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чел.</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4.1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МБУК КДЦ «Русско-Тювеевский</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чел.</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ind w:firstLine="709"/>
            </w:pP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Проблемные вопросы, требующие решения в настоящее время и в дальнейшей перспективе</w:t>
      </w:r>
    </w:p>
    <w:p w:rsidR="00231985" w:rsidRPr="008D74D0" w:rsidRDefault="00231985" w:rsidP="008D74D0">
      <w:pPr>
        <w:pStyle w:val="NormalWeb"/>
        <w:shd w:val="clear" w:color="auto" w:fill="FFFFFF"/>
        <w:spacing w:before="0" w:beforeAutospacing="0" w:after="0" w:afterAutospacing="0"/>
        <w:ind w:firstLine="709"/>
        <w:jc w:val="both"/>
      </w:pPr>
      <w:r w:rsidRPr="008D74D0">
        <w:t>1.  Низкий темп роста реальных доходов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2.        Наличие безработицы. Реорганизационные процессы на ряде предприятий, связанные с ликвидацией неэффективно работающих производств, с переделом собственности, ведут к высвобождению работающих на этих предприятиях.</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19</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95"/>
        <w:gridCol w:w="5940"/>
        <w:gridCol w:w="1861"/>
        <w:gridCol w:w="1429"/>
      </w:tblGrid>
      <w:tr w:rsidR="00231985" w:rsidRPr="008D74D0" w:rsidTr="004B343A">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Занятость населения и заработная плата</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429" w:type="dxa"/>
            <w:vAlign w:val="center"/>
          </w:tcPr>
          <w:p w:rsidR="00231985" w:rsidRPr="008D74D0" w:rsidRDefault="00231985" w:rsidP="004B343A">
            <w:pPr>
              <w:pStyle w:val="NormalWeb"/>
              <w:shd w:val="clear" w:color="auto" w:fill="FFFFFF"/>
              <w:spacing w:before="0" w:beforeAutospacing="0" w:after="0" w:afterAutospacing="0"/>
              <w:jc w:val="both"/>
            </w:pPr>
            <w:r w:rsidRPr="008D74D0">
              <w:t>на 1.01.2018</w:t>
            </w:r>
          </w:p>
          <w:p w:rsidR="00231985" w:rsidRPr="008D74D0" w:rsidRDefault="00231985" w:rsidP="008D74D0">
            <w:pPr>
              <w:pStyle w:val="NormalWeb"/>
              <w:shd w:val="clear" w:color="auto" w:fill="FFFFFF"/>
              <w:spacing w:before="0" w:beforeAutospacing="0" w:after="0" w:afterAutospacing="0"/>
              <w:ind w:firstLine="709"/>
              <w:jc w:val="both"/>
            </w:pPr>
            <w:r w:rsidRPr="008D74D0">
              <w:t>г.</w:t>
            </w:r>
          </w:p>
        </w:tc>
      </w:tr>
      <w:tr w:rsidR="00231985" w:rsidRPr="008D74D0" w:rsidTr="004B343A">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Численность занятых в экономике (среднегодовая) - всего</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327</w:t>
            </w:r>
          </w:p>
        </w:tc>
      </w:tr>
      <w:tr w:rsidR="00231985" w:rsidRPr="008D74D0" w:rsidTr="004B343A">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Доля занятых в экономике в общей численности трудовых ресурсов</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77,5</w:t>
            </w:r>
          </w:p>
        </w:tc>
      </w:tr>
      <w:tr w:rsidR="00231985" w:rsidRPr="008D74D0" w:rsidTr="004B343A">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Численность безработных, зарегистрированных в органах государственной службы занятости</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r>
      <w:tr w:rsidR="00231985" w:rsidRPr="008D74D0" w:rsidTr="004B343A">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Уровень регистрируемой безработицы (общее количество зарегистрированных безработных к экономически активному населению)</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1,4</w:t>
            </w:r>
          </w:p>
        </w:tc>
      </w:tr>
      <w:tr w:rsidR="00231985" w:rsidRPr="008D74D0" w:rsidTr="004B343A">
        <w:trPr>
          <w:tblCellSpacing w:w="0" w:type="dxa"/>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Среднесписочная численность работников (без внешних совместителей) по крупным и средним предприятиям</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человек</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gridSpan w:val="2"/>
            <w:vMerge/>
            <w:vAlign w:val="center"/>
          </w:tcPr>
          <w:p w:rsidR="00231985" w:rsidRPr="008D74D0" w:rsidRDefault="00231985" w:rsidP="008D74D0">
            <w:pPr>
              <w:ind w:firstLine="709"/>
              <w:jc w:val="both"/>
            </w:pP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Среднемесячная номинальная начисленная заработная плата (по крупным и средним предприятиям)</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gridSpan w:val="2"/>
            <w:vMerge/>
            <w:vAlign w:val="center"/>
          </w:tcPr>
          <w:p w:rsidR="00231985" w:rsidRPr="008D74D0" w:rsidRDefault="00231985" w:rsidP="008D74D0">
            <w:pPr>
              <w:ind w:firstLine="709"/>
              <w:jc w:val="both"/>
            </w:pP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 к предыдущему году</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Среднемесячная номинальная начисленная заработная плата:</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руб.</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муниципальных служащих</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23683</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работников муниципальных дошкольных учреждений</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работников муниципальных общеобразовательных учреждений</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учителей муниципальных общеобразовательных учреждений</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работников муниципальных учреждений культуры и искусства</w:t>
            </w:r>
          </w:p>
        </w:tc>
        <w:tc>
          <w:tcPr>
            <w:tcW w:w="186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4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17008</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Политика государства в сфере занятости населения должна быть направлена на создание условий для развития кадрового потенциала на селе, повышения эффективности его использования в соответствии с потребностями агропромышленного производства и социальной инфраструктуры.</w:t>
      </w:r>
    </w:p>
    <w:p w:rsidR="00231985" w:rsidRPr="008D74D0" w:rsidRDefault="00231985" w:rsidP="008D74D0">
      <w:pPr>
        <w:pStyle w:val="NormalWeb"/>
        <w:shd w:val="clear" w:color="auto" w:fill="FFFFFF"/>
        <w:spacing w:before="0" w:beforeAutospacing="0" w:after="0" w:afterAutospacing="0"/>
        <w:ind w:firstLine="709"/>
        <w:jc w:val="both"/>
      </w:pPr>
      <w:r w:rsidRPr="008D74D0">
        <w:t>Для обеспечения занятости населения предусматривается:</w:t>
      </w:r>
    </w:p>
    <w:p w:rsidR="00231985" w:rsidRPr="008D74D0" w:rsidRDefault="00231985" w:rsidP="008D74D0">
      <w:pPr>
        <w:pStyle w:val="NormalWeb"/>
        <w:shd w:val="clear" w:color="auto" w:fill="FFFFFF"/>
        <w:spacing w:before="0" w:beforeAutospacing="0" w:after="0" w:afterAutospacing="0"/>
        <w:ind w:firstLine="709"/>
        <w:jc w:val="both"/>
      </w:pPr>
      <w:r w:rsidRPr="008D74D0">
        <w:t>-совершенствование финансово-кредитных и налоговых рычагов воздействия на занятость и создание новых рабочих мест;</w:t>
      </w:r>
    </w:p>
    <w:p w:rsidR="00231985" w:rsidRPr="008D74D0" w:rsidRDefault="00231985" w:rsidP="008D74D0">
      <w:pPr>
        <w:pStyle w:val="NormalWeb"/>
        <w:shd w:val="clear" w:color="auto" w:fill="FFFFFF"/>
        <w:spacing w:before="0" w:beforeAutospacing="0" w:after="0" w:afterAutospacing="0"/>
        <w:ind w:firstLine="709"/>
        <w:jc w:val="both"/>
      </w:pPr>
      <w:r w:rsidRPr="008D74D0">
        <w:t>-стимулирование развития личных подсобных и крестьянских</w:t>
      </w:r>
    </w:p>
    <w:p w:rsidR="00231985" w:rsidRPr="008D74D0" w:rsidRDefault="00231985" w:rsidP="008D74D0">
      <w:pPr>
        <w:pStyle w:val="NormalWeb"/>
        <w:shd w:val="clear" w:color="auto" w:fill="FFFFFF"/>
        <w:spacing w:before="0" w:beforeAutospacing="0" w:after="0" w:afterAutospacing="0"/>
        <w:ind w:firstLine="709"/>
        <w:jc w:val="both"/>
      </w:pPr>
      <w:r w:rsidRPr="008D74D0">
        <w:t>(фермерских) хозяйств, индивидуального предпринимательства на селе;</w:t>
      </w:r>
    </w:p>
    <w:p w:rsidR="00231985" w:rsidRPr="008D74D0" w:rsidRDefault="00231985" w:rsidP="008D74D0">
      <w:pPr>
        <w:pStyle w:val="NormalWeb"/>
        <w:shd w:val="clear" w:color="auto" w:fill="FFFFFF"/>
        <w:spacing w:before="0" w:beforeAutospacing="0" w:after="0" w:afterAutospacing="0"/>
        <w:ind w:firstLine="709"/>
        <w:jc w:val="both"/>
      </w:pPr>
      <w:r w:rsidRPr="008D74D0">
        <w:t>-совершенствование системы подготовки и переподготовки кадров с учетом потребности рынка труда с целью перераспределения высвобождаемых работников в высокодоходные несельскохозяйственные виды деятельности и сферу услуг;</w:t>
      </w:r>
    </w:p>
    <w:p w:rsidR="00231985" w:rsidRPr="008D74D0" w:rsidRDefault="00231985" w:rsidP="008D74D0">
      <w:pPr>
        <w:pStyle w:val="NormalWeb"/>
        <w:shd w:val="clear" w:color="auto" w:fill="FFFFFF"/>
        <w:spacing w:before="0" w:beforeAutospacing="0" w:after="0" w:afterAutospacing="0"/>
        <w:ind w:firstLine="709"/>
        <w:jc w:val="both"/>
      </w:pPr>
      <w:r w:rsidRPr="008D74D0">
        <w:t>-содействие гражданам из числа безработных и членам их семей в переезде на новое место жительства и устройстве на работу;</w:t>
      </w:r>
    </w:p>
    <w:p w:rsidR="00231985" w:rsidRPr="008D74D0" w:rsidRDefault="00231985" w:rsidP="008D74D0">
      <w:pPr>
        <w:pStyle w:val="NormalWeb"/>
        <w:shd w:val="clear" w:color="auto" w:fill="FFFFFF"/>
        <w:spacing w:before="0" w:beforeAutospacing="0" w:after="0" w:afterAutospacing="0"/>
        <w:ind w:firstLine="709"/>
        <w:jc w:val="both"/>
      </w:pPr>
      <w:r w:rsidRPr="008D74D0">
        <w:t>-развитие системы общественных оплачиваемых работ в сельской местности с использованием средств государственного фонда содействия занятости (благоустройство сельских населенных пунктов, уход за лесами, восстановление исторических усадеб, музеев и т.д.);</w:t>
      </w:r>
    </w:p>
    <w:p w:rsidR="00231985" w:rsidRPr="008D74D0" w:rsidRDefault="00231985" w:rsidP="008D74D0">
      <w:pPr>
        <w:pStyle w:val="NormalWeb"/>
        <w:shd w:val="clear" w:color="auto" w:fill="FFFFFF"/>
        <w:spacing w:before="0" w:beforeAutospacing="0" w:after="0" w:afterAutospacing="0"/>
        <w:ind w:firstLine="709"/>
        <w:jc w:val="both"/>
      </w:pPr>
      <w:r w:rsidRPr="008D74D0">
        <w:t>-создание условий для привлечения населения на сезонные работы;</w:t>
      </w:r>
    </w:p>
    <w:p w:rsidR="00231985" w:rsidRPr="008D74D0" w:rsidRDefault="00231985" w:rsidP="008D74D0">
      <w:pPr>
        <w:pStyle w:val="NormalWeb"/>
        <w:shd w:val="clear" w:color="auto" w:fill="FFFFFF"/>
        <w:spacing w:before="0" w:beforeAutospacing="0" w:after="0" w:afterAutospacing="0"/>
        <w:ind w:firstLine="709"/>
        <w:jc w:val="both"/>
      </w:pPr>
      <w:r w:rsidRPr="008D74D0">
        <w:t>-улучшение условий и повышение безопасности труда сельскохозяйственных работников, создание дополнительных рабочих мест для работников, высвобожденных в связи с реформированием АПК;</w:t>
      </w:r>
    </w:p>
    <w:p w:rsidR="00231985" w:rsidRPr="008D74D0" w:rsidRDefault="00231985" w:rsidP="008D74D0">
      <w:pPr>
        <w:pStyle w:val="NormalWeb"/>
        <w:shd w:val="clear" w:color="auto" w:fill="FFFFFF"/>
        <w:spacing w:before="0" w:beforeAutospacing="0" w:after="0" w:afterAutospacing="0"/>
        <w:ind w:firstLine="709"/>
        <w:jc w:val="both"/>
      </w:pPr>
      <w:r w:rsidRPr="008D74D0">
        <w:t>-упрощение процедур организации деятельности субъектов малого предпринимательства на селе, получения кредитных ресурсов, развитие системы их взаимного кредитования;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-оказание малому предпринимательству в сельской местности юридических, информационных, консалтинговых, маркетинговых и других услуг;</w:t>
      </w:r>
    </w:p>
    <w:p w:rsidR="00231985" w:rsidRPr="008D74D0" w:rsidRDefault="00231985" w:rsidP="008D74D0">
      <w:pPr>
        <w:pStyle w:val="NormalWeb"/>
        <w:shd w:val="clear" w:color="auto" w:fill="FFFFFF"/>
        <w:spacing w:before="0" w:beforeAutospacing="0" w:after="0" w:afterAutospacing="0"/>
        <w:ind w:firstLine="709"/>
        <w:jc w:val="both"/>
      </w:pPr>
      <w:r w:rsidRPr="008D74D0">
        <w:t>-реализация системы мер, направленных на закрепление кадров на селе, прежде всего молодых специалистов, включая обеспечение жильем, выплату единовременных пособий, предоставление льготных кредитов на потребительские нужды и др.</w:t>
      </w:r>
    </w:p>
    <w:p w:rsidR="00231985" w:rsidRPr="008D74D0" w:rsidRDefault="00231985" w:rsidP="008D74D0">
      <w:pPr>
        <w:pStyle w:val="NormalWeb"/>
        <w:shd w:val="clear" w:color="auto" w:fill="FFFFFF"/>
        <w:spacing w:before="0" w:beforeAutospacing="0" w:after="0" w:afterAutospacing="0"/>
        <w:ind w:firstLine="709"/>
        <w:jc w:val="both"/>
      </w:pPr>
      <w:r w:rsidRPr="008D74D0">
        <w:t>В области повышения доходов сельского населения особое внимание будет уделяться усилению стимулирующей роли заработной платы, совершенствованию системы вознаграждения за повышение эффективности производства и конечные результаты финансовой деятельности сельскохозяйственных организаций (реализованную продукцию, прибыль), установлению личного контроля работника за движением капитала,</w:t>
      </w:r>
    </w:p>
    <w:p w:rsidR="00231985" w:rsidRPr="008D74D0" w:rsidRDefault="00231985" w:rsidP="008D74D0">
      <w:pPr>
        <w:pStyle w:val="NormalWeb"/>
        <w:shd w:val="clear" w:color="auto" w:fill="FFFFFF"/>
        <w:spacing w:before="0" w:beforeAutospacing="0" w:after="0" w:afterAutospacing="0"/>
        <w:ind w:firstLine="709"/>
        <w:jc w:val="both"/>
      </w:pPr>
      <w:r w:rsidRPr="008D74D0">
        <w:t>формированию персонифицированных долей и паев в имуществе организаций, концентрации их у наиболее активной и предприимчивой части сельских товаропроизводителей.</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заработной платы будет максимально ориентирована на использование каждым работником резервов увеличения производства (повышения урожайности культур, продуктивности животноводства, производительности труда, снижения материальных, топливно- энергетических затрат и др.).</w:t>
      </w:r>
    </w:p>
    <w:p w:rsidR="00231985" w:rsidRPr="008D74D0" w:rsidRDefault="00231985" w:rsidP="008D74D0">
      <w:pPr>
        <w:pStyle w:val="NormalWeb"/>
        <w:shd w:val="clear" w:color="auto" w:fill="FFFFFF"/>
        <w:spacing w:before="0" w:beforeAutospacing="0" w:after="0" w:afterAutospacing="0"/>
        <w:ind w:firstLine="709"/>
        <w:jc w:val="both"/>
      </w:pPr>
      <w:r w:rsidRPr="008D74D0">
        <w:t>Учитывая, что вторым по значимости источником доходов на селе являются личные подсобные хозяйства, государство будет поощрять стремление людей заниматься этой формой производства, оказывать ей всемерную поддержку.</w:t>
      </w:r>
    </w:p>
    <w:p w:rsidR="00231985" w:rsidRPr="008D74D0" w:rsidRDefault="00231985" w:rsidP="008D74D0">
      <w:pPr>
        <w:pStyle w:val="NormalWeb"/>
        <w:shd w:val="clear" w:color="auto" w:fill="FFFFFF"/>
        <w:spacing w:before="0" w:beforeAutospacing="0" w:after="0" w:afterAutospacing="0"/>
        <w:ind w:firstLine="709"/>
        <w:jc w:val="both"/>
      </w:pPr>
      <w:r w:rsidRPr="008D74D0">
        <w:t>Для повышения доходов населения предусматривается:</w:t>
      </w:r>
    </w:p>
    <w:p w:rsidR="00231985" w:rsidRPr="008D74D0" w:rsidRDefault="00231985" w:rsidP="008D74D0">
      <w:pPr>
        <w:pStyle w:val="NormalWeb"/>
        <w:shd w:val="clear" w:color="auto" w:fill="FFFFFF"/>
        <w:spacing w:before="0" w:beforeAutospacing="0" w:after="0" w:afterAutospacing="0"/>
        <w:ind w:firstLine="709"/>
        <w:jc w:val="both"/>
      </w:pPr>
      <w:r w:rsidRPr="008D74D0">
        <w:t>-создать безопасные, соответствующие санитарно-гигиеническим требованиям условия труда;</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-обеспечить безопасные условия проживания в сельской местности;</w:t>
      </w:r>
    </w:p>
    <w:p w:rsidR="00231985" w:rsidRPr="008D74D0" w:rsidRDefault="00231985" w:rsidP="008D74D0">
      <w:pPr>
        <w:pStyle w:val="NormalWeb"/>
        <w:shd w:val="clear" w:color="auto" w:fill="FFFFFF"/>
        <w:spacing w:before="0" w:beforeAutospacing="0" w:after="0" w:afterAutospacing="0"/>
        <w:ind w:firstLine="709"/>
        <w:jc w:val="both"/>
      </w:pPr>
      <w:r w:rsidRPr="008D74D0">
        <w:t>-усилить меры государственной поддержки сельских семей, воспитывающих детей;</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-обеспечить предоставление адресной социальной помощи малообеспеченным семьям и гражданам;</w:t>
      </w:r>
    </w:p>
    <w:p w:rsidR="00231985" w:rsidRPr="008D74D0" w:rsidRDefault="00231985" w:rsidP="008D74D0">
      <w:pPr>
        <w:pStyle w:val="NormalWeb"/>
        <w:shd w:val="clear" w:color="auto" w:fill="FFFFFF"/>
        <w:spacing w:before="0" w:beforeAutospacing="0" w:after="0" w:afterAutospacing="0"/>
        <w:ind w:firstLine="709"/>
        <w:jc w:val="both"/>
      </w:pPr>
      <w:r w:rsidRPr="008D74D0">
        <w:t>-повысить доходность личных подсобных хозяйств, сформировать систему оказания им практической помощи в возделывании сельскохозяйственных культур и содержании сельскохозяйственных животных.</w:t>
      </w:r>
    </w:p>
    <w:p w:rsidR="00231985" w:rsidRPr="008D74D0" w:rsidRDefault="00231985" w:rsidP="008D74D0">
      <w:pPr>
        <w:pStyle w:val="NormalWeb"/>
        <w:shd w:val="clear" w:color="auto" w:fill="FFFFFF"/>
        <w:spacing w:before="0" w:beforeAutospacing="0" w:after="0" w:afterAutospacing="0"/>
        <w:ind w:firstLine="709"/>
        <w:jc w:val="both"/>
      </w:pPr>
      <w:r w:rsidRPr="008D74D0">
        <w:t>Для стимулирования развития предпринимательской деятельности в сельской местности, привлечения инвестиций в сельское хозяйство и социальную сферу села, развития новых сфер занятости сельского населения и активизации создания дополнительных рабочих мест намечается введение преференциального режима налогообложения субъектов хозяйствования, работающих на селе. Он предусматривает:</w:t>
      </w:r>
    </w:p>
    <w:p w:rsidR="00231985" w:rsidRPr="008D74D0" w:rsidRDefault="00231985" w:rsidP="008D74D0">
      <w:pPr>
        <w:pStyle w:val="NormalWeb"/>
        <w:shd w:val="clear" w:color="auto" w:fill="FFFFFF"/>
        <w:spacing w:before="0" w:beforeAutospacing="0" w:after="0" w:afterAutospacing="0"/>
        <w:ind w:firstLine="709"/>
        <w:jc w:val="both"/>
      </w:pPr>
      <w:r w:rsidRPr="008D74D0">
        <w:t>-освобождение от уплаты налога на недвижимость по основным фондам, используемым для ведения предпринимательской деятельности на селе;</w:t>
      </w:r>
    </w:p>
    <w:p w:rsidR="00231985" w:rsidRPr="008D74D0" w:rsidRDefault="00231985" w:rsidP="008D74D0">
      <w:pPr>
        <w:pStyle w:val="NormalWeb"/>
        <w:shd w:val="clear" w:color="auto" w:fill="FFFFFF"/>
        <w:spacing w:before="0" w:beforeAutospacing="0" w:after="0" w:afterAutospacing="0"/>
        <w:ind w:firstLine="709"/>
        <w:jc w:val="both"/>
      </w:pPr>
      <w:r w:rsidRPr="008D74D0">
        <w:t>-возможность предоставления вновь созданным коммерческим организациям и индивидуальным предпринимателям, зарегистрированным и осуществляющим деятельность в сельской местности (за исключением территорий районов, прилегающих к областным центрам), беспроцентного налогового кредита на срок до одного года;</w:t>
      </w:r>
    </w:p>
    <w:p w:rsidR="00231985" w:rsidRPr="008D74D0" w:rsidRDefault="00231985" w:rsidP="008D74D0">
      <w:pPr>
        <w:pStyle w:val="NormalWeb"/>
        <w:shd w:val="clear" w:color="auto" w:fill="FFFFFF"/>
        <w:spacing w:before="0" w:beforeAutospacing="0" w:after="0" w:afterAutospacing="0"/>
        <w:ind w:firstLine="709"/>
        <w:jc w:val="both"/>
      </w:pPr>
      <w:r w:rsidRPr="008D74D0">
        <w:t>-возможность включения в затраты, относимые на себестоимость продукции (для целей налогообложения), средств и ресурсов, направляемых предпринимательскими структурами (коммерческими организациями и индивидуальными предпринимателями) для оказания другим субъектам хозяйствования помощи в развитии сельскохозяйственного производства.</w:t>
      </w:r>
    </w:p>
    <w:p w:rsidR="00231985" w:rsidRPr="008D74D0" w:rsidRDefault="00231985" w:rsidP="008D74D0">
      <w:pPr>
        <w:pStyle w:val="NormalWeb"/>
        <w:shd w:val="clear" w:color="auto" w:fill="FFFFFF"/>
        <w:spacing w:before="0" w:beforeAutospacing="0" w:after="0" w:afterAutospacing="0"/>
        <w:ind w:firstLine="709"/>
        <w:jc w:val="both"/>
      </w:pPr>
      <w:r w:rsidRPr="008D74D0">
        <w:t>С учетом данных фактором можно сделать вывод, что изменения доходов населения, принимая во внимание существующие факторы, будут незначительны.</w:t>
      </w:r>
    </w:p>
    <w:p w:rsidR="00231985" w:rsidRPr="008D74D0" w:rsidRDefault="00231985" w:rsidP="008D74D0">
      <w:pPr>
        <w:pStyle w:val="NormalWeb"/>
        <w:shd w:val="clear" w:color="auto" w:fill="FFFFFF"/>
        <w:spacing w:before="0" w:beforeAutospacing="0" w:after="0" w:afterAutospacing="0"/>
        <w:ind w:firstLine="709"/>
        <w:jc w:val="both"/>
      </w:pPr>
      <w:r w:rsidRPr="008D74D0">
        <w:t>Экономическая ситуация имеет непосредственное отношение к благосостоянию как сельского поселения в целом, так и проживающего там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Экономическая обстановка сельского поселения показана в таблицах далее.</w:t>
      </w: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20</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6992"/>
        <w:gridCol w:w="1594"/>
        <w:gridCol w:w="1639"/>
      </w:tblGrid>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Финансы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тыс. руб.</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за 2018 г.</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Доходы местного бюджета (включая безвозмездные поступления)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3506</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Налоговые и неналоговые доходы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808</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Налоговые доходы, в т.ч.</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налог на доходы физических лиц</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23</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земельный налог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648</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налог на имущество физических лиц</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единый налог на вмененный доход</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единый сельскохозяйственный налог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744"/>
        <w:gridCol w:w="5286"/>
        <w:gridCol w:w="1679"/>
        <w:gridCol w:w="1516"/>
      </w:tblGrid>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налог взимаемый в связи с применением патентной системы налогооблажения</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доходы от уплаты акцизов на нефтепродукты</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государственная пошлина</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другие налоговые доходы</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доходы от использования имущества, находящегося в муниципальной собственности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127</w:t>
            </w:r>
          </w:p>
        </w:tc>
      </w:tr>
      <w:tr w:rsidR="00231985" w:rsidRPr="008D74D0" w:rsidTr="00451B9F">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т.ч. доходы</w:t>
            </w: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получаемые в виде арендной платы за земельные участки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 сдачи в аренду имущества</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доходы от продажи материальных и нематериальных активов</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т.ч. от продажи</w:t>
            </w: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земельных участков, находящихся в государственной и муниципальной собственности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имущества, находящегося в муниципальной собственности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доходы от оказания платных услуг</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штрафы</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другие неналоговые доходы</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Безвозмездные поступления</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2698</w:t>
            </w:r>
          </w:p>
        </w:tc>
      </w:tr>
      <w:tr w:rsidR="00231985" w:rsidRPr="008D74D0" w:rsidTr="00451B9F">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т.ч.</w:t>
            </w: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дотации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118</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субсидии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1444</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субвенции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55</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иные межбюджетные трансферты/ кредит</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199/852</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Доля налоговых и неналоговых доходов местного бюджета (за исключением поступлений налоговых доходов по дополнительным нармативам отчислений) в общем объеме собственных доходов бюджета муниципального образования (без учета субвенций)</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23</w:t>
            </w:r>
          </w:p>
        </w:tc>
      </w:tr>
      <w:tr w:rsidR="00231985" w:rsidRPr="008D74D0" w:rsidTr="00451B9F">
        <w:trPr>
          <w:tblCellSpacing w:w="0" w:type="dxa"/>
        </w:trPr>
        <w:tc>
          <w:tcPr>
            <w:tcW w:w="7030"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Расходы бюджета поселения</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3514</w:t>
            </w:r>
          </w:p>
        </w:tc>
      </w:tr>
      <w:tr w:rsidR="00231985" w:rsidRPr="008D74D0" w:rsidTr="00451B9F">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т.ч.</w:t>
            </w: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ЖКХ</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249</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охрана окружающей среды</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образование</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культура</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1040</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благоустройство территории</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54</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содержание и ремонт автомобильных дорог общего пользования местного значения</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148</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содержание работников органов местного самоуправления</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1830</w:t>
            </w:r>
          </w:p>
        </w:tc>
      </w:tr>
      <w:tr w:rsidR="00231985" w:rsidRPr="008D74D0" w:rsidTr="00451B9F">
        <w:trPr>
          <w:tblCellSpacing w:w="0" w:type="dxa"/>
        </w:trPr>
        <w:tc>
          <w:tcPr>
            <w:tcW w:w="0" w:type="auto"/>
            <w:vMerge/>
            <w:vAlign w:val="center"/>
          </w:tcPr>
          <w:p w:rsidR="00231985" w:rsidRPr="008D74D0" w:rsidRDefault="00231985" w:rsidP="008D74D0">
            <w:pPr>
              <w:ind w:firstLine="709"/>
              <w:jc w:val="both"/>
            </w:pPr>
          </w:p>
        </w:tc>
        <w:tc>
          <w:tcPr>
            <w:tcW w:w="528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другие расходы (расшифровать)в т.ч. Расходы по</w:t>
            </w:r>
          </w:p>
          <w:p w:rsidR="00231985" w:rsidRPr="008D74D0" w:rsidRDefault="00231985" w:rsidP="008D74D0">
            <w:pPr>
              <w:pStyle w:val="NormalWeb"/>
              <w:shd w:val="clear" w:color="auto" w:fill="FFFFFF"/>
              <w:spacing w:before="0" w:beforeAutospacing="0" w:after="0" w:afterAutospacing="0"/>
              <w:ind w:firstLine="709"/>
              <w:jc w:val="both"/>
            </w:pPr>
            <w:r w:rsidRPr="008D74D0">
              <w:t>военкомату-5,4,газоснабжение- 59,водоснабжение- 53,пенсия- 27</w:t>
            </w:r>
          </w:p>
        </w:tc>
        <w:tc>
          <w:tcPr>
            <w:tcW w:w="167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193</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21 Конкурентные преимущества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53"/>
        <w:gridCol w:w="4944"/>
        <w:gridCol w:w="1114"/>
        <w:gridCol w:w="1114"/>
        <w:gridCol w:w="2000"/>
      </w:tblGrid>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Обозначение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Примечание</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Низкая стоимость земли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Полезные ископаемые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Низкая себестоимость строительства жилья, промышленной и коммерческой</w:t>
            </w:r>
          </w:p>
          <w:p w:rsidR="00231985" w:rsidRPr="008D74D0" w:rsidRDefault="00231985" w:rsidP="008D74D0">
            <w:pPr>
              <w:pStyle w:val="NormalWeb"/>
              <w:shd w:val="clear" w:color="auto" w:fill="FFFFFF"/>
              <w:spacing w:before="0" w:beforeAutospacing="0" w:after="0" w:afterAutospacing="0"/>
              <w:ind w:firstLine="709"/>
              <w:jc w:val="both"/>
            </w:pPr>
            <w:r w:rsidRPr="008D74D0">
              <w:t>недвижимости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Развитая транспортная инфраструктура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Близость к столице</w:t>
            </w:r>
          </w:p>
          <w:p w:rsidR="00231985" w:rsidRPr="008D74D0" w:rsidRDefault="00231985" w:rsidP="008D74D0">
            <w:pPr>
              <w:pStyle w:val="NormalWeb"/>
              <w:shd w:val="clear" w:color="auto" w:fill="FFFFFF"/>
              <w:spacing w:before="0" w:beforeAutospacing="0" w:after="0" w:afterAutospacing="0"/>
              <w:ind w:firstLine="709"/>
              <w:jc w:val="both"/>
            </w:pPr>
            <w:r w:rsidRPr="008D74D0">
              <w:t>Республики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Высокая обеспеченность связью и</w:t>
            </w:r>
          </w:p>
          <w:p w:rsidR="00231985" w:rsidRPr="008D74D0" w:rsidRDefault="00231985" w:rsidP="008D74D0">
            <w:pPr>
              <w:pStyle w:val="NormalWeb"/>
              <w:shd w:val="clear" w:color="auto" w:fill="FFFFFF"/>
              <w:spacing w:before="0" w:beforeAutospacing="0" w:after="0" w:afterAutospacing="0"/>
              <w:ind w:firstLine="709"/>
              <w:jc w:val="both"/>
            </w:pPr>
            <w:r w:rsidRPr="008D74D0">
              <w:t>телекоммуникациями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Развитый банковский и</w:t>
            </w:r>
          </w:p>
          <w:p w:rsidR="00231985" w:rsidRPr="008D74D0" w:rsidRDefault="00231985" w:rsidP="008D74D0">
            <w:pPr>
              <w:pStyle w:val="NormalWeb"/>
              <w:shd w:val="clear" w:color="auto" w:fill="FFFFFF"/>
              <w:spacing w:before="0" w:beforeAutospacing="0" w:after="0" w:afterAutospacing="0"/>
              <w:ind w:firstLine="709"/>
              <w:jc w:val="both"/>
            </w:pPr>
            <w:r w:rsidRPr="008D74D0">
              <w:t>страховой сектор экономики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Низкая стоимость природоохранных и экологических</w:t>
            </w:r>
          </w:p>
          <w:p w:rsidR="00231985" w:rsidRPr="008D74D0" w:rsidRDefault="00231985" w:rsidP="008D74D0">
            <w:pPr>
              <w:pStyle w:val="NormalWeb"/>
              <w:shd w:val="clear" w:color="auto" w:fill="FFFFFF"/>
              <w:spacing w:before="0" w:beforeAutospacing="0" w:after="0" w:afterAutospacing="0"/>
              <w:ind w:firstLine="709"/>
              <w:jc w:val="both"/>
            </w:pPr>
            <w:r w:rsidRPr="008D74D0">
              <w:t>мероприятий.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Низкая криминогенность</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Политическая стабильность в регионе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Высокий научный и</w:t>
            </w:r>
          </w:p>
          <w:p w:rsidR="00231985" w:rsidRPr="008D74D0" w:rsidRDefault="00231985" w:rsidP="008D74D0">
            <w:pPr>
              <w:pStyle w:val="NormalWeb"/>
              <w:shd w:val="clear" w:color="auto" w:fill="FFFFFF"/>
              <w:spacing w:before="0" w:beforeAutospacing="0" w:after="0" w:afterAutospacing="0"/>
              <w:ind w:firstLine="709"/>
              <w:jc w:val="both"/>
            </w:pPr>
            <w:r w:rsidRPr="008D74D0">
              <w:t>технический потенциал</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Высокий культурный, медицинский и образовательный</w:t>
            </w:r>
          </w:p>
          <w:p w:rsidR="00231985" w:rsidRPr="008D74D0" w:rsidRDefault="00231985" w:rsidP="008D74D0">
            <w:pPr>
              <w:pStyle w:val="NormalWeb"/>
              <w:shd w:val="clear" w:color="auto" w:fill="FFFFFF"/>
              <w:spacing w:before="0" w:beforeAutospacing="0" w:after="0" w:afterAutospacing="0"/>
              <w:ind w:firstLine="709"/>
              <w:jc w:val="both"/>
            </w:pPr>
            <w:r w:rsidRPr="008D74D0">
              <w:t>потенциал</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Наличие в регионе Законодательства, обеспечивающего</w:t>
            </w:r>
          </w:p>
          <w:p w:rsidR="00231985" w:rsidRPr="008D74D0" w:rsidRDefault="00231985" w:rsidP="008D74D0">
            <w:pPr>
              <w:pStyle w:val="NormalWeb"/>
              <w:shd w:val="clear" w:color="auto" w:fill="FFFFFF"/>
              <w:spacing w:before="0" w:beforeAutospacing="0" w:after="0" w:afterAutospacing="0"/>
              <w:ind w:firstLine="709"/>
              <w:jc w:val="both"/>
            </w:pPr>
            <w:r w:rsidRPr="008D74D0">
              <w:t>льготный налоговый режим для инвесторов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Наличие</w:t>
            </w:r>
          </w:p>
          <w:p w:rsidR="00231985" w:rsidRPr="008D74D0" w:rsidRDefault="00231985" w:rsidP="008D74D0">
            <w:pPr>
              <w:pStyle w:val="NormalWeb"/>
              <w:shd w:val="clear" w:color="auto" w:fill="FFFFFF"/>
              <w:spacing w:before="0" w:beforeAutospacing="0" w:after="0" w:afterAutospacing="0"/>
              <w:ind w:firstLine="709"/>
              <w:jc w:val="both"/>
            </w:pPr>
            <w:r w:rsidRPr="008D74D0">
              <w:t>квалифицированных трудовых ресурсов.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451B9F">
      <w:pPr>
        <w:pStyle w:val="NormalWeb"/>
        <w:shd w:val="clear" w:color="auto" w:fill="FFFFFF"/>
        <w:spacing w:before="0" w:beforeAutospacing="0" w:after="0" w:afterAutospacing="0"/>
        <w:ind w:firstLine="709"/>
        <w:jc w:val="both"/>
      </w:pPr>
      <w:r w:rsidRPr="008D74D0">
        <w:t> 2.  Перспективные показатели спроса на коммунальные услуги</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Прогноз спроса по каждому из коммунальных ресурсов по Русско- Тювеевскому сельскому поселению произведен на основании следующих показателей:</w:t>
      </w:r>
    </w:p>
    <w:p w:rsidR="00231985" w:rsidRPr="008D74D0" w:rsidRDefault="00231985" w:rsidP="008D74D0">
      <w:pPr>
        <w:pStyle w:val="NormalWeb"/>
        <w:shd w:val="clear" w:color="auto" w:fill="FFFFFF"/>
        <w:spacing w:before="0" w:beforeAutospacing="0" w:after="0" w:afterAutospacing="0"/>
        <w:ind w:firstLine="709"/>
        <w:jc w:val="both"/>
      </w:pPr>
      <w:r w:rsidRPr="008D74D0">
        <w:t>-  прогнозная численность постоянного населения в 2029 г. – 795 чел.;</w:t>
      </w:r>
    </w:p>
    <w:p w:rsidR="00231985" w:rsidRPr="008D74D0" w:rsidRDefault="00231985" w:rsidP="008D74D0">
      <w:pPr>
        <w:pStyle w:val="NormalWeb"/>
        <w:shd w:val="clear" w:color="auto" w:fill="FFFFFF"/>
        <w:spacing w:before="0" w:beforeAutospacing="0" w:after="0" w:afterAutospacing="0"/>
        <w:ind w:firstLine="709"/>
        <w:jc w:val="both"/>
      </w:pPr>
      <w:r w:rsidRPr="008D74D0">
        <w:t>-    установленное потребление коммунальных услуг в соответствии со схемами энерго- и ресурсоснабжения. (Приложение)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Электроснабжение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Потребление электрической энергии потребителями не увеличится к 2027 году, в связи с тем, что планирование расширения промышленной базы не предвидится, так же прогнозируется тенденция снижения численности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Теплоснабжение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сельского поселения действует централизованная сеть теплоснабжения, и ее прокладка не планируется в виду нерентабельности    данного    мероприятия.   Теплоснабжение усадебной</w:t>
      </w:r>
    </w:p>
    <w:p w:rsidR="00231985" w:rsidRPr="008D74D0" w:rsidRDefault="00231985" w:rsidP="008D74D0">
      <w:pPr>
        <w:pStyle w:val="NormalWeb"/>
        <w:shd w:val="clear" w:color="auto" w:fill="FFFFFF"/>
        <w:spacing w:before="0" w:beforeAutospacing="0" w:after="0" w:afterAutospacing="0"/>
        <w:ind w:firstLine="709"/>
        <w:jc w:val="both"/>
      </w:pPr>
      <w:r w:rsidRPr="008D74D0">
        <w:t> застройки  осуществляется  от  поквартирных  газовых теплогенераторов,</w:t>
      </w:r>
    </w:p>
    <w:p w:rsidR="00231985" w:rsidRPr="008D74D0" w:rsidRDefault="00231985" w:rsidP="008D74D0">
      <w:pPr>
        <w:pStyle w:val="NormalWeb"/>
        <w:shd w:val="clear" w:color="auto" w:fill="FFFFFF"/>
        <w:spacing w:before="0" w:beforeAutospacing="0" w:after="0" w:afterAutospacing="0"/>
        <w:ind w:firstLine="709"/>
        <w:jc w:val="both"/>
      </w:pPr>
      <w:r w:rsidRPr="008D74D0">
        <w:t> топливом для которых является природный газ.</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Газоснабжение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Средний уровень благоустройства жилищного фонда газоснабжением – 87,9%. Состояние газового снабжения удовлетворяет всем потребностям поселения и производства.</w:t>
      </w:r>
    </w:p>
    <w:p w:rsidR="00231985" w:rsidRPr="008D74D0" w:rsidRDefault="00231985" w:rsidP="008D74D0">
      <w:pPr>
        <w:pStyle w:val="NormalWeb"/>
        <w:shd w:val="clear" w:color="auto" w:fill="FFFFFF"/>
        <w:spacing w:before="0" w:beforeAutospacing="0" w:after="0" w:afterAutospacing="0"/>
        <w:ind w:firstLine="709"/>
        <w:jc w:val="both"/>
      </w:pPr>
      <w:r w:rsidRPr="008D74D0">
        <w:t>Планирование реконструкции существующих сетей газоснабжения отсутствует.</w:t>
      </w:r>
    </w:p>
    <w:p w:rsidR="00231985" w:rsidRPr="008D74D0" w:rsidRDefault="00231985" w:rsidP="008D74D0">
      <w:pPr>
        <w:pStyle w:val="NormalWeb"/>
        <w:shd w:val="clear" w:color="auto" w:fill="FFFFFF"/>
        <w:spacing w:before="0" w:beforeAutospacing="0" w:after="0" w:afterAutospacing="0"/>
        <w:ind w:firstLine="709"/>
        <w:jc w:val="both"/>
      </w:pPr>
      <w:r w:rsidRPr="008D74D0">
        <w:t> Водоснабжение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текущий момент распределительная система водоснабжения сельского поселения включает в себя 4 водопроводных башен, 6800 м. сельских водопроводных сетей. На текущий момент система водоснабжения не обеспечивает в полной мере потребности населения и производственной сферы в воде.</w:t>
      </w:r>
    </w:p>
    <w:p w:rsidR="00231985" w:rsidRPr="008D74D0" w:rsidRDefault="00231985" w:rsidP="008D74D0">
      <w:pPr>
        <w:pStyle w:val="NormalWeb"/>
        <w:shd w:val="clear" w:color="auto" w:fill="FFFFFF"/>
        <w:spacing w:before="0" w:beforeAutospacing="0" w:after="0" w:afterAutospacing="0"/>
        <w:ind w:firstLine="709"/>
        <w:jc w:val="both"/>
      </w:pPr>
      <w:r w:rsidRPr="008D74D0">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231985" w:rsidRPr="008D74D0" w:rsidRDefault="00231985" w:rsidP="008D74D0">
      <w:pPr>
        <w:pStyle w:val="NormalWeb"/>
        <w:shd w:val="clear" w:color="auto" w:fill="FFFFFF"/>
        <w:spacing w:before="0" w:beforeAutospacing="0" w:after="0" w:afterAutospacing="0"/>
        <w:ind w:firstLine="709"/>
        <w:jc w:val="both"/>
      </w:pPr>
      <w:r w:rsidRPr="008D74D0">
        <w:t>100 % сельского населения получают воду от центрального водопровода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Водоотведение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централизованного водоотведения в Русско-Тювеевском сельском поселении отсутствует. Перспективные направления развития сети водоотведения в Русско-Тювеевском сельском поселении не разрабатывались ввиду нерентабельности данных мероприятий.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Утилизация ТБО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Русско-Тювеевского сельского поселения производится санкционированный сбор и утилизации ТБО. Услуги по сбору и транспортировке ТКО оказывают соответственно ООО«Коммунальник».</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 xml:space="preserve">3. </w:t>
      </w:r>
      <w:bookmarkStart w:id="6" w:name="_TOC_250009"/>
      <w:r w:rsidRPr="008D74D0">
        <w:rPr>
          <w:sz w:val="24"/>
          <w:szCs w:val="24"/>
        </w:rPr>
        <w:t>Характеристика состояния и проблем коммунальной инфраструктуры</w:t>
      </w:r>
      <w:bookmarkEnd w:id="6"/>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3.1.   </w:t>
      </w:r>
      <w:bookmarkStart w:id="7" w:name="_TOC_250008"/>
      <w:r w:rsidRPr="008D74D0">
        <w:rPr>
          <w:sz w:val="24"/>
          <w:szCs w:val="24"/>
        </w:rPr>
        <w:t>Система электроснабжения</w:t>
      </w:r>
      <w:bookmarkEnd w:id="7"/>
    </w:p>
    <w:p w:rsidR="00231985" w:rsidRPr="008D74D0" w:rsidRDefault="00231985" w:rsidP="008D74D0">
      <w:pPr>
        <w:pStyle w:val="NormalWeb"/>
        <w:shd w:val="clear" w:color="auto" w:fill="FFFFFF"/>
        <w:spacing w:before="0" w:beforeAutospacing="0" w:after="0" w:afterAutospacing="0"/>
        <w:ind w:firstLine="709"/>
        <w:jc w:val="both"/>
      </w:pPr>
      <w:r w:rsidRPr="008D74D0">
        <w:t>Собственных источников электроснабжения Русско-Тювеевское сельское поселение не имеет, по этому электроснабжение осуществляется от системы ОАО «Мордовэнерго» через опорные подстанции 110/10 кВ.</w:t>
      </w:r>
    </w:p>
    <w:p w:rsidR="00231985" w:rsidRPr="008D74D0" w:rsidRDefault="00231985" w:rsidP="008D74D0">
      <w:pPr>
        <w:pStyle w:val="NormalWeb"/>
        <w:shd w:val="clear" w:color="auto" w:fill="FFFFFF"/>
        <w:spacing w:before="0" w:beforeAutospacing="0" w:after="0" w:afterAutospacing="0"/>
        <w:ind w:firstLine="709"/>
        <w:jc w:val="both"/>
      </w:pPr>
      <w:r w:rsidRPr="008D74D0">
        <w:t>Собственных электростанций в районе нет.</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231985" w:rsidRPr="008D74D0" w:rsidRDefault="00231985" w:rsidP="008D74D0">
      <w:pPr>
        <w:pStyle w:val="NormalWeb"/>
        <w:shd w:val="clear" w:color="auto" w:fill="FFFFFF"/>
        <w:spacing w:before="0" w:beforeAutospacing="0" w:after="0" w:afterAutospacing="0"/>
        <w:ind w:firstLine="709"/>
        <w:jc w:val="both"/>
      </w:pPr>
      <w:r w:rsidRPr="008D74D0">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22 Обслуживающая организация системы электроснабжения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44"/>
        <w:gridCol w:w="3439"/>
        <w:gridCol w:w="3581"/>
        <w:gridCol w:w="1435"/>
        <w:gridCol w:w="1426"/>
      </w:tblGrid>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w:t>
            </w:r>
          </w:p>
          <w:p w:rsidR="00231985" w:rsidRPr="008D74D0" w:rsidRDefault="00231985" w:rsidP="004B343A">
            <w:pPr>
              <w:pStyle w:val="NormalWeb"/>
              <w:shd w:val="clear" w:color="auto" w:fill="FFFFFF"/>
              <w:spacing w:before="0" w:beforeAutospacing="0" w:after="0" w:afterAutospacing="0"/>
              <w:jc w:val="both"/>
            </w:pPr>
            <w:r w:rsidRPr="008D74D0">
              <w:t>п/п</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Полное наименование</w:t>
            </w:r>
          </w:p>
          <w:p w:rsidR="00231985" w:rsidRPr="008D74D0" w:rsidRDefault="00231985" w:rsidP="004B343A">
            <w:pPr>
              <w:pStyle w:val="NormalWeb"/>
              <w:shd w:val="clear" w:color="auto" w:fill="FFFFFF"/>
              <w:spacing w:before="0" w:beforeAutospacing="0" w:after="0" w:afterAutospacing="0"/>
              <w:jc w:val="both"/>
            </w:pPr>
            <w:r w:rsidRPr="008D74D0">
              <w:t>организации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Адрес, телефон</w:t>
            </w:r>
          </w:p>
          <w:p w:rsidR="00231985" w:rsidRPr="008D74D0" w:rsidRDefault="00231985" w:rsidP="004B343A">
            <w:pPr>
              <w:pStyle w:val="NormalWeb"/>
              <w:shd w:val="clear" w:color="auto" w:fill="FFFFFF"/>
              <w:spacing w:before="0" w:beforeAutospacing="0" w:after="0" w:afterAutospacing="0"/>
              <w:jc w:val="both"/>
            </w:pPr>
            <w:r w:rsidRPr="008D74D0">
              <w:t>организации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Руководитель</w:t>
            </w:r>
          </w:p>
          <w:p w:rsidR="00231985" w:rsidRPr="008D74D0" w:rsidRDefault="00231985" w:rsidP="008D74D0">
            <w:pPr>
              <w:pStyle w:val="NormalWeb"/>
              <w:shd w:val="clear" w:color="auto" w:fill="FFFFFF"/>
              <w:spacing w:before="0" w:beforeAutospacing="0" w:after="0" w:afterAutospacing="0"/>
              <w:ind w:firstLine="709"/>
              <w:jc w:val="both"/>
            </w:pPr>
            <w:r w:rsidRPr="008D74D0">
              <w:t>(ФИО)</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Контролер</w:t>
            </w:r>
          </w:p>
          <w:p w:rsidR="00231985" w:rsidRPr="008D74D0" w:rsidRDefault="00231985" w:rsidP="008D74D0">
            <w:pPr>
              <w:pStyle w:val="NormalWeb"/>
              <w:shd w:val="clear" w:color="auto" w:fill="FFFFFF"/>
              <w:spacing w:before="0" w:beforeAutospacing="0" w:after="0" w:afterAutospacing="0"/>
              <w:ind w:firstLine="709"/>
              <w:jc w:val="both"/>
            </w:pPr>
            <w:r w:rsidRPr="008D74D0">
              <w:t>(ФИО)</w:t>
            </w: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pPr>
            <w:r w:rsidRPr="008D74D0">
              <w:t>Электрические сети</w:t>
            </w:r>
          </w:p>
          <w:p w:rsidR="00231985" w:rsidRPr="008D74D0" w:rsidRDefault="00231985" w:rsidP="004B343A">
            <w:pPr>
              <w:pStyle w:val="NormalWeb"/>
              <w:shd w:val="clear" w:color="auto" w:fill="FFFFFF"/>
              <w:spacing w:before="0" w:beforeAutospacing="0" w:after="0" w:afterAutospacing="0"/>
            </w:pPr>
            <w:r w:rsidRPr="008D74D0">
              <w:t>К</w:t>
            </w:r>
            <w:r>
              <w:t xml:space="preserve">раснослободское                   </w:t>
            </w:r>
            <w:r w:rsidRPr="008D74D0">
              <w:t>МО филиал ПАО</w:t>
            </w:r>
            <w:r>
              <w:t xml:space="preserve"> </w:t>
            </w:r>
            <w:r w:rsidRPr="008D74D0">
              <w:t>«Мордовэнерго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t>г</w:t>
            </w:r>
            <w:r w:rsidRPr="008D74D0">
              <w:t>.Краснослободс</w:t>
            </w:r>
            <w:r>
              <w:t xml:space="preserve">к, </w:t>
            </w:r>
            <w:r w:rsidRPr="008D74D0">
              <w:t>ул.Интернациональная д.60</w:t>
            </w:r>
          </w:p>
          <w:p w:rsidR="00231985" w:rsidRPr="008D74D0" w:rsidRDefault="00231985" w:rsidP="008D74D0">
            <w:pPr>
              <w:pStyle w:val="NormalWeb"/>
              <w:shd w:val="clear" w:color="auto" w:fill="FFFFFF"/>
              <w:spacing w:before="0" w:beforeAutospacing="0" w:after="0" w:afterAutospacing="0"/>
              <w:ind w:firstLine="709"/>
              <w:jc w:val="both"/>
            </w:pPr>
            <w:r w:rsidRPr="008D74D0">
              <w:t>8-834-43-225-16</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Шахин В.В.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23 Характеристика системы ресурсоснабжения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7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227"/>
        <w:gridCol w:w="5043"/>
      </w:tblGrid>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трансформаторных подстанций</w:t>
            </w:r>
          </w:p>
        </w:tc>
        <w:tc>
          <w:tcPr>
            <w:tcW w:w="504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Мощность трансформатора</w:t>
            </w:r>
          </w:p>
        </w:tc>
        <w:tc>
          <w:tcPr>
            <w:tcW w:w="504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ТП-10/04 КВ№ 68/160 кВА</w:t>
            </w:r>
          </w:p>
          <w:p w:rsidR="00231985" w:rsidRPr="008D74D0" w:rsidRDefault="00231985" w:rsidP="008D74D0">
            <w:pPr>
              <w:pStyle w:val="NormalWeb"/>
              <w:shd w:val="clear" w:color="auto" w:fill="FFFFFF"/>
              <w:spacing w:before="0" w:beforeAutospacing="0" w:after="0" w:afterAutospacing="0"/>
              <w:ind w:firstLine="709"/>
              <w:jc w:val="both"/>
            </w:pPr>
            <w:r w:rsidRPr="008D74D0">
              <w:t>ТП-10/0,4кВ№ 67/250кВА</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Средний уровень благоустройства жилищного фонда по обеспеченности электроэнергией составляет 100%.</w:t>
      </w:r>
    </w:p>
    <w:p w:rsidR="00231985" w:rsidRPr="008D74D0" w:rsidRDefault="00231985" w:rsidP="008D74D0">
      <w:pPr>
        <w:pStyle w:val="NormalWeb"/>
        <w:shd w:val="clear" w:color="auto" w:fill="FFFFFF"/>
        <w:spacing w:before="0" w:beforeAutospacing="0" w:after="0" w:afterAutospacing="0"/>
        <w:ind w:firstLine="709"/>
        <w:jc w:val="both"/>
      </w:pPr>
      <w:r w:rsidRPr="008D74D0">
        <w:t>Годовое электропотребление</w:t>
      </w:r>
      <w:r>
        <w:t xml:space="preserve"> </w:t>
      </w:r>
      <w:r w:rsidRPr="008D74D0">
        <w:t>по</w:t>
      </w:r>
      <w:r>
        <w:t xml:space="preserve"> </w:t>
      </w:r>
      <w:r w:rsidRPr="008D74D0">
        <w:t>Русско-Тювеевскомусельскому поселению составляет 862600 тыс.кВт.ч./год.</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3.2.   </w:t>
      </w:r>
      <w:bookmarkStart w:id="8" w:name="_TOC_250007"/>
      <w:r w:rsidRPr="008D74D0">
        <w:rPr>
          <w:sz w:val="24"/>
          <w:szCs w:val="24"/>
        </w:rPr>
        <w:t>Система теплоснабжения</w:t>
      </w:r>
      <w:bookmarkEnd w:id="8"/>
    </w:p>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ТеплоснабжениежилыхдомовпроизводитсяоткотельнойПУ-1, работающая на природном газе, мощностью 3,0Гкал/ч.</w:t>
      </w:r>
    </w:p>
    <w:p w:rsidR="00231985" w:rsidRPr="008D74D0" w:rsidRDefault="00231985" w:rsidP="008D74D0">
      <w:pPr>
        <w:pStyle w:val="NormalWeb"/>
        <w:shd w:val="clear" w:color="auto" w:fill="FFFFFF"/>
        <w:spacing w:before="0" w:beforeAutospacing="0" w:after="0" w:afterAutospacing="0"/>
        <w:ind w:firstLine="709"/>
        <w:jc w:val="both"/>
      </w:pPr>
      <w:r w:rsidRPr="008D74D0">
        <w:t>   Теплоснабжение застройки осуществляется от поквартирных газовых теплогенераторов, топливом для которых является</w:t>
      </w:r>
    </w:p>
    <w:p w:rsidR="00231985" w:rsidRPr="008D74D0" w:rsidRDefault="00231985" w:rsidP="008D74D0">
      <w:pPr>
        <w:pStyle w:val="NormalWeb"/>
        <w:shd w:val="clear" w:color="auto" w:fill="FFFFFF"/>
        <w:spacing w:before="0" w:beforeAutospacing="0" w:after="0" w:afterAutospacing="0"/>
        <w:ind w:firstLine="709"/>
        <w:jc w:val="both"/>
      </w:pPr>
      <w:r w:rsidRPr="008D74D0">
        <w:t> 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24Обслуживающая организация системы теплоснабжения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48"/>
        <w:gridCol w:w="3931"/>
        <w:gridCol w:w="2119"/>
        <w:gridCol w:w="1832"/>
        <w:gridCol w:w="1295"/>
      </w:tblGrid>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Полное наименование организации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Адрес, телефон организации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Руководитель (ФИО)</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Контролер (ФИО)</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Муниципальное унитарное предприятие</w:t>
            </w:r>
            <w:r>
              <w:t xml:space="preserve"> </w:t>
            </w:r>
            <w:r w:rsidRPr="008D74D0">
              <w:t>«Темниковэлетротеплосеть»</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РМ г.Темников ул.Дорофеева 18- А</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Пеняшкин Дмитрий Иванович</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Урусов В.А.</w:t>
            </w:r>
          </w:p>
          <w:p w:rsidR="00231985" w:rsidRPr="008D74D0" w:rsidRDefault="00231985" w:rsidP="004B343A">
            <w:pPr>
              <w:pStyle w:val="NormalWeb"/>
              <w:shd w:val="clear" w:color="auto" w:fill="FFFFFF"/>
              <w:spacing w:before="0" w:beforeAutospacing="0" w:after="0" w:afterAutospacing="0"/>
              <w:jc w:val="both"/>
            </w:pPr>
            <w:r w:rsidRPr="008D74D0">
              <w:t>Клюшин О.В.</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Схема тепловых сетей двухтрубная, тупиковая. Протяженность теплопроводов диаметром 76-219 мм – 0,689 км. Прокладка сетей подземная и надземная. Имеется значительный износ трубопроводов тепловых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3.3.   </w:t>
      </w:r>
      <w:bookmarkStart w:id="9" w:name="_TOC_250006"/>
      <w:r w:rsidRPr="008D74D0">
        <w:rPr>
          <w:sz w:val="24"/>
          <w:szCs w:val="24"/>
        </w:rPr>
        <w:t>Система водоснабжения</w:t>
      </w:r>
      <w:bookmarkEnd w:id="9"/>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w:t>
      </w:r>
    </w:p>
    <w:p w:rsidR="00231985" w:rsidRPr="008D74D0" w:rsidRDefault="00231985" w:rsidP="008D74D0">
      <w:pPr>
        <w:pStyle w:val="NormalWeb"/>
        <w:shd w:val="clear" w:color="auto" w:fill="FFFFFF"/>
        <w:spacing w:before="0" w:beforeAutospacing="0" w:after="0" w:afterAutospacing="0"/>
        <w:ind w:firstLine="709"/>
        <w:jc w:val="both"/>
      </w:pPr>
      <w:r w:rsidRPr="008D74D0">
        <w:t>В д. Русское Тювеево и д. Итяково имеется система водопровода обеспечивающая потребности в воде, соответствующей требованиям СанПин</w:t>
      </w:r>
    </w:p>
    <w:p w:rsidR="00231985" w:rsidRPr="008D74D0" w:rsidRDefault="00231985" w:rsidP="008D74D0">
      <w:pPr>
        <w:pStyle w:val="NormalWeb"/>
        <w:shd w:val="clear" w:color="auto" w:fill="FFFFFF"/>
        <w:spacing w:before="0" w:beforeAutospacing="0" w:after="0" w:afterAutospacing="0"/>
        <w:ind w:firstLine="709"/>
        <w:jc w:val="both"/>
      </w:pPr>
      <w:r w:rsidRPr="008D74D0">
        <w:t>2.1.4.  1074-01. «Питьевая вода» жилые здания, общественно-коммунальные, сельскохозяйственные объекты.</w:t>
      </w:r>
    </w:p>
    <w:p w:rsidR="00231985" w:rsidRPr="008D74D0" w:rsidRDefault="00231985" w:rsidP="008D74D0">
      <w:pPr>
        <w:pStyle w:val="NormalWeb"/>
        <w:shd w:val="clear" w:color="auto" w:fill="FFFFFF"/>
        <w:spacing w:before="0" w:beforeAutospacing="0" w:after="0" w:afterAutospacing="0"/>
        <w:ind w:firstLine="709"/>
        <w:jc w:val="both"/>
      </w:pPr>
      <w:r w:rsidRPr="008D74D0">
        <w:t> Нормы водопотребления принимаются в соответствии со СНиП</w:t>
      </w:r>
    </w:p>
    <w:p w:rsidR="00231985" w:rsidRPr="008D74D0" w:rsidRDefault="00231985" w:rsidP="008D74D0">
      <w:pPr>
        <w:pStyle w:val="NormalWeb"/>
        <w:shd w:val="clear" w:color="auto" w:fill="FFFFFF"/>
        <w:spacing w:before="0" w:beforeAutospacing="0" w:after="0" w:afterAutospacing="0"/>
        <w:ind w:firstLine="709"/>
        <w:jc w:val="both"/>
      </w:pPr>
      <w:r w:rsidRPr="008D74D0">
        <w:t>2.04.02-84*</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Таблица 25Обслуживающая организация системы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3203"/>
        <w:gridCol w:w="2514"/>
        <w:gridCol w:w="1987"/>
        <w:gridCol w:w="1672"/>
      </w:tblGrid>
      <w:tr w:rsidR="00231985" w:rsidRPr="008D74D0" w:rsidTr="004B343A">
        <w:trPr>
          <w:tblCellSpacing w:w="0" w:type="dxa"/>
        </w:trPr>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 п/п</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Полное наименование организации</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Адрес, телефон организации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4B343A">
            <w:pPr>
              <w:pStyle w:val="NormalWeb"/>
              <w:shd w:val="clear" w:color="auto" w:fill="FFFFFF"/>
              <w:spacing w:before="0" w:beforeAutospacing="0" w:after="0" w:afterAutospacing="0"/>
              <w:jc w:val="both"/>
            </w:pPr>
            <w:r w:rsidRPr="008D74D0">
              <w:t>Руководитель (ФИО)</w:t>
            </w:r>
          </w:p>
        </w:tc>
        <w:tc>
          <w:tcPr>
            <w:tcW w:w="0" w:type="auto"/>
            <w:vAlign w:val="center"/>
          </w:tcPr>
          <w:p w:rsidR="00231985" w:rsidRPr="008D74D0" w:rsidRDefault="00231985" w:rsidP="004B343A">
            <w:pPr>
              <w:pStyle w:val="NormalWeb"/>
              <w:shd w:val="clear" w:color="auto" w:fill="FFFFFF"/>
              <w:spacing w:before="0" w:beforeAutospacing="0" w:after="0" w:afterAutospacing="0"/>
              <w:jc w:val="both"/>
            </w:pPr>
            <w:r w:rsidRPr="008D74D0">
              <w:t>Контролер (ФИО)</w:t>
            </w:r>
          </w:p>
        </w:tc>
      </w:tr>
      <w:tr w:rsidR="00231985" w:rsidRPr="008D74D0" w:rsidTr="004B343A">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r w:rsidRPr="008D74D0">
        <w:t>Источником водоснабжения приняты подземные воды.</w:t>
      </w:r>
    </w:p>
    <w:p w:rsidR="00231985" w:rsidRPr="008D74D0" w:rsidRDefault="00231985" w:rsidP="008D74D0">
      <w:pPr>
        <w:pStyle w:val="NormalWeb"/>
        <w:shd w:val="clear" w:color="auto" w:fill="FFFFFF"/>
        <w:spacing w:before="0" w:beforeAutospacing="0" w:after="0" w:afterAutospacing="0"/>
        <w:ind w:firstLine="709"/>
        <w:jc w:val="both"/>
      </w:pPr>
      <w:r w:rsidRPr="008D74D0">
        <w:t>Водоснабжение населённого пункта решается в основном локально.</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26Артезианские скважины (родники)</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90"/>
        <w:gridCol w:w="1778"/>
        <w:gridCol w:w="1029"/>
        <w:gridCol w:w="1017"/>
        <w:gridCol w:w="734"/>
        <w:gridCol w:w="973"/>
        <w:gridCol w:w="1998"/>
        <w:gridCol w:w="734"/>
        <w:gridCol w:w="1232"/>
      </w:tblGrid>
      <w:tr w:rsidR="00231985" w:rsidRPr="008D74D0" w:rsidTr="0054225D">
        <w:trPr>
          <w:tblCellSpacing w:w="0" w:type="dxa"/>
        </w:trPr>
        <w:tc>
          <w:tcPr>
            <w:tcW w:w="790" w:type="dxa"/>
            <w:vAlign w:val="center"/>
          </w:tcPr>
          <w:p w:rsidR="00231985" w:rsidRPr="008D74D0" w:rsidRDefault="00231985" w:rsidP="004B343A">
            <w:pPr>
              <w:pStyle w:val="NormalWeb"/>
              <w:shd w:val="clear" w:color="auto" w:fill="FFFFFF"/>
              <w:spacing w:before="0" w:beforeAutospacing="0" w:after="0" w:afterAutospacing="0"/>
              <w:jc w:val="both"/>
            </w:pPr>
            <w:r w:rsidRPr="008D74D0">
              <w:t>№ п/ п</w:t>
            </w:r>
          </w:p>
        </w:tc>
        <w:tc>
          <w:tcPr>
            <w:tcW w:w="1778" w:type="dxa"/>
            <w:vAlign w:val="center"/>
          </w:tcPr>
          <w:p w:rsidR="00231985" w:rsidRPr="008D74D0" w:rsidRDefault="00231985" w:rsidP="004B343A">
            <w:pPr>
              <w:pStyle w:val="NormalWeb"/>
              <w:shd w:val="clear" w:color="auto" w:fill="FFFFFF"/>
              <w:spacing w:before="0" w:beforeAutospacing="0" w:after="0" w:afterAutospacing="0"/>
              <w:jc w:val="both"/>
            </w:pPr>
            <w:r w:rsidRPr="008D74D0">
              <w:t>Регистр</w:t>
            </w:r>
            <w:r>
              <w:t xml:space="preserve">ационный </w:t>
            </w:r>
            <w:r w:rsidRPr="008D74D0">
              <w:t>номер</w:t>
            </w:r>
          </w:p>
        </w:tc>
        <w:tc>
          <w:tcPr>
            <w:tcW w:w="1029" w:type="dxa"/>
            <w:vAlign w:val="center"/>
          </w:tcPr>
          <w:p w:rsidR="00231985" w:rsidRPr="008D74D0" w:rsidRDefault="00231985" w:rsidP="004B343A">
            <w:pPr>
              <w:pStyle w:val="NormalWeb"/>
              <w:shd w:val="clear" w:color="auto" w:fill="FFFFFF"/>
              <w:spacing w:before="0" w:beforeAutospacing="0" w:after="0" w:afterAutospacing="0"/>
              <w:jc w:val="both"/>
            </w:pPr>
            <w:r w:rsidRPr="008D74D0">
              <w:t>Тип (рабочая,</w:t>
            </w:r>
          </w:p>
          <w:p w:rsidR="00231985" w:rsidRPr="008D74D0" w:rsidRDefault="00231985" w:rsidP="004B343A">
            <w:pPr>
              <w:pStyle w:val="NormalWeb"/>
              <w:shd w:val="clear" w:color="auto" w:fill="FFFFFF"/>
              <w:spacing w:before="0" w:beforeAutospacing="0" w:after="0" w:afterAutospacing="0"/>
              <w:jc w:val="both"/>
            </w:pPr>
            <w:r w:rsidRPr="008D74D0">
              <w:t>резервная)</w:t>
            </w:r>
          </w:p>
        </w:tc>
        <w:tc>
          <w:tcPr>
            <w:tcW w:w="1017" w:type="dxa"/>
            <w:vAlign w:val="center"/>
          </w:tcPr>
          <w:p w:rsidR="00231985" w:rsidRPr="008D74D0" w:rsidRDefault="00231985" w:rsidP="004B343A">
            <w:pPr>
              <w:pStyle w:val="NormalWeb"/>
              <w:shd w:val="clear" w:color="auto" w:fill="FFFFFF"/>
              <w:spacing w:before="0" w:beforeAutospacing="0" w:after="0" w:afterAutospacing="0"/>
              <w:jc w:val="both"/>
            </w:pPr>
            <w:r w:rsidRPr="008D74D0">
              <w:t>Год постройки</w:t>
            </w:r>
          </w:p>
        </w:tc>
        <w:tc>
          <w:tcPr>
            <w:tcW w:w="734" w:type="dxa"/>
            <w:vAlign w:val="center"/>
          </w:tcPr>
          <w:p w:rsidR="00231985" w:rsidRPr="008D74D0" w:rsidRDefault="00231985" w:rsidP="004B343A">
            <w:pPr>
              <w:pStyle w:val="NormalWeb"/>
              <w:shd w:val="clear" w:color="auto" w:fill="FFFFFF"/>
              <w:spacing w:before="0" w:beforeAutospacing="0" w:after="0" w:afterAutospacing="0"/>
              <w:jc w:val="both"/>
            </w:pPr>
            <w:r>
              <w:t>Изн</w:t>
            </w:r>
            <w:r w:rsidRPr="008D74D0">
              <w:t>ос</w:t>
            </w:r>
          </w:p>
        </w:tc>
        <w:tc>
          <w:tcPr>
            <w:tcW w:w="973" w:type="dxa"/>
            <w:vAlign w:val="center"/>
          </w:tcPr>
          <w:p w:rsidR="00231985" w:rsidRPr="008D74D0" w:rsidRDefault="00231985" w:rsidP="004B343A">
            <w:pPr>
              <w:pStyle w:val="NormalWeb"/>
              <w:shd w:val="clear" w:color="auto" w:fill="FFFFFF"/>
              <w:spacing w:before="0" w:beforeAutospacing="0" w:after="0" w:afterAutospacing="0"/>
              <w:jc w:val="both"/>
            </w:pPr>
            <w:r>
              <w:t>Глубин</w:t>
            </w:r>
            <w:r w:rsidRPr="008D74D0">
              <w:t>а</w:t>
            </w:r>
          </w:p>
          <w:p w:rsidR="00231985" w:rsidRPr="008D74D0" w:rsidRDefault="00231985" w:rsidP="004B343A">
            <w:pPr>
              <w:pStyle w:val="NormalWeb"/>
              <w:shd w:val="clear" w:color="auto" w:fill="FFFFFF"/>
              <w:spacing w:before="0" w:beforeAutospacing="0" w:after="0" w:afterAutospacing="0"/>
              <w:jc w:val="both"/>
            </w:pPr>
            <w:r>
              <w:t>скважи</w:t>
            </w:r>
            <w:r w:rsidRPr="008D74D0">
              <w:t>ны</w:t>
            </w:r>
          </w:p>
        </w:tc>
        <w:tc>
          <w:tcPr>
            <w:tcW w:w="1998" w:type="dxa"/>
            <w:vAlign w:val="center"/>
          </w:tcPr>
          <w:p w:rsidR="00231985" w:rsidRPr="008D74D0" w:rsidRDefault="00231985" w:rsidP="004B343A">
            <w:pPr>
              <w:pStyle w:val="NormalWeb"/>
              <w:shd w:val="clear" w:color="auto" w:fill="FFFFFF"/>
              <w:spacing w:before="0" w:beforeAutospacing="0" w:after="0" w:afterAutospacing="0"/>
              <w:jc w:val="both"/>
            </w:pPr>
            <w:r>
              <w:t>Производительн</w:t>
            </w:r>
            <w:r w:rsidRPr="008D74D0">
              <w:t>ость</w:t>
            </w:r>
          </w:p>
        </w:tc>
        <w:tc>
          <w:tcPr>
            <w:tcW w:w="734" w:type="dxa"/>
            <w:vAlign w:val="center"/>
          </w:tcPr>
          <w:p w:rsidR="00231985" w:rsidRPr="008D74D0" w:rsidRDefault="00231985" w:rsidP="004B343A">
            <w:pPr>
              <w:pStyle w:val="NormalWeb"/>
              <w:shd w:val="clear" w:color="auto" w:fill="FFFFFF"/>
              <w:spacing w:before="0" w:beforeAutospacing="0" w:after="0" w:afterAutospacing="0"/>
              <w:jc w:val="both"/>
            </w:pPr>
            <w:r w:rsidRPr="008D74D0">
              <w:t>Систем а учета расход ов</w:t>
            </w:r>
          </w:p>
        </w:tc>
        <w:tc>
          <w:tcPr>
            <w:tcW w:w="1232" w:type="dxa"/>
            <w:vAlign w:val="center"/>
          </w:tcPr>
          <w:p w:rsidR="00231985" w:rsidRPr="008D74D0" w:rsidRDefault="00231985" w:rsidP="004B343A">
            <w:pPr>
              <w:pStyle w:val="NormalWeb"/>
              <w:shd w:val="clear" w:color="auto" w:fill="FFFFFF"/>
              <w:spacing w:before="0" w:beforeAutospacing="0" w:after="0" w:afterAutospacing="0"/>
              <w:jc w:val="both"/>
            </w:pPr>
            <w:r w:rsidRPr="008D74D0">
              <w:t>Объем воды на</w:t>
            </w:r>
          </w:p>
          <w:p w:rsidR="00231985" w:rsidRPr="008D74D0" w:rsidRDefault="00231985" w:rsidP="004B343A">
            <w:pPr>
              <w:pStyle w:val="NormalWeb"/>
              <w:shd w:val="clear" w:color="auto" w:fill="FFFFFF"/>
              <w:spacing w:before="0" w:beforeAutospacing="0" w:after="0" w:afterAutospacing="0"/>
              <w:jc w:val="both"/>
            </w:pPr>
            <w:r>
              <w:t>собственн</w:t>
            </w:r>
            <w:r w:rsidRPr="008D74D0">
              <w:t>ые нужды</w:t>
            </w:r>
          </w:p>
        </w:tc>
      </w:tr>
      <w:tr w:rsidR="00231985" w:rsidRPr="008D74D0" w:rsidTr="0054225D">
        <w:trPr>
          <w:tblCellSpacing w:w="0" w:type="dxa"/>
        </w:trPr>
        <w:tc>
          <w:tcPr>
            <w:tcW w:w="79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1778" w:type="dxa"/>
            <w:vAlign w:val="center"/>
          </w:tcPr>
          <w:p w:rsidR="00231985" w:rsidRPr="008D74D0" w:rsidRDefault="00231985" w:rsidP="004B343A">
            <w:pPr>
              <w:pStyle w:val="NormalWeb"/>
              <w:shd w:val="clear" w:color="auto" w:fill="FFFFFF"/>
              <w:spacing w:before="0" w:beforeAutospacing="0" w:after="0" w:afterAutospacing="0"/>
              <w:jc w:val="both"/>
            </w:pPr>
            <w:r w:rsidRPr="008D74D0">
              <w:t>13:19:0221001:</w:t>
            </w:r>
          </w:p>
        </w:tc>
        <w:tc>
          <w:tcPr>
            <w:tcW w:w="1029" w:type="dxa"/>
            <w:vAlign w:val="center"/>
          </w:tcPr>
          <w:p w:rsidR="00231985" w:rsidRPr="008D74D0" w:rsidRDefault="00231985" w:rsidP="004B343A">
            <w:pPr>
              <w:pStyle w:val="NormalWeb"/>
              <w:shd w:val="clear" w:color="auto" w:fill="FFFFFF"/>
              <w:spacing w:before="0" w:beforeAutospacing="0" w:after="0" w:afterAutospacing="0"/>
              <w:jc w:val="both"/>
            </w:pPr>
            <w:r w:rsidRPr="008D74D0">
              <w:t>рабочая</w:t>
            </w:r>
          </w:p>
        </w:tc>
        <w:tc>
          <w:tcPr>
            <w:tcW w:w="1017" w:type="dxa"/>
            <w:vAlign w:val="center"/>
          </w:tcPr>
          <w:p w:rsidR="00231985" w:rsidRPr="008D74D0" w:rsidRDefault="00231985" w:rsidP="004B343A">
            <w:pPr>
              <w:pStyle w:val="NormalWeb"/>
              <w:shd w:val="clear" w:color="auto" w:fill="FFFFFF"/>
              <w:spacing w:before="0" w:beforeAutospacing="0" w:after="0" w:afterAutospacing="0"/>
              <w:jc w:val="both"/>
            </w:pPr>
            <w:r w:rsidRPr="008D74D0">
              <w:t>1976</w:t>
            </w:r>
          </w:p>
        </w:tc>
        <w:tc>
          <w:tcPr>
            <w:tcW w:w="734" w:type="dxa"/>
            <w:vAlign w:val="center"/>
          </w:tcPr>
          <w:p w:rsidR="00231985" w:rsidRPr="008D74D0" w:rsidRDefault="00231985" w:rsidP="004B343A">
            <w:pPr>
              <w:pStyle w:val="NormalWeb"/>
              <w:shd w:val="clear" w:color="auto" w:fill="FFFFFF"/>
              <w:spacing w:before="0" w:beforeAutospacing="0" w:after="0" w:afterAutospacing="0"/>
              <w:jc w:val="both"/>
            </w:pPr>
            <w:r w:rsidRPr="008D74D0">
              <w:t>50</w:t>
            </w:r>
          </w:p>
        </w:tc>
        <w:tc>
          <w:tcPr>
            <w:tcW w:w="973" w:type="dxa"/>
            <w:vAlign w:val="center"/>
          </w:tcPr>
          <w:p w:rsidR="00231985" w:rsidRPr="008D74D0" w:rsidRDefault="00231985" w:rsidP="004B343A">
            <w:pPr>
              <w:pStyle w:val="NormalWeb"/>
              <w:shd w:val="clear" w:color="auto" w:fill="FFFFFF"/>
              <w:spacing w:before="0" w:beforeAutospacing="0" w:after="0" w:afterAutospacing="0"/>
              <w:jc w:val="both"/>
            </w:pPr>
            <w:r w:rsidRPr="008D74D0">
              <w:t>80 м</w:t>
            </w:r>
          </w:p>
        </w:tc>
        <w:tc>
          <w:tcPr>
            <w:tcW w:w="1998" w:type="dxa"/>
            <w:vAlign w:val="center"/>
          </w:tcPr>
          <w:p w:rsidR="00231985" w:rsidRPr="008D74D0" w:rsidRDefault="00231985" w:rsidP="004B343A">
            <w:pPr>
              <w:pStyle w:val="NormalWeb"/>
              <w:shd w:val="clear" w:color="auto" w:fill="FFFFFF"/>
              <w:spacing w:before="0" w:beforeAutospacing="0" w:after="0" w:afterAutospacing="0"/>
              <w:jc w:val="both"/>
            </w:pPr>
            <w:r w:rsidRPr="008D74D0">
              <w:t>10 куб.в час</w:t>
            </w:r>
          </w:p>
        </w:tc>
        <w:tc>
          <w:tcPr>
            <w:tcW w:w="734"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32"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79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7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360</w:t>
            </w:r>
          </w:p>
        </w:tc>
        <w:tc>
          <w:tcPr>
            <w:tcW w:w="1029" w:type="dxa"/>
            <w:vAlign w:val="center"/>
          </w:tcPr>
          <w:p w:rsidR="00231985" w:rsidRPr="008D74D0" w:rsidRDefault="00231985" w:rsidP="008D74D0">
            <w:pPr>
              <w:pStyle w:val="NormalWeb"/>
              <w:shd w:val="clear" w:color="auto" w:fill="FFFFFF"/>
              <w:spacing w:before="0" w:beforeAutospacing="0" w:after="0" w:afterAutospacing="0"/>
              <w:ind w:firstLine="709"/>
              <w:jc w:val="both"/>
            </w:pPr>
          </w:p>
        </w:tc>
        <w:tc>
          <w:tcPr>
            <w:tcW w:w="101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97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99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Merge/>
            <w:vAlign w:val="center"/>
          </w:tcPr>
          <w:p w:rsidR="00231985" w:rsidRPr="008D74D0" w:rsidRDefault="00231985" w:rsidP="008D74D0">
            <w:pPr>
              <w:ind w:firstLine="709"/>
              <w:jc w:val="both"/>
            </w:pPr>
          </w:p>
        </w:tc>
        <w:tc>
          <w:tcPr>
            <w:tcW w:w="1232" w:type="dxa"/>
            <w:vMerge/>
            <w:vAlign w:val="center"/>
          </w:tcPr>
          <w:p w:rsidR="00231985" w:rsidRPr="008D74D0" w:rsidRDefault="00231985" w:rsidP="008D74D0">
            <w:pPr>
              <w:ind w:firstLine="709"/>
              <w:jc w:val="both"/>
            </w:pPr>
          </w:p>
        </w:tc>
      </w:tr>
      <w:tr w:rsidR="00231985" w:rsidRPr="008D74D0" w:rsidTr="0054225D">
        <w:trPr>
          <w:tblCellSpacing w:w="0" w:type="dxa"/>
        </w:trPr>
        <w:tc>
          <w:tcPr>
            <w:tcW w:w="79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1778" w:type="dxa"/>
            <w:vAlign w:val="center"/>
          </w:tcPr>
          <w:p w:rsidR="00231985" w:rsidRPr="008D74D0" w:rsidRDefault="00231985" w:rsidP="004B343A">
            <w:pPr>
              <w:pStyle w:val="NormalWeb"/>
              <w:shd w:val="clear" w:color="auto" w:fill="FFFFFF"/>
              <w:spacing w:before="0" w:beforeAutospacing="0" w:after="0" w:afterAutospacing="0"/>
              <w:jc w:val="both"/>
            </w:pPr>
            <w:r w:rsidRPr="008D74D0">
              <w:t>13:19:0221001:</w:t>
            </w:r>
          </w:p>
        </w:tc>
        <w:tc>
          <w:tcPr>
            <w:tcW w:w="1029" w:type="dxa"/>
            <w:vAlign w:val="center"/>
          </w:tcPr>
          <w:p w:rsidR="00231985" w:rsidRPr="008D74D0" w:rsidRDefault="00231985" w:rsidP="004B343A">
            <w:pPr>
              <w:pStyle w:val="NormalWeb"/>
              <w:shd w:val="clear" w:color="auto" w:fill="FFFFFF"/>
              <w:spacing w:before="0" w:beforeAutospacing="0" w:after="0" w:afterAutospacing="0"/>
              <w:jc w:val="both"/>
            </w:pPr>
            <w:r w:rsidRPr="008D74D0">
              <w:t>Рабочая</w:t>
            </w:r>
          </w:p>
        </w:tc>
        <w:tc>
          <w:tcPr>
            <w:tcW w:w="1017" w:type="dxa"/>
            <w:vAlign w:val="center"/>
          </w:tcPr>
          <w:p w:rsidR="00231985" w:rsidRPr="008D74D0" w:rsidRDefault="00231985" w:rsidP="004B343A">
            <w:pPr>
              <w:pStyle w:val="NormalWeb"/>
              <w:shd w:val="clear" w:color="auto" w:fill="FFFFFF"/>
              <w:spacing w:before="0" w:beforeAutospacing="0" w:after="0" w:afterAutospacing="0"/>
              <w:jc w:val="both"/>
            </w:pPr>
            <w:r w:rsidRPr="008D74D0">
              <w:t>1976</w:t>
            </w:r>
          </w:p>
        </w:tc>
        <w:tc>
          <w:tcPr>
            <w:tcW w:w="734" w:type="dxa"/>
            <w:vAlign w:val="center"/>
          </w:tcPr>
          <w:p w:rsidR="00231985" w:rsidRPr="008D74D0" w:rsidRDefault="00231985" w:rsidP="004B343A">
            <w:pPr>
              <w:pStyle w:val="NormalWeb"/>
              <w:shd w:val="clear" w:color="auto" w:fill="FFFFFF"/>
              <w:spacing w:before="0" w:beforeAutospacing="0" w:after="0" w:afterAutospacing="0"/>
              <w:jc w:val="both"/>
            </w:pPr>
            <w:r w:rsidRPr="008D74D0">
              <w:t>50</w:t>
            </w:r>
          </w:p>
        </w:tc>
        <w:tc>
          <w:tcPr>
            <w:tcW w:w="973" w:type="dxa"/>
            <w:vAlign w:val="center"/>
          </w:tcPr>
          <w:p w:rsidR="00231985" w:rsidRPr="008D74D0" w:rsidRDefault="00231985" w:rsidP="004B343A">
            <w:pPr>
              <w:pStyle w:val="NormalWeb"/>
              <w:shd w:val="clear" w:color="auto" w:fill="FFFFFF"/>
              <w:spacing w:before="0" w:beforeAutospacing="0" w:after="0" w:afterAutospacing="0"/>
              <w:jc w:val="both"/>
            </w:pPr>
            <w:r w:rsidRPr="008D74D0">
              <w:t>80 м</w:t>
            </w:r>
          </w:p>
        </w:tc>
        <w:tc>
          <w:tcPr>
            <w:tcW w:w="1998" w:type="dxa"/>
            <w:vAlign w:val="center"/>
          </w:tcPr>
          <w:p w:rsidR="00231985" w:rsidRPr="008D74D0" w:rsidRDefault="00231985" w:rsidP="004B343A">
            <w:pPr>
              <w:pStyle w:val="NormalWeb"/>
              <w:shd w:val="clear" w:color="auto" w:fill="FFFFFF"/>
              <w:spacing w:before="0" w:beforeAutospacing="0" w:after="0" w:afterAutospacing="0"/>
              <w:jc w:val="both"/>
            </w:pPr>
            <w:r w:rsidRPr="008D74D0">
              <w:t>10 куб.в час</w:t>
            </w:r>
          </w:p>
        </w:tc>
        <w:tc>
          <w:tcPr>
            <w:tcW w:w="734"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32"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79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7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356</w:t>
            </w:r>
          </w:p>
        </w:tc>
        <w:tc>
          <w:tcPr>
            <w:tcW w:w="1029" w:type="dxa"/>
            <w:vAlign w:val="center"/>
          </w:tcPr>
          <w:p w:rsidR="00231985" w:rsidRPr="008D74D0" w:rsidRDefault="00231985" w:rsidP="008D74D0">
            <w:pPr>
              <w:pStyle w:val="NormalWeb"/>
              <w:shd w:val="clear" w:color="auto" w:fill="FFFFFF"/>
              <w:spacing w:before="0" w:beforeAutospacing="0" w:after="0" w:afterAutospacing="0"/>
              <w:ind w:firstLine="709"/>
              <w:jc w:val="both"/>
            </w:pPr>
          </w:p>
        </w:tc>
        <w:tc>
          <w:tcPr>
            <w:tcW w:w="101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97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99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Merge/>
            <w:vAlign w:val="center"/>
          </w:tcPr>
          <w:p w:rsidR="00231985" w:rsidRPr="008D74D0" w:rsidRDefault="00231985" w:rsidP="008D74D0">
            <w:pPr>
              <w:ind w:firstLine="709"/>
              <w:jc w:val="both"/>
            </w:pPr>
          </w:p>
        </w:tc>
        <w:tc>
          <w:tcPr>
            <w:tcW w:w="1232" w:type="dxa"/>
            <w:vMerge/>
            <w:vAlign w:val="center"/>
          </w:tcPr>
          <w:p w:rsidR="00231985" w:rsidRPr="008D74D0" w:rsidRDefault="00231985" w:rsidP="008D74D0">
            <w:pPr>
              <w:ind w:firstLine="709"/>
              <w:jc w:val="both"/>
            </w:pPr>
          </w:p>
        </w:tc>
      </w:tr>
      <w:tr w:rsidR="00231985" w:rsidRPr="008D74D0" w:rsidTr="0054225D">
        <w:trPr>
          <w:tblCellSpacing w:w="0" w:type="dxa"/>
        </w:trPr>
        <w:tc>
          <w:tcPr>
            <w:tcW w:w="79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7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1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97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99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3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79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7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2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1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97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99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3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Схема водоснабжения Русско-Тювеевского сельского поселения следующая: вода из артезианских скважин насосами I подъема подается в водонапорные башни, из которых в часы максимального водоразбора поступает в сеть и далее к потребителям.</w:t>
      </w:r>
    </w:p>
    <w:p w:rsidR="00231985" w:rsidRPr="008D74D0" w:rsidRDefault="00231985" w:rsidP="008D74D0">
      <w:pPr>
        <w:pStyle w:val="NormalWeb"/>
        <w:shd w:val="clear" w:color="auto" w:fill="FFFFFF"/>
        <w:spacing w:before="0" w:beforeAutospacing="0" w:after="0" w:afterAutospacing="0"/>
        <w:ind w:firstLine="709"/>
        <w:jc w:val="both"/>
      </w:pPr>
      <w:r w:rsidRPr="008D74D0">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231985" w:rsidRPr="008D74D0" w:rsidRDefault="00231985" w:rsidP="008D74D0">
      <w:pPr>
        <w:pStyle w:val="NormalWeb"/>
        <w:shd w:val="clear" w:color="auto" w:fill="FFFFFF"/>
        <w:spacing w:before="0" w:beforeAutospacing="0" w:after="0" w:afterAutospacing="0"/>
        <w:ind w:firstLine="709"/>
        <w:jc w:val="both"/>
      </w:pPr>
      <w:r w:rsidRPr="008D74D0">
        <w:t>100%сельскогонаселенияполучаютводуотцентрального водопровода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3.4.   </w:t>
      </w:r>
      <w:bookmarkStart w:id="10" w:name="_TOC_250005"/>
      <w:r w:rsidRPr="008D74D0">
        <w:rPr>
          <w:sz w:val="24"/>
          <w:szCs w:val="24"/>
        </w:rPr>
        <w:t>Система газоснабжения</w:t>
      </w:r>
      <w:bookmarkEnd w:id="10"/>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Источником газоснабжения Темниковского района является участок магистрального газопровода МГВД «Ямбург-Тула», Р≤7,5 МПа.</w:t>
      </w:r>
    </w:p>
    <w:p w:rsidR="00231985" w:rsidRPr="008D74D0" w:rsidRDefault="00231985" w:rsidP="008D74D0">
      <w:pPr>
        <w:pStyle w:val="NormalWeb"/>
        <w:shd w:val="clear" w:color="auto" w:fill="FFFFFF"/>
        <w:spacing w:before="0" w:beforeAutospacing="0" w:after="0" w:afterAutospacing="0"/>
        <w:ind w:firstLine="709"/>
        <w:jc w:val="both"/>
      </w:pPr>
      <w:r w:rsidRPr="008D74D0">
        <w:t>Согласно программе газификации Республики Мордовии в Русско- Тювеевском сельском поселении газифицированы все населенные пункты</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27Обслуживающая организация системы газоснабжения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2185"/>
        <w:gridCol w:w="4330"/>
        <w:gridCol w:w="1435"/>
        <w:gridCol w:w="1426"/>
      </w:tblGrid>
      <w:tr w:rsidR="00231985" w:rsidRPr="008D74D0" w:rsidTr="0054225D">
        <w:trPr>
          <w:tblCellSpacing w:w="0" w:type="dxa"/>
        </w:trPr>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w:t>
            </w:r>
          </w:p>
          <w:p w:rsidR="00231985" w:rsidRPr="008D74D0" w:rsidRDefault="00231985" w:rsidP="0054225D">
            <w:pPr>
              <w:pStyle w:val="NormalWeb"/>
              <w:shd w:val="clear" w:color="auto" w:fill="FFFFFF"/>
              <w:spacing w:before="0" w:beforeAutospacing="0" w:after="0" w:afterAutospacing="0"/>
              <w:jc w:val="both"/>
            </w:pPr>
            <w:r w:rsidRPr="008D74D0">
              <w:t>п/п</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Полное наименование</w:t>
            </w:r>
          </w:p>
          <w:p w:rsidR="00231985" w:rsidRPr="008D74D0" w:rsidRDefault="00231985" w:rsidP="0054225D">
            <w:pPr>
              <w:pStyle w:val="NormalWeb"/>
              <w:shd w:val="clear" w:color="auto" w:fill="FFFFFF"/>
              <w:spacing w:before="0" w:beforeAutospacing="0" w:after="0" w:afterAutospacing="0"/>
              <w:jc w:val="both"/>
            </w:pPr>
            <w:r w:rsidRPr="008D74D0">
              <w:t>организации</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Адрес, телефон</w:t>
            </w:r>
          </w:p>
          <w:p w:rsidR="00231985" w:rsidRPr="008D74D0" w:rsidRDefault="00231985" w:rsidP="0054225D">
            <w:pPr>
              <w:pStyle w:val="NormalWeb"/>
              <w:shd w:val="clear" w:color="auto" w:fill="FFFFFF"/>
              <w:spacing w:before="0" w:beforeAutospacing="0" w:after="0" w:afterAutospacing="0"/>
              <w:jc w:val="both"/>
            </w:pPr>
            <w:r w:rsidRPr="008D74D0">
              <w:t>организации</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Руководитель</w:t>
            </w:r>
          </w:p>
          <w:p w:rsidR="00231985" w:rsidRPr="008D74D0" w:rsidRDefault="00231985" w:rsidP="008D74D0">
            <w:pPr>
              <w:pStyle w:val="NormalWeb"/>
              <w:shd w:val="clear" w:color="auto" w:fill="FFFFFF"/>
              <w:spacing w:before="0" w:beforeAutospacing="0" w:after="0" w:afterAutospacing="0"/>
              <w:ind w:firstLine="709"/>
              <w:jc w:val="both"/>
            </w:pPr>
            <w:r w:rsidRPr="008D74D0">
              <w:t>(ФИО)</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Контролер</w:t>
            </w:r>
          </w:p>
          <w:p w:rsidR="00231985" w:rsidRPr="008D74D0" w:rsidRDefault="00231985" w:rsidP="008D74D0">
            <w:pPr>
              <w:pStyle w:val="NormalWeb"/>
              <w:shd w:val="clear" w:color="auto" w:fill="FFFFFF"/>
              <w:spacing w:before="0" w:beforeAutospacing="0" w:after="0" w:afterAutospacing="0"/>
              <w:ind w:firstLine="709"/>
              <w:jc w:val="both"/>
            </w:pPr>
            <w:r w:rsidRPr="008D74D0">
              <w:t>(ФИО)</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Темниковмежрайгаз</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Филиал АО «Газпром</w:t>
            </w:r>
            <w:r>
              <w:t xml:space="preserve"> </w:t>
            </w:r>
            <w:r w:rsidRPr="008D74D0">
              <w:t>газораспеделение Саранск» в</w:t>
            </w:r>
            <w:r>
              <w:t xml:space="preserve"> </w:t>
            </w:r>
            <w:r w:rsidRPr="008D74D0">
              <w:t>г.Темникове 883445-2-15-07</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Урусов Ф.Н.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Сеть газоснабжения в полной мере удовлетворяет нуждам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3.5.   </w:t>
      </w:r>
      <w:bookmarkStart w:id="11" w:name="_TOC_250004"/>
      <w:r w:rsidRPr="008D74D0">
        <w:rPr>
          <w:sz w:val="24"/>
          <w:szCs w:val="24"/>
        </w:rPr>
        <w:t>Система водоотведения</w:t>
      </w:r>
      <w:bookmarkEnd w:id="11"/>
    </w:p>
    <w:p w:rsidR="00231985" w:rsidRPr="008D74D0" w:rsidRDefault="00231985" w:rsidP="008D74D0">
      <w:pPr>
        <w:pStyle w:val="NormalWeb"/>
        <w:shd w:val="clear" w:color="auto" w:fill="FFFFFF"/>
        <w:spacing w:before="0" w:beforeAutospacing="0" w:after="0" w:afterAutospacing="0"/>
        <w:ind w:firstLine="709"/>
        <w:jc w:val="both"/>
      </w:pPr>
      <w:r w:rsidRPr="008D74D0">
        <w:t>В населённых пунктах Русско-Тювеевского сельского поселения централизованная система канализации отсутствует.</w:t>
      </w:r>
    </w:p>
    <w:p w:rsidR="00231985" w:rsidRPr="008D74D0" w:rsidRDefault="00231985" w:rsidP="008D74D0">
      <w:pPr>
        <w:pStyle w:val="NormalWeb"/>
        <w:shd w:val="clear" w:color="auto" w:fill="FFFFFF"/>
        <w:spacing w:before="0" w:beforeAutospacing="0" w:after="0" w:afterAutospacing="0"/>
        <w:ind w:firstLine="709"/>
        <w:jc w:val="both"/>
      </w:pPr>
      <w:r w:rsidRPr="008D74D0">
        <w:t>Сточные воды от населения поступают в выгребы и колодцы, а затем используются для удобрения на поля и приусадебные участки.</w:t>
      </w:r>
    </w:p>
    <w:p w:rsidR="00231985" w:rsidRPr="008D74D0" w:rsidRDefault="00231985" w:rsidP="008D74D0">
      <w:pPr>
        <w:pStyle w:val="NormalWeb"/>
        <w:shd w:val="clear" w:color="auto" w:fill="FFFFFF"/>
        <w:spacing w:before="0" w:beforeAutospacing="0" w:after="0" w:afterAutospacing="0"/>
        <w:ind w:firstLine="709"/>
        <w:jc w:val="both"/>
      </w:pPr>
      <w:r w:rsidRPr="008D74D0">
        <w:t>В хозяйственную канализацию предусматривается приём сточных вод от жилой застройки, сельхозпредприятий.</w:t>
      </w:r>
    </w:p>
    <w:p w:rsidR="00231985" w:rsidRPr="008D74D0" w:rsidRDefault="00231985" w:rsidP="008D74D0">
      <w:pPr>
        <w:pStyle w:val="NormalWeb"/>
        <w:shd w:val="clear" w:color="auto" w:fill="FFFFFF"/>
        <w:spacing w:before="0" w:beforeAutospacing="0" w:after="0" w:afterAutospacing="0"/>
        <w:ind w:firstLine="709"/>
        <w:jc w:val="both"/>
      </w:pPr>
      <w:r w:rsidRPr="008D74D0">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231985" w:rsidRPr="008D74D0" w:rsidRDefault="00231985" w:rsidP="008D74D0">
      <w:pPr>
        <w:pStyle w:val="NormalWeb"/>
        <w:shd w:val="clear" w:color="auto" w:fill="FFFFFF"/>
        <w:spacing w:before="0" w:beforeAutospacing="0" w:after="0" w:afterAutospacing="0"/>
        <w:ind w:firstLine="709"/>
        <w:jc w:val="both"/>
      </w:pPr>
      <w:r w:rsidRPr="008D74D0">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28 Обслуживающая организация системы водоотведения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2719"/>
        <w:gridCol w:w="2766"/>
        <w:gridCol w:w="2103"/>
        <w:gridCol w:w="1788"/>
      </w:tblGrid>
      <w:tr w:rsidR="00231985" w:rsidRPr="008D74D0" w:rsidTr="0054225D">
        <w:trPr>
          <w:tblCellSpacing w:w="0" w:type="dxa"/>
        </w:trPr>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 п/п</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Полное</w:t>
            </w:r>
          </w:p>
          <w:p w:rsidR="00231985" w:rsidRPr="008D74D0" w:rsidRDefault="00231985" w:rsidP="0054225D">
            <w:pPr>
              <w:pStyle w:val="NormalWeb"/>
              <w:shd w:val="clear" w:color="auto" w:fill="FFFFFF"/>
              <w:spacing w:before="0" w:beforeAutospacing="0" w:after="0" w:afterAutospacing="0"/>
              <w:jc w:val="both"/>
            </w:pPr>
            <w:r w:rsidRPr="008D74D0">
              <w:t>наименование организации</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Адрес, телефон организации</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Руководитель (ФИО)</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Контролер (ФИО)</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29</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53"/>
        <w:gridCol w:w="5499"/>
        <w:gridCol w:w="1669"/>
        <w:gridCol w:w="2004"/>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Информация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Примечания</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Тип системы водоотведения</w:t>
            </w:r>
          </w:p>
          <w:p w:rsidR="00231985" w:rsidRPr="008D74D0" w:rsidRDefault="00231985" w:rsidP="008D74D0">
            <w:pPr>
              <w:pStyle w:val="NormalWeb"/>
              <w:shd w:val="clear" w:color="auto" w:fill="FFFFFF"/>
              <w:spacing w:before="0" w:beforeAutospacing="0" w:after="0" w:afterAutospacing="0"/>
              <w:ind w:firstLine="709"/>
              <w:jc w:val="both"/>
            </w:pPr>
            <w:r w:rsidRPr="008D74D0">
              <w:t>(централизованная, выгребные ямы)</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Выгребные ямы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Наличие очистных сооружений</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отсутствуют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Тариф</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Доля поставки ресурса по</w:t>
            </w:r>
          </w:p>
          <w:p w:rsidR="00231985" w:rsidRPr="008D74D0" w:rsidRDefault="00231985" w:rsidP="008D74D0">
            <w:pPr>
              <w:pStyle w:val="NormalWeb"/>
              <w:shd w:val="clear" w:color="auto" w:fill="FFFFFF"/>
              <w:spacing w:before="0" w:beforeAutospacing="0" w:after="0" w:afterAutospacing="0"/>
              <w:ind w:firstLine="709"/>
              <w:jc w:val="both"/>
            </w:pPr>
            <w:r w:rsidRPr="008D74D0">
              <w:t>приборам учета (указать ведется учет или нет)</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нет учета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Наличие дождевой канализации</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отсутствует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Перспективные объекты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54225D">
      <w:pPr>
        <w:pStyle w:val="NormalWeb"/>
        <w:shd w:val="clear" w:color="auto" w:fill="FFFFFF"/>
        <w:spacing w:before="0" w:beforeAutospacing="0" w:after="0" w:afterAutospacing="0"/>
        <w:ind w:firstLine="709"/>
        <w:jc w:val="both"/>
      </w:pPr>
      <w:r w:rsidRPr="008D74D0">
        <w:t xml:space="preserve"> 3.6.   </w:t>
      </w:r>
      <w:bookmarkStart w:id="12" w:name="_TOC_250003"/>
      <w:r w:rsidRPr="008D74D0">
        <w:t>Система сбора и утилизации ТБО</w:t>
      </w:r>
      <w:bookmarkEnd w:id="12"/>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санитарной очистки и уборки территорий населенных мест должна предусматривать рациональный сбор, быстрое удаление, надежное</w:t>
      </w:r>
    </w:p>
    <w:p w:rsidR="00231985" w:rsidRPr="008D74D0" w:rsidRDefault="00231985" w:rsidP="008D74D0">
      <w:pPr>
        <w:pStyle w:val="NormalWeb"/>
        <w:shd w:val="clear" w:color="auto" w:fill="FFFFFF"/>
        <w:spacing w:before="0" w:beforeAutospacing="0" w:after="0" w:afterAutospacing="0"/>
        <w:ind w:firstLine="709"/>
        <w:jc w:val="both"/>
      </w:pPr>
      <w:r w:rsidRPr="008D74D0">
        <w:t>обезвреживание и экономически целесообразную утилизацию бытовых отходов в соответствии с генеральной схемой очистки населенного пункта.</w:t>
      </w:r>
    </w:p>
    <w:p w:rsidR="00231985" w:rsidRPr="008D74D0" w:rsidRDefault="00231985" w:rsidP="008D74D0">
      <w:pPr>
        <w:pStyle w:val="NormalWeb"/>
        <w:shd w:val="clear" w:color="auto" w:fill="FFFFFF"/>
        <w:spacing w:before="0" w:beforeAutospacing="0" w:after="0" w:afterAutospacing="0"/>
        <w:ind w:firstLine="709"/>
        <w:jc w:val="both"/>
      </w:pPr>
      <w:r w:rsidRPr="008D74D0">
        <w:t>Для обеспечения должного санитарного уровня населенных мест и более эффективного использования парка специальных машин, бытовые отходы следует удалять по единой централизованной системе специализированными транспортными коммунальными предприятиями.</w:t>
      </w:r>
    </w:p>
    <w:p w:rsidR="00231985" w:rsidRPr="008D74D0" w:rsidRDefault="00231985" w:rsidP="008D74D0">
      <w:pPr>
        <w:pStyle w:val="NormalWeb"/>
        <w:shd w:val="clear" w:color="auto" w:fill="FFFFFF"/>
        <w:spacing w:before="0" w:beforeAutospacing="0" w:after="0" w:afterAutospacing="0"/>
        <w:ind w:firstLine="709"/>
        <w:jc w:val="both"/>
      </w:pPr>
      <w:r w:rsidRPr="008D74D0">
        <w:t>Не утилизируемые отходы промышленных предприятий вывозят транспортом этих предприятий на специальные полигоны или сооружения для их обезвреживания и захоронения.</w:t>
      </w:r>
    </w:p>
    <w:p w:rsidR="00231985" w:rsidRPr="008D74D0" w:rsidRDefault="00231985" w:rsidP="008D74D0">
      <w:pPr>
        <w:pStyle w:val="NormalWeb"/>
        <w:shd w:val="clear" w:color="auto" w:fill="FFFFFF"/>
        <w:spacing w:before="0" w:beforeAutospacing="0" w:after="0" w:afterAutospacing="0"/>
        <w:ind w:firstLine="709"/>
        <w:jc w:val="both"/>
      </w:pPr>
      <w:r w:rsidRPr="008D74D0">
        <w:t>Перечень отходов в период эксплуатации объектов жилой застройки, включает в себя:</w:t>
      </w:r>
    </w:p>
    <w:p w:rsidR="00231985" w:rsidRPr="008D74D0" w:rsidRDefault="00231985" w:rsidP="008D74D0">
      <w:pPr>
        <w:pStyle w:val="NormalWeb"/>
        <w:shd w:val="clear" w:color="auto" w:fill="FFFFFF"/>
        <w:spacing w:before="0" w:beforeAutospacing="0" w:after="0" w:afterAutospacing="0"/>
        <w:ind w:firstLine="709"/>
        <w:jc w:val="both"/>
      </w:pPr>
      <w:r w:rsidRPr="008D74D0">
        <w:t>-  твердые бытовые отходы от жилого фонда;</w:t>
      </w:r>
    </w:p>
    <w:p w:rsidR="00231985" w:rsidRPr="008D74D0" w:rsidRDefault="00231985" w:rsidP="008D74D0">
      <w:pPr>
        <w:pStyle w:val="NormalWeb"/>
        <w:shd w:val="clear" w:color="auto" w:fill="FFFFFF"/>
        <w:spacing w:before="0" w:beforeAutospacing="0" w:after="0" w:afterAutospacing="0"/>
        <w:ind w:firstLine="709"/>
        <w:jc w:val="both"/>
      </w:pPr>
      <w:r w:rsidRPr="008D74D0">
        <w:t>-  твердые бытовые отходы от детского дошкольного учреждения;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твердые бытовые отходы от школ основного (полного) образования;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  твердые бытовые отходы от предприятий торговли;</w:t>
      </w:r>
    </w:p>
    <w:p w:rsidR="00231985" w:rsidRPr="008D74D0" w:rsidRDefault="00231985" w:rsidP="008D74D0">
      <w:pPr>
        <w:pStyle w:val="NormalWeb"/>
        <w:shd w:val="clear" w:color="auto" w:fill="FFFFFF"/>
        <w:spacing w:before="0" w:beforeAutospacing="0" w:after="0" w:afterAutospacing="0"/>
        <w:ind w:firstLine="709"/>
        <w:jc w:val="both"/>
      </w:pPr>
      <w:r w:rsidRPr="008D74D0">
        <w:t>-       твердые бытовые отходы от объектов обслуживания и прочих нежилых помещений.</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29Основные показатели объектов, утилизации твердых бытовых отходов</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087"/>
        <w:gridCol w:w="1942"/>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Действующие объекты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Объекты захоронения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Русско-Тювеевского сельского поселения находится 1 контейнерная площадка для сбора ТКО, с расположенными на ней 3 контейнерами, которые обслуживают 802 жителя.</w:t>
      </w:r>
    </w:p>
    <w:p w:rsidR="00231985" w:rsidRPr="008D74D0" w:rsidRDefault="00231985" w:rsidP="008D74D0">
      <w:pPr>
        <w:pStyle w:val="NormalWeb"/>
        <w:shd w:val="clear" w:color="auto" w:fill="FFFFFF"/>
        <w:spacing w:before="0" w:beforeAutospacing="0" w:after="0" w:afterAutospacing="0"/>
        <w:ind w:firstLine="709"/>
        <w:jc w:val="both"/>
      </w:pPr>
      <w:r w:rsidRPr="008D74D0">
        <w:t>В настоящее время применяются контейнеры вместимостью 0,75 м3. Владельцами контейнерных площадок являются ООО «Коммунальник». Услуги по сбору и транспортировке ТКО оказывают соответственно ООО</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«Коммунальник».</w:t>
      </w:r>
    </w:p>
    <w:p w:rsidR="00231985" w:rsidRPr="008D74D0" w:rsidRDefault="00231985" w:rsidP="008D74D0">
      <w:pPr>
        <w:pStyle w:val="NormalWeb"/>
        <w:shd w:val="clear" w:color="auto" w:fill="FFFFFF"/>
        <w:spacing w:before="0" w:beforeAutospacing="0" w:after="0" w:afterAutospacing="0"/>
        <w:ind w:firstLine="709"/>
        <w:jc w:val="both"/>
      </w:pPr>
      <w:r w:rsidRPr="008D74D0">
        <w:t>Сбор</w:t>
      </w:r>
      <w:r>
        <w:t xml:space="preserve"> </w:t>
      </w:r>
      <w:r w:rsidRPr="008D74D0">
        <w:t>и</w:t>
      </w:r>
      <w:r>
        <w:t xml:space="preserve"> </w:t>
      </w:r>
      <w:r w:rsidRPr="008D74D0">
        <w:t>транспортировка</w:t>
      </w:r>
      <w:r>
        <w:t xml:space="preserve"> </w:t>
      </w:r>
      <w:r w:rsidRPr="008D74D0">
        <w:t>отходов,</w:t>
      </w:r>
      <w:r>
        <w:t xml:space="preserve"> </w:t>
      </w:r>
      <w:r w:rsidRPr="008D74D0">
        <w:t>содержание</w:t>
      </w:r>
      <w:r>
        <w:t xml:space="preserve"> </w:t>
      </w:r>
      <w:r w:rsidRPr="008D74D0">
        <w:t>вышеуказанных контейнерных и бункерных площадок осуществляет ООО «Коммунальник».</w:t>
      </w:r>
    </w:p>
    <w:p w:rsidR="00231985" w:rsidRPr="008D74D0" w:rsidRDefault="00231985" w:rsidP="008D74D0">
      <w:pPr>
        <w:pStyle w:val="NormalWeb"/>
        <w:shd w:val="clear" w:color="auto" w:fill="FFFFFF"/>
        <w:spacing w:before="0" w:beforeAutospacing="0" w:after="0" w:afterAutospacing="0"/>
        <w:ind w:firstLine="709"/>
        <w:jc w:val="both"/>
      </w:pPr>
      <w:r w:rsidRPr="008D74D0">
        <w:t>Контейнераобъемом0,75м³являютсясобственностьюООО</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«Коммунальник».</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30Баланс мощности ресурса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53"/>
        <w:gridCol w:w="3883"/>
        <w:gridCol w:w="1847"/>
        <w:gridCol w:w="1714"/>
        <w:gridCol w:w="1728"/>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Показатель</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Ед.изм.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Величина</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ТБО многоквартирных жилых домов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куб.м/чел</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ТБО частных жилых домов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куб.м/чел</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Merge w:val="restart"/>
            <w:vAlign w:val="center"/>
          </w:tcPr>
          <w:p w:rsidR="00231985" w:rsidRPr="008D74D0" w:rsidRDefault="00231985" w:rsidP="0054225D">
            <w:pPr>
              <w:pStyle w:val="NormalWeb"/>
              <w:shd w:val="clear" w:color="auto" w:fill="FFFFFF"/>
              <w:spacing w:before="0" w:beforeAutospacing="0" w:after="0" w:afterAutospacing="0"/>
              <w:jc w:val="both"/>
            </w:pPr>
            <w:r w:rsidRPr="008D74D0">
              <w:t>Охватываемость территории планово-регулярной очисткой ТБО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МКД</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100</w:t>
            </w:r>
          </w:p>
        </w:tc>
      </w:tr>
      <w:tr w:rsidR="00231985" w:rsidRPr="008D74D0" w:rsidTr="0054225D">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Частные дома</w:t>
            </w: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85</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Согласно расчётам, в Русско-Тювеевском сельском поселении необходима дополнительная установка контейнера для сбора ТКО от населения, в количестве 1шт., вместимостью 5 м3.</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4.  Характеристика состояния и проблем в реализации</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 сегодняшний день разработаны:</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508"/>
        <w:gridCol w:w="5717"/>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Название документа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Реквизиты (вид, номер, дата принятия) нормативно- правовых актов, которыми утверждены (одобрены)</w:t>
            </w:r>
          </w:p>
          <w:p w:rsidR="00231985" w:rsidRPr="008D74D0" w:rsidRDefault="00231985" w:rsidP="008D74D0">
            <w:pPr>
              <w:pStyle w:val="NormalWeb"/>
              <w:shd w:val="clear" w:color="auto" w:fill="FFFFFF"/>
              <w:spacing w:before="0" w:beforeAutospacing="0" w:after="0" w:afterAutospacing="0"/>
              <w:ind w:firstLine="709"/>
              <w:jc w:val="both"/>
            </w:pPr>
            <w:r w:rsidRPr="008D74D0">
              <w:t>документы</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Документы стратегического планирования: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Стратегия социально-экономического развития</w:t>
            </w:r>
          </w:p>
          <w:p w:rsidR="00231985" w:rsidRPr="008D74D0" w:rsidRDefault="00231985" w:rsidP="009B6E43">
            <w:pPr>
              <w:pStyle w:val="NormalWeb"/>
              <w:shd w:val="clear" w:color="auto" w:fill="FFFFFF"/>
              <w:spacing w:before="0" w:beforeAutospacing="0" w:after="0" w:afterAutospacing="0"/>
              <w:jc w:val="both"/>
            </w:pPr>
            <w:r w:rsidRPr="008D74D0">
              <w:t>муниципального образования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План мероприятий по реализации стратегии</w:t>
            </w:r>
          </w:p>
          <w:p w:rsidR="00231985" w:rsidRPr="008D74D0" w:rsidRDefault="00231985" w:rsidP="009B6E43">
            <w:pPr>
              <w:pStyle w:val="NormalWeb"/>
              <w:shd w:val="clear" w:color="auto" w:fill="FFFFFF"/>
              <w:spacing w:before="0" w:beforeAutospacing="0" w:after="0" w:afterAutospacing="0"/>
              <w:jc w:val="both"/>
            </w:pPr>
            <w:r w:rsidRPr="008D74D0">
              <w:t>социально-экономического развития муниципального образования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Прогноз социально-экономического развития</w:t>
            </w:r>
          </w:p>
          <w:p w:rsidR="00231985" w:rsidRPr="008D74D0" w:rsidRDefault="00231985" w:rsidP="009B6E43">
            <w:pPr>
              <w:pStyle w:val="NormalWeb"/>
              <w:shd w:val="clear" w:color="auto" w:fill="FFFFFF"/>
              <w:spacing w:before="0" w:beforeAutospacing="0" w:after="0" w:afterAutospacing="0"/>
              <w:jc w:val="both"/>
            </w:pPr>
            <w:r w:rsidRPr="008D74D0">
              <w:t>муниципального образования на среднесрочный и долгосрочный период</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Постановление</w:t>
            </w:r>
          </w:p>
          <w:p w:rsidR="00231985" w:rsidRPr="008D74D0" w:rsidRDefault="00231985" w:rsidP="008D74D0">
            <w:pPr>
              <w:pStyle w:val="NormalWeb"/>
              <w:shd w:val="clear" w:color="auto" w:fill="FFFFFF"/>
              <w:spacing w:before="0" w:beforeAutospacing="0" w:after="0" w:afterAutospacing="0"/>
              <w:ind w:firstLine="709"/>
              <w:jc w:val="both"/>
            </w:pPr>
            <w:r w:rsidRPr="008D74D0">
              <w:t>администрации от 23.12.2015г №18</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Бюджетный прогноз муниципального образования на долгосрочный период</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Муниципальные программы: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1.Противодействие коррупции в Русско-</w:t>
            </w:r>
          </w:p>
          <w:p w:rsidR="00231985" w:rsidRPr="008D74D0" w:rsidRDefault="00231985" w:rsidP="009B6E43">
            <w:pPr>
              <w:pStyle w:val="NormalWeb"/>
              <w:shd w:val="clear" w:color="auto" w:fill="FFFFFF"/>
              <w:spacing w:before="0" w:beforeAutospacing="0" w:after="0" w:afterAutospacing="0"/>
              <w:jc w:val="both"/>
            </w:pPr>
            <w:r w:rsidRPr="008D74D0">
              <w:t>Тювеевском сельском поселении на 2014-2016 г.г.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Решение сессии Совета</w:t>
            </w:r>
          </w:p>
          <w:p w:rsidR="00231985" w:rsidRPr="008D74D0" w:rsidRDefault="00231985" w:rsidP="008D74D0">
            <w:pPr>
              <w:pStyle w:val="NormalWeb"/>
              <w:shd w:val="clear" w:color="auto" w:fill="FFFFFF"/>
              <w:spacing w:before="0" w:beforeAutospacing="0" w:after="0" w:afterAutospacing="0"/>
              <w:ind w:firstLine="709"/>
              <w:jc w:val="both"/>
            </w:pPr>
            <w:r w:rsidRPr="008D74D0">
              <w:t>депутатов от 21.02.2014 г. № 82</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2.Устойчивое развитие Русско-Тювеевского сельского поселения на 2014-2020 г.г.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Решение сессии Совета</w:t>
            </w:r>
          </w:p>
          <w:p w:rsidR="00231985" w:rsidRPr="008D74D0" w:rsidRDefault="00231985" w:rsidP="008D74D0">
            <w:pPr>
              <w:pStyle w:val="NormalWeb"/>
              <w:shd w:val="clear" w:color="auto" w:fill="FFFFFF"/>
              <w:spacing w:before="0" w:beforeAutospacing="0" w:after="0" w:afterAutospacing="0"/>
              <w:ind w:firstLine="709"/>
              <w:jc w:val="both"/>
            </w:pPr>
            <w:r w:rsidRPr="008D74D0">
              <w:t>депутатов от 21.02.2014 г. № 83</w:t>
            </w:r>
          </w:p>
        </w:tc>
      </w:tr>
      <w:tr w:rsidR="00231985" w:rsidRPr="008D74D0" w:rsidTr="0054225D">
        <w:trPr>
          <w:tblCellSpacing w:w="0" w:type="dxa"/>
        </w:trPr>
        <w:tc>
          <w:tcPr>
            <w:tcW w:w="0" w:type="auto"/>
            <w:vAlign w:val="center"/>
          </w:tcPr>
          <w:p w:rsidR="00231985" w:rsidRPr="008D74D0" w:rsidRDefault="00231985" w:rsidP="009B6E43">
            <w:pPr>
              <w:pStyle w:val="NormalWeb"/>
              <w:shd w:val="clear" w:color="auto" w:fill="FFFFFF"/>
              <w:spacing w:before="0" w:beforeAutospacing="0" w:after="0" w:afterAutospacing="0"/>
              <w:jc w:val="both"/>
            </w:pPr>
            <w:r w:rsidRPr="008D74D0">
              <w:t>3.Энергосбережение и повышение энергетической эффективности в</w:t>
            </w:r>
          </w:p>
          <w:p w:rsidR="00231985" w:rsidRPr="008D74D0" w:rsidRDefault="00231985" w:rsidP="009B6E43">
            <w:pPr>
              <w:pStyle w:val="NormalWeb"/>
              <w:shd w:val="clear" w:color="auto" w:fill="FFFFFF"/>
              <w:spacing w:before="0" w:beforeAutospacing="0" w:after="0" w:afterAutospacing="0"/>
              <w:jc w:val="both"/>
            </w:pPr>
            <w:r w:rsidRPr="008D74D0">
              <w:t>Администрации Русско-Тювеевского сельского поселения на 2014-2016 г.г.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Постановление</w:t>
            </w:r>
          </w:p>
          <w:p w:rsidR="00231985" w:rsidRPr="008D74D0" w:rsidRDefault="00231985" w:rsidP="008D74D0">
            <w:pPr>
              <w:pStyle w:val="NormalWeb"/>
              <w:shd w:val="clear" w:color="auto" w:fill="FFFFFF"/>
              <w:spacing w:before="0" w:beforeAutospacing="0" w:after="0" w:afterAutospacing="0"/>
              <w:ind w:firstLine="709"/>
              <w:jc w:val="both"/>
            </w:pPr>
            <w:r w:rsidRPr="008D74D0">
              <w:t>администрации №39 от 30.12.2013г.</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соответствии Концепцией федеральной целевой программы "Устойчивое развитие сельских территорий на 2014 - 2017 годы и на период до 2020 года», в соответствии с которой одним из главных направлений развития аграрного и хозяйственного комплексов является создание предпосылок для устойчивого развития сельских территорий, включая:</w:t>
      </w:r>
    </w:p>
    <w:p w:rsidR="00231985" w:rsidRPr="008D74D0" w:rsidRDefault="00231985" w:rsidP="008D74D0">
      <w:pPr>
        <w:pStyle w:val="NormalWeb"/>
        <w:shd w:val="clear" w:color="auto" w:fill="FFFFFF"/>
        <w:spacing w:before="0" w:beforeAutospacing="0" w:after="0" w:afterAutospacing="0"/>
        <w:ind w:firstLine="709"/>
        <w:jc w:val="both"/>
      </w:pPr>
      <w:r w:rsidRPr="008D74D0">
        <w:t>•              развитие социальной инфраструктуры и инженерного обустройства сельских поселений;</w:t>
      </w:r>
    </w:p>
    <w:p w:rsidR="00231985" w:rsidRPr="008D74D0" w:rsidRDefault="00231985" w:rsidP="008D74D0">
      <w:pPr>
        <w:pStyle w:val="NormalWeb"/>
        <w:shd w:val="clear" w:color="auto" w:fill="FFFFFF"/>
        <w:spacing w:before="0" w:beforeAutospacing="0" w:after="0" w:afterAutospacing="0"/>
        <w:ind w:firstLine="709"/>
        <w:jc w:val="both"/>
      </w:pPr>
      <w:r w:rsidRPr="008D74D0">
        <w:t>•            улучшение   жилищных   условий   сельского населения,  поддержка</w:t>
      </w:r>
    </w:p>
    <w:p w:rsidR="00231985" w:rsidRPr="008D74D0" w:rsidRDefault="00231985" w:rsidP="008D74D0">
      <w:pPr>
        <w:pStyle w:val="NormalWeb"/>
        <w:shd w:val="clear" w:color="auto" w:fill="FFFFFF"/>
        <w:spacing w:before="0" w:beforeAutospacing="0" w:after="0" w:afterAutospacing="0"/>
        <w:ind w:firstLine="709"/>
        <w:jc w:val="both"/>
      </w:pPr>
      <w:r w:rsidRPr="008D74D0">
        <w:t>комплексной компактной застройки и благоустройство сельских поселений.</w:t>
      </w:r>
    </w:p>
    <w:p w:rsidR="00231985" w:rsidRPr="008D74D0" w:rsidRDefault="00231985" w:rsidP="008D74D0">
      <w:pPr>
        <w:pStyle w:val="NormalWeb"/>
        <w:shd w:val="clear" w:color="auto" w:fill="FFFFFF"/>
        <w:spacing w:before="0" w:beforeAutospacing="0" w:after="0" w:afterAutospacing="0"/>
        <w:ind w:firstLine="709"/>
        <w:jc w:val="both"/>
      </w:pPr>
      <w:r w:rsidRPr="008D74D0">
        <w:t>За период действия Программы планируется выполнить следующие показатели:</w:t>
      </w:r>
    </w:p>
    <w:p w:rsidR="00231985" w:rsidRPr="008D74D0" w:rsidRDefault="00231985" w:rsidP="008D74D0">
      <w:pPr>
        <w:pStyle w:val="NormalWeb"/>
        <w:shd w:val="clear" w:color="auto" w:fill="FFFFFF"/>
        <w:spacing w:before="0" w:beforeAutospacing="0" w:after="0" w:afterAutospacing="0"/>
        <w:ind w:firstLine="709"/>
        <w:jc w:val="both"/>
      </w:pPr>
      <w:r w:rsidRPr="008D74D0">
        <w:t>-            приведение в нормативное состояние водоснабжения и электросети.</w:t>
      </w:r>
    </w:p>
    <w:p w:rsidR="00231985" w:rsidRPr="008D74D0" w:rsidRDefault="00231985" w:rsidP="008D74D0">
      <w:pPr>
        <w:pStyle w:val="NormalWeb"/>
        <w:shd w:val="clear" w:color="auto" w:fill="FFFFFF"/>
        <w:spacing w:before="0" w:beforeAutospacing="0" w:after="0" w:afterAutospacing="0"/>
        <w:ind w:firstLine="709"/>
        <w:jc w:val="both"/>
      </w:pPr>
      <w:r w:rsidRPr="008D74D0">
        <w:t>-             увеличение объемов финансовых вложений в развитие благоустройства и содержание территории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 xml:space="preserve">5.   </w:t>
      </w:r>
      <w:bookmarkStart w:id="13" w:name="_TOC_250002"/>
      <w:r w:rsidRPr="008D74D0">
        <w:rPr>
          <w:sz w:val="32"/>
          <w:szCs w:val="32"/>
        </w:rPr>
        <w:t>Целевые показатели развития коммунальной инфраструктуры</w:t>
      </w:r>
      <w:bookmarkEnd w:id="13"/>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5.1.   </w:t>
      </w:r>
      <w:bookmarkStart w:id="14" w:name="_TOC_250001"/>
      <w:r w:rsidRPr="008D74D0">
        <w:rPr>
          <w:sz w:val="24"/>
          <w:szCs w:val="24"/>
        </w:rPr>
        <w:t>Показатели качества поставляемого коммунального ресурса</w:t>
      </w:r>
      <w:bookmarkEnd w:id="14"/>
    </w:p>
    <w:p w:rsidR="00231985" w:rsidRPr="008D74D0" w:rsidRDefault="00231985" w:rsidP="008D74D0">
      <w:pPr>
        <w:pStyle w:val="NormalWeb"/>
        <w:shd w:val="clear" w:color="auto" w:fill="FFFFFF"/>
        <w:spacing w:before="0" w:beforeAutospacing="0" w:after="0" w:afterAutospacing="0"/>
        <w:ind w:firstLine="709"/>
        <w:jc w:val="both"/>
      </w:pPr>
      <w:r w:rsidRPr="008D74D0">
        <w:t>Мероприятия в рамках данной Программы разрабатываемые и уже существующие элементы инфраструктуры разрабатывались в соответствии с:</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2.2.1/2.1.1.1200-03 «Санитарно-защитные зоны и санитарная классификация предприятий, сооружений и иных объектов»;</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2.1.6.1032-01 «Гигиенические требования к обеспечению качества атмосферного воздуха населенных мест»;</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2.1.4.1110-02 «Зоны санитарной охраны источников водоснабжения и водопроводов питьевого назначения»;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2.1.4.1074-01 «Питьевая вода. Гигиенические требования к качеству воды централизованных систем питьевого водоснабжения. Контроль качества»;</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2.1.4.1175-02 «Гигиенические требования к качеству воды нецентрализованного водоснабжения. Санитарная охрана источников»;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2.1.5.980-00 «Гигиенические требования к охране поверхностных вод»;</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2.1.7.1287-03 «Санитарно-эпидемиологические требования к качеству почвы»;</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2.1.1279-03 «Гигиенически требования к размещению, устройству и содержанию кладбищ, зданий и сооружений похоронного назначения»;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42-128-4690-88 «Санитарные правила содержания территории населенных мест»;</w:t>
      </w:r>
    </w:p>
    <w:p w:rsidR="00231985" w:rsidRPr="008D74D0" w:rsidRDefault="00231985" w:rsidP="008D74D0">
      <w:pPr>
        <w:pStyle w:val="NormalWeb"/>
        <w:shd w:val="clear" w:color="auto" w:fill="FFFFFF"/>
        <w:spacing w:before="0" w:beforeAutospacing="0" w:after="0" w:afterAutospacing="0"/>
        <w:ind w:firstLine="709"/>
        <w:jc w:val="both"/>
      </w:pPr>
      <w:r w:rsidRPr="008D74D0">
        <w:t>-   СП 2.1.5.1059-01 «Гигиенические требования к охране подземных вод от загрязнения»;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СН 2.2.4/2.1.8.562-96 «Шум на рабочих местах, в помещениях общественных зданий и на территории жилой застройки»;</w:t>
      </w:r>
    </w:p>
    <w:p w:rsidR="00231985" w:rsidRPr="008D74D0" w:rsidRDefault="00231985" w:rsidP="008D74D0">
      <w:pPr>
        <w:pStyle w:val="NormalWeb"/>
        <w:shd w:val="clear" w:color="auto" w:fill="FFFFFF"/>
        <w:spacing w:before="0" w:beforeAutospacing="0" w:after="0" w:afterAutospacing="0"/>
        <w:ind w:firstLine="709"/>
        <w:jc w:val="both"/>
      </w:pPr>
      <w:r w:rsidRPr="008D74D0">
        <w:t>-        СП 2.1.7.1038-01 «Гигиенические требования к устройству и содержанию полигонов для твердых бытовых отходов»;</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23-03-2003 «Защита от шума»;</w:t>
      </w:r>
    </w:p>
    <w:p w:rsidR="00231985" w:rsidRPr="008D74D0" w:rsidRDefault="00231985" w:rsidP="008D74D0">
      <w:pPr>
        <w:pStyle w:val="NormalWeb"/>
        <w:shd w:val="clear" w:color="auto" w:fill="FFFFFF"/>
        <w:spacing w:before="0" w:beforeAutospacing="0" w:after="0" w:afterAutospacing="0"/>
        <w:ind w:firstLine="709"/>
        <w:jc w:val="both"/>
      </w:pPr>
      <w:r w:rsidRPr="008D74D0">
        <w:t>-СНиП 2.07.01-89* «Планировка и застройка городских и сельских поселений»;</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2.05.06-85 «Магистральные трубопроводы»;</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2.04.02-84 «Водоснабжение. Наружные сети и сооружения»;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Правилами устройства электроустановок;</w:t>
      </w:r>
    </w:p>
    <w:p w:rsidR="00231985" w:rsidRPr="008D74D0" w:rsidRDefault="00231985" w:rsidP="008D74D0">
      <w:pPr>
        <w:pStyle w:val="NormalWeb"/>
        <w:shd w:val="clear" w:color="auto" w:fill="FFFFFF"/>
        <w:spacing w:before="0" w:beforeAutospacing="0" w:after="0" w:afterAutospacing="0"/>
        <w:ind w:firstLine="709"/>
        <w:jc w:val="both"/>
      </w:pPr>
      <w:r w:rsidRPr="008D74D0">
        <w:t>-            Ветеринарно-санитарными правилами сбора, утилизации и уничтожения биологических отходов;</w:t>
      </w:r>
    </w:p>
    <w:p w:rsidR="00231985" w:rsidRPr="008D74D0" w:rsidRDefault="00231985" w:rsidP="008D74D0">
      <w:pPr>
        <w:pStyle w:val="NormalWeb"/>
        <w:shd w:val="clear" w:color="auto" w:fill="FFFFFF"/>
        <w:spacing w:before="0" w:beforeAutospacing="0" w:after="0" w:afterAutospacing="0"/>
        <w:ind w:firstLine="709"/>
        <w:jc w:val="both"/>
      </w:pPr>
      <w:r w:rsidRPr="008D74D0">
        <w:t>-   Инструкцией о ветеринарно-санитарных требованиях при проведении строительных, агро-мелиоративных и других земляных работ;</w:t>
      </w:r>
    </w:p>
    <w:p w:rsidR="00231985" w:rsidRPr="008D74D0" w:rsidRDefault="00231985" w:rsidP="008D74D0">
      <w:pPr>
        <w:pStyle w:val="NormalWeb"/>
        <w:shd w:val="clear" w:color="auto" w:fill="FFFFFF"/>
        <w:spacing w:before="0" w:beforeAutospacing="0" w:after="0" w:afterAutospacing="0"/>
        <w:ind w:firstLine="709"/>
        <w:jc w:val="both"/>
      </w:pPr>
      <w:r w:rsidRPr="008D74D0">
        <w:t>-    Положением об оценке воздействия намечаемой хозяйственной или иной деятельности на окружающую среду в Российской Федерации (№372 от 16.05.2000г.).</w:t>
      </w:r>
    </w:p>
    <w:p w:rsidR="00231985" w:rsidRPr="008D74D0" w:rsidRDefault="00231985" w:rsidP="008D74D0">
      <w:pPr>
        <w:pStyle w:val="NormalWeb"/>
        <w:shd w:val="clear" w:color="auto" w:fill="FFFFFF"/>
        <w:spacing w:before="0" w:beforeAutospacing="0" w:after="0" w:afterAutospacing="0"/>
        <w:ind w:firstLine="709"/>
        <w:jc w:val="both"/>
      </w:pPr>
      <w:r w:rsidRPr="008D74D0">
        <w:t>Санитарная классификация существующих предприятий выполнена по СанПиН 2.2.1/2.1.1.1200-03 «Санитарно-защитные зоны и санитарная классификация предприятий, сооружений и иных объектов</w:t>
      </w:r>
    </w:p>
    <w:p w:rsidR="00231985" w:rsidRPr="008D74D0" w:rsidRDefault="00231985" w:rsidP="008D74D0">
      <w:pPr>
        <w:pStyle w:val="NormalWeb"/>
        <w:shd w:val="clear" w:color="auto" w:fill="FFFFFF"/>
        <w:spacing w:before="0" w:beforeAutospacing="0" w:after="0" w:afterAutospacing="0"/>
        <w:ind w:firstLine="709"/>
        <w:jc w:val="both"/>
      </w:pPr>
      <w:r w:rsidRPr="008D74D0">
        <w:t>Разработка настоящей Программы проводится в соответствии с действующими законами РФ, нормативными документами и местными территориальными актами, в том числе учтены требования таких документов как:</w:t>
      </w:r>
    </w:p>
    <w:p w:rsidR="00231985" w:rsidRPr="008D74D0" w:rsidRDefault="00231985" w:rsidP="008D74D0">
      <w:pPr>
        <w:pStyle w:val="NormalWeb"/>
        <w:shd w:val="clear" w:color="auto" w:fill="FFFFFF"/>
        <w:spacing w:before="0" w:beforeAutospacing="0" w:after="0" w:afterAutospacing="0"/>
        <w:ind w:firstLine="709"/>
        <w:jc w:val="both"/>
      </w:pPr>
      <w:r w:rsidRPr="008D74D0">
        <w:t>-      Градостроительный кодекс Российской Федерации от 29.12.2004г.</w:t>
      </w:r>
    </w:p>
    <w:p w:rsidR="00231985" w:rsidRPr="008D74D0" w:rsidRDefault="00231985" w:rsidP="008D74D0">
      <w:pPr>
        <w:pStyle w:val="NormalWeb"/>
        <w:shd w:val="clear" w:color="auto" w:fill="FFFFFF"/>
        <w:spacing w:before="0" w:beforeAutospacing="0" w:after="0" w:afterAutospacing="0"/>
        <w:ind w:firstLine="709"/>
        <w:jc w:val="both"/>
      </w:pPr>
      <w:r w:rsidRPr="008D74D0">
        <w:t>№190-ФЗ;</w:t>
      </w:r>
    </w:p>
    <w:p w:rsidR="00231985" w:rsidRPr="008D74D0" w:rsidRDefault="00231985" w:rsidP="008D74D0">
      <w:pPr>
        <w:pStyle w:val="NormalWeb"/>
        <w:shd w:val="clear" w:color="auto" w:fill="FFFFFF"/>
        <w:spacing w:before="0" w:beforeAutospacing="0" w:after="0" w:afterAutospacing="0"/>
        <w:ind w:firstLine="709"/>
        <w:jc w:val="both"/>
      </w:pPr>
      <w:r w:rsidRPr="008D74D0">
        <w:t>-  Земельный Кодекс Российской Федерации №136-ФЗ;</w:t>
      </w:r>
    </w:p>
    <w:p w:rsidR="00231985" w:rsidRPr="008D74D0" w:rsidRDefault="00231985" w:rsidP="008D74D0">
      <w:pPr>
        <w:pStyle w:val="NormalWeb"/>
        <w:shd w:val="clear" w:color="auto" w:fill="FFFFFF"/>
        <w:spacing w:before="0" w:beforeAutospacing="0" w:after="0" w:afterAutospacing="0"/>
        <w:ind w:firstLine="709"/>
        <w:jc w:val="both"/>
      </w:pPr>
      <w:r w:rsidRPr="008D74D0">
        <w:t>-   Лесной кодекс Российской Федерации от 4 декабря 2006 года N 200-ФЗ;</w:t>
      </w:r>
    </w:p>
    <w:p w:rsidR="00231985" w:rsidRPr="008D74D0" w:rsidRDefault="00231985" w:rsidP="008D74D0">
      <w:pPr>
        <w:pStyle w:val="NormalWeb"/>
        <w:shd w:val="clear" w:color="auto" w:fill="FFFFFF"/>
        <w:spacing w:before="0" w:beforeAutospacing="0" w:after="0" w:afterAutospacing="0"/>
        <w:ind w:firstLine="709"/>
        <w:jc w:val="both"/>
      </w:pPr>
      <w:r w:rsidRPr="008D74D0">
        <w:t> -  Водный кодекс Российской Федерации от 3 июня 2006 года N 74-ФЗ;</w:t>
      </w:r>
    </w:p>
    <w:p w:rsidR="00231985" w:rsidRPr="008D74D0" w:rsidRDefault="00231985" w:rsidP="008D74D0">
      <w:pPr>
        <w:pStyle w:val="NormalWeb"/>
        <w:shd w:val="clear" w:color="auto" w:fill="FFFFFF"/>
        <w:spacing w:before="0" w:beforeAutospacing="0" w:after="0" w:afterAutospacing="0"/>
        <w:ind w:firstLine="709"/>
        <w:jc w:val="both"/>
      </w:pPr>
      <w:r w:rsidRPr="008D74D0">
        <w:t>-     Федеральный закон «Об охране окружающей среды» от 10 января 2002 года N 7-ФЗ СП 2.1.7.1038-01 «Гигиенические требования к устройству и содержанию полигонов для твердых бытовых отходов»;</w:t>
      </w:r>
    </w:p>
    <w:p w:rsidR="00231985" w:rsidRPr="008D74D0" w:rsidRDefault="00231985" w:rsidP="008D74D0">
      <w:pPr>
        <w:pStyle w:val="NormalWeb"/>
        <w:shd w:val="clear" w:color="auto" w:fill="FFFFFF"/>
        <w:spacing w:before="0" w:beforeAutospacing="0" w:after="0" w:afterAutospacing="0"/>
        <w:ind w:firstLine="709"/>
        <w:jc w:val="both"/>
      </w:pPr>
      <w:r w:rsidRPr="008D74D0">
        <w:t>-    Федеральный закон «О переводе земель или земельных участков из одной категории в другую» от 21 декабря 2004 г. N 172-ФЗ;</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 2.2.1/2.1.1.1200-03 «Санитарно-защитные зоны и санитарная классификация предприятий, сооружений и иных объектов»;</w:t>
      </w:r>
    </w:p>
    <w:p w:rsidR="00231985" w:rsidRPr="008D74D0" w:rsidRDefault="00231985" w:rsidP="008D74D0">
      <w:pPr>
        <w:pStyle w:val="NormalWeb"/>
        <w:shd w:val="clear" w:color="auto" w:fill="FFFFFF"/>
        <w:spacing w:before="0" w:beforeAutospacing="0" w:after="0" w:afterAutospacing="0"/>
        <w:ind w:firstLine="709"/>
        <w:jc w:val="both"/>
      </w:pPr>
      <w:r w:rsidRPr="008D74D0">
        <w:t>-         СанПиН2.1.4.1110-02«Зонысанитарнойохраныисточников водоснабжения и водопроводов питьевого назначения»;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2.07.01-89* «Градостроительство. Планировка и застройка городских и сельских поселений»;</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2.04.02-84* «Водоснабжение. Наружные сети и сооружения»;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2.04.03-85 «Канализация. Наружные сети и сооружения»;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СНиП 41-02-2003 «Тепловые сети»;</w:t>
      </w:r>
    </w:p>
    <w:p w:rsidR="00231985" w:rsidRPr="008D74D0" w:rsidRDefault="00231985" w:rsidP="008D74D0">
      <w:pPr>
        <w:pStyle w:val="NormalWeb"/>
        <w:shd w:val="clear" w:color="auto" w:fill="FFFFFF"/>
        <w:spacing w:before="0" w:beforeAutospacing="0" w:after="0" w:afterAutospacing="0"/>
        <w:ind w:firstLine="709"/>
        <w:jc w:val="both"/>
      </w:pPr>
      <w:r w:rsidRPr="008D74D0">
        <w:t>-          РД 34.20.185-94 «Инструкция по проектированию городских электрических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         СП 2.1.7.1038-01 Гигиенические требования к устройству и содержанию полигонов для твердых бытовых отходов;</w:t>
      </w:r>
    </w:p>
    <w:p w:rsidR="00231985" w:rsidRPr="008D74D0" w:rsidRDefault="00231985" w:rsidP="008D74D0">
      <w:pPr>
        <w:pStyle w:val="NormalWeb"/>
        <w:shd w:val="clear" w:color="auto" w:fill="FFFFFF"/>
        <w:spacing w:before="0" w:beforeAutospacing="0" w:after="0" w:afterAutospacing="0"/>
        <w:ind w:firstLine="709"/>
        <w:jc w:val="both"/>
      </w:pPr>
      <w:r w:rsidRPr="008D74D0">
        <w:t>-  НПБ 101-95 «Нормы проектирования объектов пожарной охраны». Была определена градостроительная возможность, в первую очередь,</w:t>
      </w:r>
    </w:p>
    <w:p w:rsidR="00231985" w:rsidRPr="008D74D0" w:rsidRDefault="00231985" w:rsidP="008D74D0">
      <w:pPr>
        <w:pStyle w:val="NormalWeb"/>
        <w:shd w:val="clear" w:color="auto" w:fill="FFFFFF"/>
        <w:spacing w:before="0" w:beforeAutospacing="0" w:after="0" w:afterAutospacing="0"/>
        <w:ind w:firstLine="709"/>
        <w:jc w:val="both"/>
      </w:pPr>
      <w:r w:rsidRPr="008D74D0">
        <w:t>использования муниципальных земель для целей строительства без нарушения экологического равновесия с определением границ водоохранных зон, границ охранных и санитарно-защитных зон существующих и проектируемых объектов производственного и коммунального назначения.</w:t>
      </w:r>
    </w:p>
    <w:p w:rsidR="00231985" w:rsidRPr="008D74D0" w:rsidRDefault="00231985" w:rsidP="008D74D0">
      <w:pPr>
        <w:pStyle w:val="NormalWeb"/>
        <w:shd w:val="clear" w:color="auto" w:fill="FFFFFF"/>
        <w:spacing w:before="0" w:beforeAutospacing="0" w:after="0" w:afterAutospacing="0"/>
        <w:ind w:firstLine="709"/>
        <w:jc w:val="both"/>
      </w:pPr>
      <w:r w:rsidRPr="008D74D0">
        <w:t>Базовая градостроительная документация:</w:t>
      </w:r>
    </w:p>
    <w:p w:rsidR="00231985" w:rsidRPr="008D74D0" w:rsidRDefault="00231985" w:rsidP="008D74D0">
      <w:pPr>
        <w:pStyle w:val="NormalWeb"/>
        <w:shd w:val="clear" w:color="auto" w:fill="FFFFFF"/>
        <w:spacing w:before="0" w:beforeAutospacing="0" w:after="0" w:afterAutospacing="0"/>
        <w:ind w:firstLine="709"/>
        <w:jc w:val="both"/>
      </w:pPr>
      <w:r w:rsidRPr="008D74D0">
        <w:t>- Схема территориального планирования Республики Мордовия (институт ФГУП РосНИПИУрбанистики, 2007-2008 гг.);</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xml:space="preserve">5.2.   </w:t>
      </w:r>
      <w:bookmarkStart w:id="15" w:name="_TOC_250000"/>
      <w:r w:rsidRPr="008D74D0">
        <w:rPr>
          <w:sz w:val="24"/>
          <w:szCs w:val="24"/>
        </w:rPr>
        <w:t>Показатели надежности систем ресурсообеспечения</w:t>
      </w:r>
      <w:bookmarkEnd w:id="15"/>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Надежность и готовность систем ресурсоснабжения подтверждается ежегодно выдачей паспорта готовности к работе в осенне-зимний периодпосле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6.  Перспективная схема электроснабжения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Техническое состояние электрических сетей удовлетворительное. Реконструкция сетей будет проводиться в плановом порядке. В первую очередь планируется восстановление и реконструкция тех линий, которые отработали свои нормативные сроки.</w:t>
      </w:r>
    </w:p>
    <w:p w:rsidR="00231985" w:rsidRPr="008D74D0" w:rsidRDefault="00231985" w:rsidP="008D74D0">
      <w:pPr>
        <w:pStyle w:val="NormalWeb"/>
        <w:shd w:val="clear" w:color="auto" w:fill="FFFFFF"/>
        <w:spacing w:before="0" w:beforeAutospacing="0" w:after="0" w:afterAutospacing="0"/>
        <w:ind w:firstLine="709"/>
        <w:jc w:val="both"/>
      </w:pPr>
      <w:r w:rsidRPr="008D74D0">
        <w:t>Электрические нагрузки жилищно-коммунального сектора рассчитываются по удельным нормам электропотребления на одного жителя. Нормы предусматривают электроснабжение жилых и общественных зданий, предприятий коммунально-бытового обслуживания наружным освещением, системами водоснабжения и теплоснабжения.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Рост электрических нагрузок обусловлен необходимостью создания комфортных условий для проживания населения и благоустройством жилого фонда.</w:t>
      </w:r>
    </w:p>
    <w:p w:rsidR="00231985" w:rsidRPr="008D74D0" w:rsidRDefault="00231985" w:rsidP="008D74D0">
      <w:pPr>
        <w:pStyle w:val="NormalWeb"/>
        <w:shd w:val="clear" w:color="auto" w:fill="FFFFFF"/>
        <w:spacing w:before="0" w:beforeAutospacing="0" w:after="0" w:afterAutospacing="0"/>
        <w:ind w:firstLine="709"/>
        <w:jc w:val="both"/>
      </w:pPr>
      <w:r w:rsidRPr="008D74D0">
        <w:t>Кроме того, рост строительства жилого фонда, приобретение новых, усовершенствованных бытовых электроприборов требуют увеличения мощности и пропускной способности трансформаторных подстанций.</w:t>
      </w:r>
    </w:p>
    <w:p w:rsidR="00231985" w:rsidRPr="008D74D0" w:rsidRDefault="00231985" w:rsidP="008D74D0">
      <w:pPr>
        <w:pStyle w:val="NormalWeb"/>
        <w:shd w:val="clear" w:color="auto" w:fill="FFFFFF"/>
        <w:spacing w:before="0" w:beforeAutospacing="0" w:after="0" w:afterAutospacing="0"/>
        <w:ind w:firstLine="709"/>
        <w:jc w:val="both"/>
      </w:pPr>
      <w:r w:rsidRPr="008D74D0">
        <w:t>Рост нагрузок в коммунально-бытовом секторе происходит за счет строительства жилых зданий, объектов соцкультбыта, общественных, административных, спортивных сооружений и объектов коммунального хозяйства, а также реконструкции и модернизации существующего жилого фонда. Растет нагрузка и в связи с увеличением уровня электрификации быта в сохраняемом жилом фонде.</w:t>
      </w:r>
    </w:p>
    <w:p w:rsidR="00231985" w:rsidRPr="008D74D0" w:rsidRDefault="00231985" w:rsidP="008D74D0">
      <w:pPr>
        <w:pStyle w:val="NormalWeb"/>
        <w:shd w:val="clear" w:color="auto" w:fill="FFFFFF"/>
        <w:spacing w:before="0" w:beforeAutospacing="0" w:after="0" w:afterAutospacing="0"/>
        <w:ind w:firstLine="709"/>
        <w:jc w:val="both"/>
      </w:pPr>
      <w:r w:rsidRPr="008D74D0">
        <w:t>Усовершенствование и развитие электроснабжающих сетей связано с тенденцией максимального снижения эксплуатационных затрат и численности обслуживающего персонала и внедрения автоматических и телемеханических устройств, вычислительной техники, блочного резервирования. Необходимо оснащать оперативно – диспетчерские службы сетей всех напряжений современной аппаратурой телеизмерения – телесигнализации,  ПЭВМ.  Это  позволит  повысить  эффективность работы</w:t>
      </w:r>
    </w:p>
    <w:p w:rsidR="00231985" w:rsidRPr="008D74D0" w:rsidRDefault="00231985" w:rsidP="008D74D0">
      <w:pPr>
        <w:pStyle w:val="NormalWeb"/>
        <w:shd w:val="clear" w:color="auto" w:fill="FFFFFF"/>
        <w:spacing w:before="0" w:beforeAutospacing="0" w:after="0" w:afterAutospacing="0"/>
        <w:ind w:firstLine="709"/>
        <w:jc w:val="both"/>
      </w:pPr>
      <w:r w:rsidRPr="008D74D0">
        <w:t>аварийной службы, снизить время устранения аварийных ситуаций, а также</w:t>
      </w:r>
    </w:p>
    <w:p w:rsidR="00231985" w:rsidRPr="008D74D0" w:rsidRDefault="00231985" w:rsidP="008D74D0">
      <w:pPr>
        <w:pStyle w:val="NormalWeb"/>
        <w:shd w:val="clear" w:color="auto" w:fill="FFFFFF"/>
        <w:spacing w:before="0" w:beforeAutospacing="0" w:after="0" w:afterAutospacing="0"/>
        <w:ind w:firstLine="709"/>
        <w:jc w:val="both"/>
      </w:pPr>
      <w:r w:rsidRPr="008D74D0">
        <w:t>выполнять многочисленные расчеты, снизить потери электроэнергии за счет оптимизации сетей, повысить экономическую эффективность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Важное значение в эксплуатации электрических сетей имеют вопросы экономии электроэнергии в сетях, оборудовании и электроприемниках. Одним из главных резервов по экономии является уменьшение потерь электроэнергии в сетях. Снижение потерь в сетях способствует улучшению электросберегающих показателей.</w:t>
      </w:r>
    </w:p>
    <w:p w:rsidR="00231985" w:rsidRPr="008D74D0" w:rsidRDefault="00231985" w:rsidP="008D74D0">
      <w:pPr>
        <w:pStyle w:val="NormalWeb"/>
        <w:shd w:val="clear" w:color="auto" w:fill="FFFFFF"/>
        <w:spacing w:before="0" w:beforeAutospacing="0" w:after="0" w:afterAutospacing="0"/>
        <w:ind w:firstLine="709"/>
        <w:jc w:val="both"/>
      </w:pPr>
      <w:r w:rsidRPr="008D74D0">
        <w:t>Значительные резервы экономии заложены в соблюдении нормативных требований к низковольтным сетям жилых зданий, объектов СКБ и общественных зданий. В жилых зданиях рекомендуется предусматривать оснащение автоматизированными системами учета электропотребления (АСУЭ) с целью постоянного контроля за электропотреблением, дифференцированного по зонам суток тарифа и выявления хищения электроэнергии.</w:t>
      </w:r>
    </w:p>
    <w:p w:rsidR="00231985" w:rsidRPr="008D74D0" w:rsidRDefault="00231985" w:rsidP="008D74D0">
      <w:pPr>
        <w:pStyle w:val="NormalWeb"/>
        <w:shd w:val="clear" w:color="auto" w:fill="FFFFFF"/>
        <w:spacing w:before="0" w:beforeAutospacing="0" w:after="0" w:afterAutospacing="0"/>
        <w:ind w:firstLine="709"/>
        <w:jc w:val="both"/>
      </w:pPr>
      <w:r w:rsidRPr="008D74D0">
        <w:t>Важное значение имеет также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231985" w:rsidRPr="008D74D0" w:rsidRDefault="00231985" w:rsidP="008D74D0">
      <w:pPr>
        <w:pStyle w:val="NormalWeb"/>
        <w:shd w:val="clear" w:color="auto" w:fill="FFFFFF"/>
        <w:spacing w:before="0" w:beforeAutospacing="0" w:after="0" w:afterAutospacing="0"/>
        <w:ind w:firstLine="709"/>
        <w:jc w:val="both"/>
      </w:pPr>
      <w:r w:rsidRPr="008D74D0">
        <w:t>Энергосберегающая политика реализуется на следующих принципах:</w:t>
      </w:r>
    </w:p>
    <w:p w:rsidR="00231985" w:rsidRPr="008D74D0" w:rsidRDefault="00231985" w:rsidP="008D74D0">
      <w:pPr>
        <w:pStyle w:val="NormalWeb"/>
        <w:shd w:val="clear" w:color="auto" w:fill="FFFFFF"/>
        <w:spacing w:before="0" w:beforeAutospacing="0" w:after="0" w:afterAutospacing="0"/>
        <w:ind w:firstLine="709"/>
        <w:jc w:val="both"/>
      </w:pPr>
      <w:r w:rsidRPr="008D74D0">
        <w:t>•                     приоритета повышения эффективности использования энергетических ресурсов над увеличением объемов их производства и потребления;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рационального, эффективного использования энергоресурсов;</w:t>
      </w:r>
    </w:p>
    <w:p w:rsidR="00231985" w:rsidRPr="008D74D0" w:rsidRDefault="00231985" w:rsidP="008D74D0">
      <w:pPr>
        <w:pStyle w:val="NormalWeb"/>
        <w:shd w:val="clear" w:color="auto" w:fill="FFFFFF"/>
        <w:spacing w:before="0" w:beforeAutospacing="0" w:after="0" w:afterAutospacing="0"/>
        <w:ind w:firstLine="709"/>
        <w:jc w:val="both"/>
      </w:pPr>
      <w:r w:rsidRPr="008D74D0">
        <w:t>•                     обеспечения безопасности жизни и здоровья человека, социально-бытовых условий его жизни;</w:t>
      </w:r>
    </w:p>
    <w:p w:rsidR="00231985" w:rsidRPr="008D74D0" w:rsidRDefault="00231985" w:rsidP="008D74D0">
      <w:pPr>
        <w:pStyle w:val="NormalWeb"/>
        <w:shd w:val="clear" w:color="auto" w:fill="FFFFFF"/>
        <w:spacing w:before="0" w:beforeAutospacing="0" w:after="0" w:afterAutospacing="0"/>
        <w:ind w:firstLine="709"/>
        <w:jc w:val="both"/>
      </w:pPr>
      <w:r w:rsidRPr="008D74D0">
        <w:t>•                     сочетания интересов потребителей и поставщиков энергетических ресурсов в их эффективном использовании;</w:t>
      </w:r>
    </w:p>
    <w:p w:rsidR="00231985" w:rsidRPr="008D74D0" w:rsidRDefault="00231985" w:rsidP="008D74D0">
      <w:pPr>
        <w:pStyle w:val="NormalWeb"/>
        <w:shd w:val="clear" w:color="auto" w:fill="FFFFFF"/>
        <w:spacing w:before="0" w:beforeAutospacing="0" w:after="0" w:afterAutospacing="0"/>
        <w:ind w:firstLine="709"/>
        <w:jc w:val="both"/>
      </w:pPr>
      <w:r w:rsidRPr="008D74D0">
        <w:t>•                     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231985" w:rsidRPr="008D74D0" w:rsidRDefault="00231985" w:rsidP="008D74D0">
      <w:pPr>
        <w:pStyle w:val="NormalWeb"/>
        <w:shd w:val="clear" w:color="auto" w:fill="FFFFFF"/>
        <w:spacing w:before="0" w:beforeAutospacing="0" w:after="0" w:afterAutospacing="0"/>
        <w:ind w:firstLine="709"/>
        <w:jc w:val="both"/>
      </w:pPr>
      <w:r w:rsidRPr="008D74D0">
        <w:t>•                     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231985" w:rsidRPr="008D74D0" w:rsidRDefault="00231985" w:rsidP="008D74D0">
      <w:pPr>
        <w:pStyle w:val="NormalWeb"/>
        <w:shd w:val="clear" w:color="auto" w:fill="FFFFFF"/>
        <w:spacing w:before="0" w:beforeAutospacing="0" w:after="0" w:afterAutospacing="0"/>
        <w:ind w:firstLine="709"/>
        <w:jc w:val="both"/>
      </w:pPr>
      <w:r w:rsidRPr="008D74D0">
        <w:t>•                     ответственности за нерациональное использование энергетических ресурсов;</w:t>
      </w:r>
    </w:p>
    <w:p w:rsidR="00231985" w:rsidRPr="008D74D0" w:rsidRDefault="00231985" w:rsidP="008D74D0">
      <w:pPr>
        <w:pStyle w:val="NormalWeb"/>
        <w:shd w:val="clear" w:color="auto" w:fill="FFFFFF"/>
        <w:spacing w:before="0" w:beforeAutospacing="0" w:after="0" w:afterAutospacing="0"/>
        <w:ind w:firstLine="709"/>
        <w:jc w:val="both"/>
      </w:pPr>
      <w:r w:rsidRPr="008D74D0">
        <w:t>•                     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Основное направление экономии электроэнергии в промышленности сводится к следующим моментам:</w:t>
      </w:r>
    </w:p>
    <w:p w:rsidR="00231985" w:rsidRPr="008D74D0" w:rsidRDefault="00231985" w:rsidP="008D74D0">
      <w:pPr>
        <w:numPr>
          <w:ilvl w:val="0"/>
          <w:numId w:val="5"/>
        </w:numPr>
        <w:shd w:val="clear" w:color="auto" w:fill="FFFFFF"/>
        <w:ind w:left="0" w:firstLine="709"/>
        <w:jc w:val="both"/>
      </w:pPr>
      <w:r w:rsidRPr="008D74D0">
        <w:t>Совершенствование технологических процессов.</w:t>
      </w:r>
    </w:p>
    <w:p w:rsidR="00231985" w:rsidRPr="008D74D0" w:rsidRDefault="00231985" w:rsidP="008D74D0">
      <w:pPr>
        <w:numPr>
          <w:ilvl w:val="0"/>
          <w:numId w:val="5"/>
        </w:numPr>
        <w:shd w:val="clear" w:color="auto" w:fill="FFFFFF"/>
        <w:ind w:left="0" w:firstLine="709"/>
        <w:jc w:val="both"/>
      </w:pPr>
      <w:r w:rsidRPr="008D74D0">
        <w:t>Улучшениекачественныххарактеристиктехнологических процессов.</w:t>
      </w:r>
    </w:p>
    <w:p w:rsidR="00231985" w:rsidRPr="008D74D0" w:rsidRDefault="00231985" w:rsidP="008D74D0">
      <w:pPr>
        <w:numPr>
          <w:ilvl w:val="0"/>
          <w:numId w:val="5"/>
        </w:numPr>
        <w:shd w:val="clear" w:color="auto" w:fill="FFFFFF"/>
        <w:ind w:left="0" w:firstLine="709"/>
        <w:jc w:val="both"/>
      </w:pPr>
      <w:r w:rsidRPr="008D74D0">
        <w:t>Совершенствование конструкций зданий и сооружений.</w:t>
      </w:r>
    </w:p>
    <w:p w:rsidR="00231985" w:rsidRPr="008D74D0" w:rsidRDefault="00231985" w:rsidP="008D74D0">
      <w:pPr>
        <w:numPr>
          <w:ilvl w:val="0"/>
          <w:numId w:val="5"/>
        </w:numPr>
        <w:shd w:val="clear" w:color="auto" w:fill="FFFFFF"/>
        <w:ind w:left="0" w:firstLine="709"/>
        <w:jc w:val="both"/>
      </w:pPr>
      <w:r w:rsidRPr="008D74D0">
        <w:t>Рационализацияструктуры,режимовиэксплуатации осветительных установок.</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31Электрические нагрузки жилищно-коммунального сектора.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342"/>
        <w:gridCol w:w="3612"/>
        <w:gridCol w:w="1812"/>
        <w:gridCol w:w="2834"/>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Наименование сельских населений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Население</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Годовое электро-</w:t>
            </w:r>
          </w:p>
          <w:p w:rsidR="00231985" w:rsidRPr="008D74D0" w:rsidRDefault="00231985" w:rsidP="0054225D">
            <w:pPr>
              <w:pStyle w:val="NormalWeb"/>
              <w:shd w:val="clear" w:color="auto" w:fill="FFFFFF"/>
              <w:spacing w:before="0" w:beforeAutospacing="0" w:after="0" w:afterAutospacing="0"/>
              <w:jc w:val="both"/>
            </w:pPr>
            <w:r w:rsidRPr="008D74D0">
              <w:t>потребление, тыс.кВт.ч/год</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д. Русское Тювеево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614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583300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д. Итяково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150100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t>д.</w:t>
            </w:r>
            <w:r w:rsidRPr="008D74D0">
              <w:t xml:space="preserve"> Чижиково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97850</w:t>
            </w:r>
          </w:p>
        </w:tc>
      </w:tr>
      <w:tr w:rsidR="00231985" w:rsidRPr="008D74D0" w:rsidTr="0054225D">
        <w:trPr>
          <w:tblCellSpacing w:w="0" w:type="dxa"/>
        </w:trPr>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д. Дегтярево</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30</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28500</w:t>
            </w:r>
          </w:p>
        </w:tc>
      </w:tr>
      <w:tr w:rsidR="00231985" w:rsidRPr="008D74D0" w:rsidTr="0054225D">
        <w:trPr>
          <w:tblCellSpacing w:w="0" w:type="dxa"/>
        </w:trPr>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д. Верясы</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2850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Итого:</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908</w:t>
            </w:r>
          </w:p>
        </w:tc>
        <w:tc>
          <w:tcPr>
            <w:tcW w:w="0" w:type="auto"/>
            <w:vAlign w:val="center"/>
          </w:tcPr>
          <w:p w:rsidR="00231985" w:rsidRPr="008D74D0" w:rsidRDefault="00231985" w:rsidP="006330B0">
            <w:pPr>
              <w:pStyle w:val="NormalWeb"/>
              <w:shd w:val="clear" w:color="auto" w:fill="FFFFFF"/>
              <w:spacing w:before="0" w:beforeAutospacing="0" w:after="0" w:afterAutospacing="0"/>
              <w:ind w:firstLine="709"/>
              <w:jc w:val="both"/>
            </w:pPr>
            <w:r w:rsidRPr="008D74D0">
              <w:t>862600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32Дополнительные сведения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53"/>
        <w:gridCol w:w="3246"/>
        <w:gridCol w:w="2152"/>
        <w:gridCol w:w="2104"/>
      </w:tblGrid>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Информация</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Примечания</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Протяженности сетей</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Состояние наружного</w:t>
            </w:r>
          </w:p>
          <w:p w:rsidR="00231985" w:rsidRPr="008D74D0" w:rsidRDefault="00231985" w:rsidP="008D74D0">
            <w:pPr>
              <w:pStyle w:val="NormalWeb"/>
              <w:shd w:val="clear" w:color="auto" w:fill="FFFFFF"/>
              <w:spacing w:before="0" w:beforeAutospacing="0" w:after="0" w:afterAutospacing="0"/>
              <w:ind w:firstLine="709"/>
              <w:jc w:val="both"/>
            </w:pPr>
            <w:r w:rsidRPr="008D74D0">
              <w:t>освещения</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Состояние трасс ВЛ</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ТП</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Перспективные объекты</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451B9F">
        <w:trPr>
          <w:tblCellSpacing w:w="0" w:type="dxa"/>
        </w:trPr>
        <w:tc>
          <w:tcPr>
            <w:tcW w:w="105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32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Тариф</w:t>
            </w:r>
          </w:p>
        </w:tc>
        <w:tc>
          <w:tcPr>
            <w:tcW w:w="215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10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7.  Перспективная схема теплоснабжения</w:t>
      </w:r>
    </w:p>
    <w:p w:rsidR="00231985" w:rsidRPr="008D74D0" w:rsidRDefault="00231985" w:rsidP="009B6E43">
      <w:pPr>
        <w:pStyle w:val="NormalWeb"/>
        <w:spacing w:before="0" w:beforeAutospacing="0" w:after="0" w:afterAutospacing="0"/>
        <w:ind w:firstLine="709"/>
        <w:jc w:val="both"/>
      </w:pPr>
      <w:r w:rsidRPr="008D74D0">
        <w:t> Существующая централизованная система теплоснабжения, организованная от одного локального теплоисточника, является оптимальным вариантом для данного населённого пункта.</w:t>
      </w:r>
    </w:p>
    <w:p w:rsidR="00231985" w:rsidRPr="008D74D0" w:rsidRDefault="00231985" w:rsidP="008D74D0">
      <w:pPr>
        <w:pStyle w:val="NormalWeb"/>
        <w:shd w:val="clear" w:color="auto" w:fill="FFFFFF"/>
        <w:spacing w:before="0" w:beforeAutospacing="0" w:after="0" w:afterAutospacing="0"/>
        <w:ind w:firstLine="709"/>
        <w:jc w:val="both"/>
      </w:pPr>
      <w:r w:rsidRPr="008D74D0">
        <w:t>Проектом предусмотрено сохранение системы централизованного теплоснабжения и строительство новой блочно-модульной котельной «ПУ- 1».</w:t>
      </w:r>
    </w:p>
    <w:p w:rsidR="00231985" w:rsidRPr="008D74D0" w:rsidRDefault="00231985" w:rsidP="008D74D0">
      <w:pPr>
        <w:pStyle w:val="NormalWeb"/>
        <w:shd w:val="clear" w:color="auto" w:fill="FFFFFF"/>
        <w:spacing w:before="0" w:beforeAutospacing="0" w:after="0" w:afterAutospacing="0"/>
        <w:ind w:firstLine="709"/>
        <w:jc w:val="both"/>
      </w:pPr>
      <w:r w:rsidRPr="008D74D0">
        <w:t>Проектом предусмотрена реконструкция действующих сетей теплоснабжения, в связи с тем, что их износ составляет более чем 50%. Для снижения тепловых потерь трубопроводами рекомендована прокладка новых трубопроводов подземных тепловых сетей в пенополиуретановой (ППУ) изоляции и надземных в изоляция минераловаты в оболочке из оцинкованной стали.</w:t>
      </w:r>
    </w:p>
    <w:p w:rsidR="00231985" w:rsidRPr="008D74D0" w:rsidRDefault="00231985" w:rsidP="008D74D0">
      <w:pPr>
        <w:pStyle w:val="NormalWeb"/>
        <w:shd w:val="clear" w:color="auto" w:fill="FFFFFF"/>
        <w:spacing w:before="0" w:beforeAutospacing="0" w:after="0" w:afterAutospacing="0"/>
        <w:ind w:firstLine="709"/>
        <w:jc w:val="both"/>
      </w:pPr>
      <w:r w:rsidRPr="008D74D0">
        <w:t>В связи с развитием газификации, теплоснабжение индивидуальной жилой застройки, не присоединённой к системе централизованнного теплоснабжения, предусматривается от индивидуальных газовых котлов и водонагревателей.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инвестиционных проектов развития системы</w:t>
      </w:r>
    </w:p>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теплоснабжения Русско-Тювеевского сельского поселения 2019-2029 годы (в ценах 2018)</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32</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92"/>
        <w:gridCol w:w="1769"/>
        <w:gridCol w:w="1658"/>
        <w:gridCol w:w="1103"/>
        <w:gridCol w:w="1246"/>
        <w:gridCol w:w="982"/>
        <w:gridCol w:w="1214"/>
        <w:gridCol w:w="1461"/>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Описание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Цель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Технические параметры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Затраты на реализацию проекта(тыс. руб.)</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t>Срок реализац</w:t>
            </w:r>
            <w:r w:rsidRPr="008D74D0">
              <w:t xml:space="preserve">ии </w:t>
            </w:r>
            <w:r>
              <w:t>проек</w:t>
            </w:r>
            <w:r w:rsidRPr="008D74D0">
              <w:t>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t>Ожидаемый эффек</w:t>
            </w:r>
            <w:r w:rsidRPr="008D74D0">
              <w:t>т от реализации проекта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Предпо</w:t>
            </w:r>
            <w:r>
              <w:t>лагаем</w:t>
            </w:r>
            <w:r w:rsidRPr="008D74D0">
              <w:t>ый источник финансирования</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1</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t>Строительство автоматизирова</w:t>
            </w:r>
            <w:r w:rsidRPr="008D74D0">
              <w:t>нной блочно- модульной котельной, мощностью 1,2</w:t>
            </w:r>
          </w:p>
          <w:p w:rsidR="00231985" w:rsidRPr="008D74D0" w:rsidRDefault="00231985" w:rsidP="008D74D0">
            <w:pPr>
              <w:pStyle w:val="NormalWeb"/>
              <w:shd w:val="clear" w:color="auto" w:fill="FFFFFF"/>
              <w:spacing w:before="0" w:beforeAutospacing="0" w:after="0" w:afterAutospacing="0"/>
              <w:ind w:firstLine="709"/>
              <w:jc w:val="both"/>
            </w:pPr>
            <w:r w:rsidRPr="008D74D0">
              <w:t>МВт</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Бесперебойное</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обеспечение населения тепловой энергией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 МВт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10890,0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201</w:t>
            </w:r>
          </w:p>
          <w:p w:rsidR="00231985" w:rsidRPr="008D74D0" w:rsidRDefault="00231985" w:rsidP="008D74D0">
            <w:pPr>
              <w:pStyle w:val="NormalWeb"/>
              <w:shd w:val="clear" w:color="auto" w:fill="FFFFFF"/>
              <w:spacing w:before="0" w:beforeAutospacing="0" w:after="0" w:afterAutospacing="0"/>
              <w:ind w:firstLine="709"/>
              <w:jc w:val="both"/>
            </w:pPr>
            <w:r w:rsidRPr="008D74D0">
              <w:t>9-</w:t>
            </w:r>
          </w:p>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9</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t>Улучше</w:t>
            </w:r>
            <w:r w:rsidRPr="008D74D0">
              <w:t>ние качества     поставляемых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Средств а</w:t>
            </w:r>
          </w:p>
          <w:p w:rsidR="00231985" w:rsidRPr="008D74D0" w:rsidRDefault="00231985" w:rsidP="008D74D0">
            <w:pPr>
              <w:pStyle w:val="NormalWeb"/>
              <w:shd w:val="clear" w:color="auto" w:fill="FFFFFF"/>
              <w:spacing w:before="0" w:beforeAutospacing="0" w:after="0" w:afterAutospacing="0"/>
              <w:ind w:firstLine="709"/>
              <w:jc w:val="both"/>
            </w:pPr>
            <w:r w:rsidRPr="008D74D0">
              <w:t>федера льного бюджет</w:t>
            </w:r>
          </w:p>
          <w:p w:rsidR="00231985" w:rsidRPr="008D74D0" w:rsidRDefault="00231985" w:rsidP="008D74D0">
            <w:pPr>
              <w:pStyle w:val="NormalWeb"/>
              <w:shd w:val="clear" w:color="auto" w:fill="FFFFFF"/>
              <w:spacing w:before="0" w:beforeAutospacing="0" w:after="0" w:afterAutospacing="0"/>
              <w:ind w:firstLine="709"/>
              <w:jc w:val="both"/>
            </w:pPr>
            <w:r w:rsidRPr="008D74D0">
              <w:t>а</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89"/>
        <w:gridCol w:w="3829"/>
        <w:gridCol w:w="789"/>
        <w:gridCol w:w="822"/>
        <w:gridCol w:w="1629"/>
        <w:gridCol w:w="789"/>
        <w:gridCol w:w="789"/>
        <w:gridCol w:w="789"/>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2</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Реконструкция котельной, связанная с заменой оборудования.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1,2 МВт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17535,49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услуг</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28425,49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8.          Перспективная схема водоснабжения Русско-Тювеевского сельского поселения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д. Русское Тювеево и д. Итяково имеется система водопровода обеспечивающая потребности в воде, соответствующей требованиям СанПин</w:t>
      </w:r>
    </w:p>
    <w:p w:rsidR="00231985" w:rsidRPr="008D74D0" w:rsidRDefault="00231985" w:rsidP="008D74D0">
      <w:pPr>
        <w:pStyle w:val="NormalWeb"/>
        <w:shd w:val="clear" w:color="auto" w:fill="FFFFFF"/>
        <w:spacing w:before="0" w:beforeAutospacing="0" w:after="0" w:afterAutospacing="0"/>
        <w:ind w:firstLine="709"/>
        <w:jc w:val="both"/>
      </w:pPr>
      <w:r w:rsidRPr="008D74D0">
        <w:t>2.1.4. 1074-01. «Питьевая вода» жилые здания, общественно-коммунальные, сельскохозяйственные объекты.</w:t>
      </w:r>
    </w:p>
    <w:p w:rsidR="00231985" w:rsidRPr="008D74D0" w:rsidRDefault="00231985" w:rsidP="008D74D0">
      <w:pPr>
        <w:pStyle w:val="NormalWeb"/>
        <w:shd w:val="clear" w:color="auto" w:fill="FFFFFF"/>
        <w:spacing w:before="0" w:beforeAutospacing="0" w:after="0" w:afterAutospacing="0"/>
        <w:ind w:firstLine="709"/>
        <w:jc w:val="both"/>
      </w:pPr>
      <w:r w:rsidRPr="008D74D0">
        <w:t>Нормы водопотребления принимаются в соответствии со СНиП 2.04.02-84*</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342"/>
        <w:gridCol w:w="5688"/>
        <w:gridCol w:w="1319"/>
        <w:gridCol w:w="1319"/>
      </w:tblGrid>
      <w:tr w:rsidR="00231985" w:rsidRPr="008D74D0" w:rsidTr="0054225D">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tc>
        <w:tc>
          <w:tcPr>
            <w:tcW w:w="0" w:type="auto"/>
            <w:gridSpan w:val="2"/>
            <w:vAlign w:val="center"/>
          </w:tcPr>
          <w:p w:rsidR="00231985" w:rsidRPr="008D74D0" w:rsidRDefault="00231985" w:rsidP="0054225D">
            <w:pPr>
              <w:pStyle w:val="NormalWeb"/>
              <w:shd w:val="clear" w:color="auto" w:fill="FFFFFF"/>
              <w:spacing w:before="0" w:beforeAutospacing="0" w:after="0" w:afterAutospacing="0"/>
              <w:jc w:val="both"/>
            </w:pPr>
            <w:r w:rsidRPr="008D74D0">
              <w:t>Нормы водопотребления,</w:t>
            </w:r>
          </w:p>
        </w:tc>
      </w:tr>
      <w:tr w:rsidR="00231985" w:rsidRPr="008D74D0" w:rsidTr="0054225D">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I</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II</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Населённые пункты с численностью более 100 человек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Населённые пункты с численностью 100 человек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Опорные населённые пункты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Данные нормы включают расходы воды на хозяйственно-питьевые нужды в жилых и общественных зданиях, нужды домашнего скота и местной промышленности.</w:t>
      </w:r>
    </w:p>
    <w:p w:rsidR="00231985" w:rsidRPr="008D74D0" w:rsidRDefault="00231985" w:rsidP="008D74D0">
      <w:pPr>
        <w:pStyle w:val="NormalWeb"/>
        <w:shd w:val="clear" w:color="auto" w:fill="FFFFFF"/>
        <w:spacing w:before="0" w:beforeAutospacing="0" w:after="0" w:afterAutospacing="0"/>
        <w:ind w:firstLine="709"/>
        <w:jc w:val="both"/>
      </w:pPr>
      <w:r w:rsidRPr="008D74D0">
        <w:t>Источником водоснабжения приняты подземные воды.</w:t>
      </w:r>
    </w:p>
    <w:p w:rsidR="00231985" w:rsidRPr="008D74D0" w:rsidRDefault="00231985" w:rsidP="008D74D0">
      <w:pPr>
        <w:pStyle w:val="NormalWeb"/>
        <w:shd w:val="clear" w:color="auto" w:fill="FFFFFF"/>
        <w:spacing w:before="0" w:beforeAutospacing="0" w:after="0" w:afterAutospacing="0"/>
        <w:ind w:firstLine="709"/>
        <w:jc w:val="both"/>
      </w:pPr>
      <w:r w:rsidRPr="008D74D0">
        <w:t> На текущий момент система водоснабжения не обеспечивает в полной мере потребности населения и производственной сферы в воде.</w:t>
      </w:r>
    </w:p>
    <w:p w:rsidR="00231985" w:rsidRPr="008D74D0" w:rsidRDefault="00231985" w:rsidP="008D74D0">
      <w:pPr>
        <w:pStyle w:val="NormalWeb"/>
        <w:shd w:val="clear" w:color="auto" w:fill="FFFFFF"/>
        <w:spacing w:before="0" w:beforeAutospacing="0" w:after="0" w:afterAutospacing="0"/>
        <w:ind w:firstLine="709"/>
        <w:jc w:val="both"/>
      </w:pPr>
      <w:r w:rsidRPr="008D74D0">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231985" w:rsidRPr="008D74D0" w:rsidRDefault="00231985" w:rsidP="008D74D0">
      <w:pPr>
        <w:pStyle w:val="NormalWeb"/>
        <w:shd w:val="clear" w:color="auto" w:fill="FFFFFF"/>
        <w:spacing w:before="0" w:beforeAutospacing="0" w:after="0" w:afterAutospacing="0"/>
        <w:ind w:firstLine="709"/>
        <w:jc w:val="both"/>
      </w:pPr>
      <w:r w:rsidRPr="008D74D0">
        <w:t>100 % сельского населения получают воду от  центрального  водопровода</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33Сети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90"/>
        <w:gridCol w:w="2331"/>
        <w:gridCol w:w="1825"/>
        <w:gridCol w:w="1962"/>
        <w:gridCol w:w="1169"/>
        <w:gridCol w:w="2148"/>
      </w:tblGrid>
      <w:tr w:rsidR="00231985" w:rsidRPr="008D74D0" w:rsidTr="0054225D">
        <w:trPr>
          <w:tblCellSpacing w:w="0" w:type="dxa"/>
        </w:trPr>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 п/п</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Год ввода в эксплуатацию</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Протяженность, м</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Материал сетей</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Износ, %</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Диаметр трубопровода,</w:t>
            </w:r>
          </w:p>
          <w:p w:rsidR="00231985" w:rsidRPr="008D74D0" w:rsidRDefault="00231985" w:rsidP="008D74D0">
            <w:pPr>
              <w:pStyle w:val="NormalWeb"/>
              <w:shd w:val="clear" w:color="auto" w:fill="FFFFFF"/>
              <w:spacing w:before="0" w:beforeAutospacing="0" w:after="0" w:afterAutospacing="0"/>
              <w:ind w:firstLine="709"/>
              <w:jc w:val="both"/>
            </w:pPr>
            <w:r w:rsidRPr="008D74D0">
              <w:t>м</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1983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Полиэтилен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110,63</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1989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5250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Полиэтилен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110,63</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период 2019-2029 годов требуется осуществить строительство и капитальный ремонт локальных водопроводов и объектов сети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инвестиционных проектов развития системы водоснабжения Русско-Тювеевского сельского поселения 2019-2029 годы</w:t>
      </w:r>
    </w:p>
    <w:p w:rsidR="00231985" w:rsidRPr="008D74D0" w:rsidRDefault="00231985" w:rsidP="008D74D0">
      <w:pPr>
        <w:pStyle w:val="NormalWeb"/>
        <w:shd w:val="clear" w:color="auto" w:fill="FFFFFF"/>
        <w:spacing w:before="0" w:beforeAutospacing="0" w:after="0" w:afterAutospacing="0"/>
        <w:ind w:firstLine="709"/>
        <w:jc w:val="both"/>
      </w:pPr>
      <w:r w:rsidRPr="008D74D0">
        <w:t>(в ценах 2018)</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33</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18"/>
        <w:gridCol w:w="1917"/>
        <w:gridCol w:w="1330"/>
        <w:gridCol w:w="1141"/>
        <w:gridCol w:w="1141"/>
        <w:gridCol w:w="1015"/>
        <w:gridCol w:w="1255"/>
        <w:gridCol w:w="1608"/>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Описание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Цель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Технические параметры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Затраты на реализацию проекта(тыс. руб.)</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t>Срок реал</w:t>
            </w:r>
            <w:r w:rsidRPr="008D74D0">
              <w:t>изации проекта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Ожидаемый эффект от реализации проект</w:t>
            </w:r>
          </w:p>
          <w:p w:rsidR="00231985" w:rsidRPr="008D74D0" w:rsidRDefault="00231985" w:rsidP="008D74D0">
            <w:pPr>
              <w:pStyle w:val="NormalWeb"/>
              <w:shd w:val="clear" w:color="auto" w:fill="FFFFFF"/>
              <w:spacing w:before="0" w:beforeAutospacing="0" w:after="0" w:afterAutospacing="0"/>
              <w:ind w:firstLine="709"/>
              <w:jc w:val="both"/>
            </w:pPr>
            <w:r w:rsidRPr="008D74D0">
              <w:t>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Предполагаемый источник финансирования</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 локального водопровода Русско-</w:t>
            </w:r>
            <w:r>
              <w:t xml:space="preserve"> </w:t>
            </w:r>
            <w:r w:rsidRPr="008D74D0">
              <w:t>Тювеевского сельского поселения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t>Бесперебойн</w:t>
            </w:r>
            <w:r w:rsidRPr="008D74D0">
              <w:t>ое</w:t>
            </w:r>
          </w:p>
          <w:p w:rsidR="00231985" w:rsidRPr="008D74D0" w:rsidRDefault="00231985" w:rsidP="0054225D">
            <w:pPr>
              <w:pStyle w:val="NormalWeb"/>
              <w:shd w:val="clear" w:color="auto" w:fill="FFFFFF"/>
              <w:spacing w:before="0" w:beforeAutospacing="0" w:after="0" w:afterAutospacing="0"/>
              <w:jc w:val="both"/>
            </w:pPr>
            <w:r w:rsidRPr="008D74D0">
              <w:t>обеспечение населения питьевой водой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1500 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2 000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2019</w:t>
            </w:r>
          </w:p>
          <w:p w:rsidR="00231985" w:rsidRPr="008D74D0" w:rsidRDefault="00231985" w:rsidP="008D74D0">
            <w:pPr>
              <w:pStyle w:val="NormalWeb"/>
              <w:shd w:val="clear" w:color="auto" w:fill="FFFFFF"/>
              <w:spacing w:before="0" w:beforeAutospacing="0" w:after="0" w:afterAutospacing="0"/>
              <w:ind w:firstLine="709"/>
              <w:jc w:val="both"/>
            </w:pPr>
            <w:r w:rsidRPr="008D74D0">
              <w:t>-   2029</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Улучшение качества поставляемых услуг</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Средств а     республ</w:t>
            </w:r>
            <w:r>
              <w:t>иканско</w:t>
            </w:r>
            <w:r w:rsidRPr="008D74D0">
              <w:t>го</w:t>
            </w:r>
            <w:r>
              <w:t xml:space="preserve"> </w:t>
            </w:r>
            <w:r w:rsidRPr="008D74D0">
              <w:t>бюджета</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1500 м</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2 000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9.         Перспективная схема водоотведения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Система централизованного водоотведения в Русско-Тювеевском сельском поселении отсутствует. Одной из главных задач является организация строительства водонепроницаемых выгребов, что значительно улучшит санитарное состояние поселений и предотвратит загрязнение грунтовых вод.</w:t>
      </w:r>
    </w:p>
    <w:p w:rsidR="00231985" w:rsidRPr="008D74D0" w:rsidRDefault="00231985" w:rsidP="008D74D0">
      <w:pPr>
        <w:pStyle w:val="NormalWeb"/>
        <w:shd w:val="clear" w:color="auto" w:fill="FFFFFF"/>
        <w:spacing w:before="0" w:beforeAutospacing="0" w:after="0" w:afterAutospacing="0"/>
        <w:ind w:firstLine="709"/>
        <w:jc w:val="both"/>
      </w:pPr>
      <w:r w:rsidRPr="008D74D0">
        <w:t>Для индивидуальных владельцев существующих и проектируемых жилых домов может быть рекомендовано использование компактных установок полной биологической очистки или устройством водонепроницаемых выгребов с вывозом стоков на очистные сооружения близлежащих населенных пунктов, поскольку строительство централизованных систем в малых населенных пунктах экономически не выгодно из-за слишком большой себестоимости .</w:t>
      </w:r>
    </w:p>
    <w:p w:rsidR="00231985" w:rsidRPr="008D74D0" w:rsidRDefault="00231985" w:rsidP="008D74D0">
      <w:pPr>
        <w:pStyle w:val="NormalWeb"/>
        <w:shd w:val="clear" w:color="auto" w:fill="FFFFFF"/>
        <w:spacing w:before="0" w:beforeAutospacing="0" w:after="0" w:afterAutospacing="0"/>
        <w:ind w:firstLine="709"/>
        <w:jc w:val="both"/>
      </w:pPr>
      <w:r w:rsidRPr="008D74D0">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231985" w:rsidRPr="008D74D0" w:rsidRDefault="00231985" w:rsidP="008D74D0">
      <w:pPr>
        <w:pStyle w:val="NormalWeb"/>
        <w:shd w:val="clear" w:color="auto" w:fill="FFFFFF"/>
        <w:spacing w:before="0" w:beforeAutospacing="0" w:after="0" w:afterAutospacing="0"/>
        <w:ind w:firstLine="709"/>
        <w:jc w:val="both"/>
      </w:pPr>
      <w:r w:rsidRPr="008D74D0">
        <w:t>В рамках данной Программы перспективные пути развития системы водоотведения    в    Русско-Тювеевском              сельском поселении не разрабатывались.</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10.   Перспективная схема обращения с ТБО</w:t>
      </w:r>
    </w:p>
    <w:p w:rsidR="00231985"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 каждым годом происходит увеличение количества отходов, а это приводит к увеличению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231985" w:rsidRPr="008D74D0" w:rsidRDefault="00231985" w:rsidP="008D74D0">
      <w:pPr>
        <w:pStyle w:val="NormalWeb"/>
        <w:shd w:val="clear" w:color="auto" w:fill="FFFFFF"/>
        <w:spacing w:before="0" w:beforeAutospacing="0" w:after="0" w:afterAutospacing="0"/>
        <w:ind w:firstLine="709"/>
        <w:jc w:val="both"/>
      </w:pPr>
      <w:r w:rsidRPr="008D74D0">
        <w:t>Санитарное благоустройство территорий включает в себя сбор и удаление твердых бытовых отходов (ТБО); организацию работ по вывозу мусора; обезвреживание ТБО; уборку городских и сельских территорий.</w:t>
      </w:r>
    </w:p>
    <w:p w:rsidR="00231985" w:rsidRPr="008D74D0" w:rsidRDefault="00231985" w:rsidP="008D74D0">
      <w:pPr>
        <w:pStyle w:val="NormalWeb"/>
        <w:shd w:val="clear" w:color="auto" w:fill="FFFFFF"/>
        <w:spacing w:before="0" w:beforeAutospacing="0" w:after="0" w:afterAutospacing="0"/>
        <w:ind w:firstLine="709"/>
        <w:jc w:val="both"/>
      </w:pPr>
      <w:r w:rsidRPr="008D74D0">
        <w:t>Без наличия усовершенствованного полигона ТБО возрастающее количество мусора может вызвать загрязнение больших площадей пахотных земель и участков вдоль дорог, посадок, оврагов, улиц, что может вызвать экологическую катастрофу в районе.</w:t>
      </w:r>
    </w:p>
    <w:p w:rsidR="00231985" w:rsidRPr="008D74D0" w:rsidRDefault="00231985" w:rsidP="008D74D0">
      <w:pPr>
        <w:pStyle w:val="NormalWeb"/>
        <w:shd w:val="clear" w:color="auto" w:fill="FFFFFF"/>
        <w:spacing w:before="0" w:beforeAutospacing="0" w:after="0" w:afterAutospacing="0"/>
        <w:ind w:firstLine="709"/>
        <w:jc w:val="both"/>
      </w:pPr>
      <w:r w:rsidRPr="008D74D0">
        <w:t>Периодичность удаления твердых бытовых отходов необходимо согласовать с районной санэпидстанцией.</w:t>
      </w:r>
    </w:p>
    <w:p w:rsidR="00231985" w:rsidRPr="008D74D0" w:rsidRDefault="00231985" w:rsidP="008D74D0">
      <w:pPr>
        <w:pStyle w:val="NormalWeb"/>
        <w:shd w:val="clear" w:color="auto" w:fill="FFFFFF"/>
        <w:spacing w:before="0" w:beforeAutospacing="0" w:after="0" w:afterAutospacing="0"/>
        <w:ind w:firstLine="709"/>
        <w:jc w:val="both"/>
      </w:pPr>
      <w:r w:rsidRPr="008D74D0">
        <w:t>Все несанкционированные свалки на территории сельского поселения подлежат ликвидации.</w:t>
      </w:r>
    </w:p>
    <w:p w:rsidR="00231985" w:rsidRPr="008D74D0" w:rsidRDefault="00231985" w:rsidP="008D74D0">
      <w:pPr>
        <w:pStyle w:val="NormalWeb"/>
        <w:shd w:val="clear" w:color="auto" w:fill="FFFFFF"/>
        <w:spacing w:before="0" w:beforeAutospacing="0" w:after="0" w:afterAutospacing="0"/>
        <w:ind w:firstLine="709"/>
        <w:jc w:val="both"/>
      </w:pPr>
      <w:r w:rsidRPr="008D74D0">
        <w:t>Важнейшей задачей является селективный сбор и сортировка отходов перед их удалением с целью извлечения полезных и возможных к повторному использованию компонентов.</w:t>
      </w:r>
    </w:p>
    <w:p w:rsidR="00231985" w:rsidRPr="008D74D0" w:rsidRDefault="00231985" w:rsidP="008D74D0">
      <w:pPr>
        <w:pStyle w:val="NormalWeb"/>
        <w:shd w:val="clear" w:color="auto" w:fill="FFFFFF"/>
        <w:spacing w:before="0" w:beforeAutospacing="0" w:after="0" w:afterAutospacing="0"/>
        <w:ind w:firstLine="709"/>
        <w:jc w:val="both"/>
      </w:pPr>
      <w:r w:rsidRPr="008D74D0">
        <w:t>Развитие системы селективного сбора ТБО как в городе Саранске, так и распространение этого опыта на всю Республику, может дать не только прибыль от реализации вторсырья, но и уменьшить территории, занимаемые под свалки и полигоны и продлить срок их существования.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Для обеспечения экологического и санитарно-эпидемиологического благополучия населения предлагается:</w:t>
      </w:r>
    </w:p>
    <w:p w:rsidR="00231985" w:rsidRPr="008D74D0" w:rsidRDefault="00231985" w:rsidP="008D74D0">
      <w:pPr>
        <w:pStyle w:val="NormalWeb"/>
        <w:shd w:val="clear" w:color="auto" w:fill="FFFFFF"/>
        <w:spacing w:before="0" w:beforeAutospacing="0" w:after="0" w:afterAutospacing="0"/>
        <w:ind w:firstLine="709"/>
        <w:jc w:val="both"/>
      </w:pPr>
      <w:r w:rsidRPr="008D74D0">
        <w:t>ликвидация несанкционированных свалок, с последующим проведением рекультивации территории, расчистка захламленных участков территории;</w:t>
      </w:r>
    </w:p>
    <w:p w:rsidR="00231985" w:rsidRPr="008D74D0" w:rsidRDefault="00231985" w:rsidP="008D74D0">
      <w:pPr>
        <w:pStyle w:val="NormalWeb"/>
        <w:shd w:val="clear" w:color="auto" w:fill="FFFFFF"/>
        <w:spacing w:before="0" w:beforeAutospacing="0" w:after="0" w:afterAutospacing="0"/>
        <w:ind w:firstLine="709"/>
        <w:jc w:val="both"/>
      </w:pPr>
      <w:r w:rsidRPr="008D74D0">
        <w:t>проведение рекультивации и санации мест размещения ТБО несоответствующих природоохранным требованиям, территорий существующих скотомогильников;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не допускать накопления на проектируемой территории мусора и других видов отходов в количестве, превышающем предельную вместимость мест их временного хранения;</w:t>
      </w:r>
    </w:p>
    <w:p w:rsidR="00231985" w:rsidRPr="008D74D0" w:rsidRDefault="00231985" w:rsidP="008D74D0">
      <w:pPr>
        <w:pStyle w:val="NormalWeb"/>
        <w:shd w:val="clear" w:color="auto" w:fill="FFFFFF"/>
        <w:spacing w:before="0" w:beforeAutospacing="0" w:after="0" w:afterAutospacing="0"/>
        <w:ind w:firstLine="709"/>
        <w:jc w:val="both"/>
      </w:pPr>
      <w:r w:rsidRPr="008D74D0">
        <w:t>организация планово-поквартальной системы санитарной очистки населенных пунктов;</w:t>
      </w:r>
    </w:p>
    <w:p w:rsidR="00231985" w:rsidRPr="008D74D0" w:rsidRDefault="00231985" w:rsidP="0054225D">
      <w:pPr>
        <w:pStyle w:val="NormalWeb"/>
        <w:shd w:val="clear" w:color="auto" w:fill="FFFFFF"/>
        <w:spacing w:before="0" w:beforeAutospacing="0" w:after="0" w:afterAutospacing="0"/>
        <w:jc w:val="both"/>
      </w:pPr>
      <w:r>
        <w:t xml:space="preserve">            </w:t>
      </w:r>
      <w:r w:rsidRPr="008D74D0">
        <w:t>организация уборки территорий населенных пунктов от мусора, смета, снега.</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Русско-Тювеевского сельского поселения находится 1 контейнерная площадка для сбора ТКО, с расположенными на ней 3 контейнерами, которые обслуживает 802 жителя.</w:t>
      </w:r>
    </w:p>
    <w:p w:rsidR="00231985" w:rsidRPr="008D74D0" w:rsidRDefault="00231985" w:rsidP="008D74D0">
      <w:pPr>
        <w:pStyle w:val="NormalWeb"/>
        <w:shd w:val="clear" w:color="auto" w:fill="FFFFFF"/>
        <w:spacing w:before="0" w:beforeAutospacing="0" w:after="0" w:afterAutospacing="0"/>
        <w:ind w:firstLine="709"/>
        <w:jc w:val="both"/>
      </w:pPr>
      <w:r w:rsidRPr="008D74D0">
        <w:t>Сбор и транспортировка отходов, содержание вышеуказанных контейнерных и бункерных площадок осуществляет ООО «Коммунальник».</w:t>
      </w:r>
    </w:p>
    <w:p w:rsidR="00231985" w:rsidRPr="008D74D0" w:rsidRDefault="00231985" w:rsidP="008D74D0">
      <w:pPr>
        <w:pStyle w:val="NormalWeb"/>
        <w:shd w:val="clear" w:color="auto" w:fill="FFFFFF"/>
        <w:spacing w:before="0" w:beforeAutospacing="0" w:after="0" w:afterAutospacing="0"/>
        <w:ind w:firstLine="709"/>
        <w:jc w:val="both"/>
      </w:pPr>
      <w:r w:rsidRPr="008D74D0">
        <w:t>Анализ необходимой обеспеченности контейнерами в Русско- Тювеевского сельского поселения представлен в таблице 35.1</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34. Определение необходимого количества контейнеров</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342"/>
        <w:gridCol w:w="6215"/>
        <w:gridCol w:w="1509"/>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Русско-Тювеевское сельское поселение</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образующихся отходов, 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1203,00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Численность населения, чел.</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802</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Средний норматив, м3/год</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отходов, обеспеченный контейнерами, 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863,20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отходов, необеспеченный контейнерами, тонн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339,80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необходимых контейнеров 1,1м3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необходимых контейнеров 5 м3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Согласно приведенным расчётам, в Русско-Тювеевском сельском поселении необходима дополнительная установка контейнера для сбора ТКО от населения, в количестве 1шт., вместимостью 5 м3.</w:t>
      </w:r>
    </w:p>
    <w:p w:rsidR="00231985" w:rsidRPr="008D74D0" w:rsidRDefault="00231985" w:rsidP="008D74D0">
      <w:pPr>
        <w:pStyle w:val="NormalWeb"/>
        <w:shd w:val="clear" w:color="auto" w:fill="FFFFFF"/>
        <w:spacing w:before="0" w:beforeAutospacing="0" w:after="0" w:afterAutospacing="0"/>
        <w:ind w:firstLine="709"/>
        <w:jc w:val="both"/>
      </w:pPr>
      <w:r w:rsidRPr="008D74D0">
        <w:pict>
          <v:shape id="_x0000_i1027" type="#_x0000_t75" alt="" style="width:144.75pt;height:2.25pt">
            <v:imagedata r:id="rId9" r:href="rId10"/>
          </v:shape>
        </w:pict>
      </w:r>
    </w:p>
    <w:p w:rsidR="00231985" w:rsidRPr="008D74D0" w:rsidRDefault="00231985" w:rsidP="008D74D0">
      <w:pPr>
        <w:pStyle w:val="NormalWeb"/>
        <w:shd w:val="clear" w:color="auto" w:fill="FFFFFF"/>
        <w:spacing w:before="0" w:beforeAutospacing="0" w:after="0" w:afterAutospacing="0"/>
        <w:ind w:firstLine="709"/>
        <w:jc w:val="both"/>
      </w:pPr>
      <w:r w:rsidRPr="008D74D0">
        <w:t>1Сведения о состоянии системы сбора и утилизации ТБО и расчёт необходимой обеспеченности контейнерами Русско-Тювеевского сельского поселения взят из документа «Территориальная схема обращения с отходами, в том числе с твердыми коммунальными отходами на территории Республики Мордовия»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инвестиционных проектов развития системы сбора и вызова бытовых отходов Руско-Тювеевского сельского поселения 2019-</w:t>
      </w:r>
    </w:p>
    <w:p w:rsidR="00231985" w:rsidRPr="008D74D0" w:rsidRDefault="00231985" w:rsidP="008D74D0">
      <w:pPr>
        <w:pStyle w:val="NormalWeb"/>
        <w:shd w:val="clear" w:color="auto" w:fill="FFFFFF"/>
        <w:spacing w:before="0" w:beforeAutospacing="0" w:after="0" w:afterAutospacing="0"/>
        <w:ind w:firstLine="709"/>
        <w:jc w:val="both"/>
      </w:pPr>
      <w:r w:rsidRPr="008D74D0">
        <w:t>2029 годы (в ценах 2018)</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35</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98"/>
        <w:gridCol w:w="1455"/>
        <w:gridCol w:w="1455"/>
        <w:gridCol w:w="2743"/>
        <w:gridCol w:w="1116"/>
        <w:gridCol w:w="996"/>
        <w:gridCol w:w="1662"/>
      </w:tblGrid>
      <w:tr w:rsidR="00231985" w:rsidRPr="008D74D0" w:rsidTr="0054225D">
        <w:trPr>
          <w:tblCellSpacing w:w="0" w:type="dxa"/>
        </w:trPr>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 п/ п</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Описание проекта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Цель проекта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Технически</w:t>
            </w:r>
            <w:r>
              <w:t>е        </w:t>
            </w:r>
            <w:r w:rsidRPr="008D74D0">
              <w:t>параметры проекта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Затраты на   реализац</w:t>
            </w:r>
            <w:r>
              <w:t>ии</w:t>
            </w:r>
            <w:r w:rsidRPr="008D74D0">
              <w:t xml:space="preserve"> ю проекта</w:t>
            </w:r>
          </w:p>
          <w:p w:rsidR="00231985" w:rsidRPr="008D74D0" w:rsidRDefault="00231985" w:rsidP="0054225D">
            <w:pPr>
              <w:pStyle w:val="NormalWeb"/>
              <w:shd w:val="clear" w:color="auto" w:fill="FFFFFF"/>
              <w:spacing w:before="0" w:beforeAutospacing="0" w:after="0" w:afterAutospacing="0"/>
              <w:jc w:val="both"/>
            </w:pPr>
            <w:r w:rsidRPr="008D74D0">
              <w:t>(тыс. руб)</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Срок реализаци и проекта</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t>Предполагаемы</w:t>
            </w:r>
            <w:r w:rsidRPr="008D74D0">
              <w:t>й источник финансирования</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Сбор,</w:t>
            </w:r>
          </w:p>
        </w:tc>
        <w:tc>
          <w:tcPr>
            <w:tcW w:w="0" w:type="auto"/>
            <w:vMerge w:val="restart"/>
            <w:vAlign w:val="center"/>
          </w:tcPr>
          <w:p w:rsidR="00231985" w:rsidRPr="008D74D0" w:rsidRDefault="00231985" w:rsidP="0054225D">
            <w:pPr>
              <w:pStyle w:val="NormalWeb"/>
              <w:shd w:val="clear" w:color="auto" w:fill="FFFFFF"/>
              <w:spacing w:before="0" w:beforeAutospacing="0" w:after="0" w:afterAutospacing="0"/>
              <w:jc w:val="both"/>
            </w:pPr>
            <w:r w:rsidRPr="008D74D0">
              <w:t>Снижение затрат и повышение качества оказания услуг по сбору и утилизации бытовых</w:t>
            </w:r>
          </w:p>
          <w:p w:rsidR="00231985" w:rsidRPr="008D74D0" w:rsidRDefault="00231985" w:rsidP="008D74D0">
            <w:pPr>
              <w:pStyle w:val="NormalWeb"/>
              <w:shd w:val="clear" w:color="auto" w:fill="FFFFFF"/>
              <w:spacing w:before="0" w:beforeAutospacing="0" w:after="0" w:afterAutospacing="0"/>
              <w:ind w:firstLine="709"/>
              <w:jc w:val="both"/>
            </w:pPr>
            <w:r w:rsidRPr="008D74D0">
              <w:t>отходов</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Приобретение и     установка контейнеров емк. 5куб.м – 1 ед.</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вызов и</w:t>
            </w: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Средства</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утилизаци</w:t>
            </w: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54225D">
            <w:pPr>
              <w:pStyle w:val="NormalWeb"/>
              <w:shd w:val="clear" w:color="auto" w:fill="FFFFFF"/>
              <w:spacing w:before="0" w:beforeAutospacing="0" w:after="0" w:afterAutospacing="0"/>
              <w:jc w:val="both"/>
            </w:pPr>
            <w:r w:rsidRPr="008D74D0">
              <w:t>2019-2029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местного</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я бытовых</w:t>
            </w: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бюджета</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отходов</w:t>
            </w: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 шт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11.          Перспективная схема газоснабженияРусско-Тювеевского сельского поселения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По состоянию на 01.01.2018 года сетевым газом обеспечено 87,9 % жилищного фонда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Состояниегазовогоснабженияудовлетворяетпотребностям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36</w:t>
      </w:r>
      <w:r>
        <w:t xml:space="preserve"> </w:t>
      </w:r>
      <w:r w:rsidRPr="008D74D0">
        <w:t>Характеристика системы газоснабжения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53"/>
        <w:gridCol w:w="4545"/>
        <w:gridCol w:w="2623"/>
        <w:gridCol w:w="2004"/>
      </w:tblGrid>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Информация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Примечания</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Промышленность</w:t>
            </w:r>
          </w:p>
          <w:p w:rsidR="00231985" w:rsidRPr="008D74D0" w:rsidRDefault="00231985" w:rsidP="008D74D0">
            <w:pPr>
              <w:pStyle w:val="NormalWeb"/>
              <w:shd w:val="clear" w:color="auto" w:fill="FFFFFF"/>
              <w:spacing w:before="0" w:beforeAutospacing="0" w:after="0" w:afterAutospacing="0"/>
              <w:ind w:firstLine="709"/>
              <w:jc w:val="both"/>
            </w:pPr>
            <w:r w:rsidRPr="008D74D0">
              <w:t>(предприятия, расходы)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Протяженности (Г1, Г2, Г3)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 км</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Планирование нового строительства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Планирование реконструкции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пунктов</w:t>
            </w:r>
          </w:p>
          <w:p w:rsidR="00231985" w:rsidRPr="008D74D0" w:rsidRDefault="00231985" w:rsidP="008D74D0">
            <w:pPr>
              <w:pStyle w:val="NormalWeb"/>
              <w:shd w:val="clear" w:color="auto" w:fill="FFFFFF"/>
              <w:spacing w:before="0" w:beforeAutospacing="0" w:after="0" w:afterAutospacing="0"/>
              <w:ind w:firstLine="709"/>
              <w:jc w:val="both"/>
            </w:pPr>
            <w:r w:rsidRPr="008D74D0">
              <w:t>редуцирования, износ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ГРП,ШРП-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54225D">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Оснащение узлами учета (счетчиками)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Обеспечены 100 %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Мероприятия на перспективу по проектированию, ремонту и/или модернизации системы газоснабжения в Русско-Тювеевском сельском поселение не разрабатывались в связи с отсутствием проблемных показателей.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12.   Общая программа проектов</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89"/>
        <w:gridCol w:w="1454"/>
        <w:gridCol w:w="1472"/>
        <w:gridCol w:w="1397"/>
        <w:gridCol w:w="1037"/>
        <w:gridCol w:w="1123"/>
        <w:gridCol w:w="1389"/>
        <w:gridCol w:w="1446"/>
      </w:tblGrid>
      <w:tr w:rsidR="00231985" w:rsidRPr="008D74D0" w:rsidTr="00C17B04">
        <w:trPr>
          <w:tblCellSpacing w:w="0" w:type="dxa"/>
        </w:trPr>
        <w:tc>
          <w:tcPr>
            <w:tcW w:w="10207" w:type="dxa"/>
            <w:gridSpan w:val="8"/>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инвестиционных проектов развития системы</w:t>
            </w:r>
          </w:p>
          <w:p w:rsidR="00231985" w:rsidRPr="008D74D0" w:rsidRDefault="00231985" w:rsidP="008D74D0">
            <w:pPr>
              <w:pStyle w:val="NormalWeb"/>
              <w:shd w:val="clear" w:color="auto" w:fill="FFFFFF"/>
              <w:spacing w:before="0" w:beforeAutospacing="0" w:after="0" w:afterAutospacing="0"/>
              <w:ind w:firstLine="709"/>
              <w:jc w:val="both"/>
            </w:pPr>
            <w:r w:rsidRPr="008D74D0">
              <w:t>водоснабжения Русско-Тювеевского поселения 2019-2029 годы (в ценах 2018)</w:t>
            </w:r>
          </w:p>
        </w:tc>
      </w:tr>
      <w:tr w:rsidR="00231985" w:rsidRPr="008D74D0" w:rsidTr="00C17B04">
        <w:trPr>
          <w:tblCellSpacing w:w="0" w:type="dxa"/>
        </w:trPr>
        <w:tc>
          <w:tcPr>
            <w:tcW w:w="8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w:t>
            </w:r>
          </w:p>
        </w:tc>
        <w:tc>
          <w:tcPr>
            <w:tcW w:w="14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Описание проекта</w:t>
            </w:r>
          </w:p>
        </w:tc>
        <w:tc>
          <w:tcPr>
            <w:tcW w:w="147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Цель проекта</w:t>
            </w:r>
          </w:p>
        </w:tc>
        <w:tc>
          <w:tcPr>
            <w:tcW w:w="139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54225D">
            <w:pPr>
              <w:pStyle w:val="NormalWeb"/>
              <w:shd w:val="clear" w:color="auto" w:fill="FFFFFF"/>
              <w:spacing w:before="0" w:beforeAutospacing="0" w:after="0" w:afterAutospacing="0"/>
              <w:jc w:val="both"/>
            </w:pPr>
            <w:r w:rsidRPr="008D74D0">
              <w:t>Технические параметры проекта</w:t>
            </w:r>
          </w:p>
        </w:tc>
        <w:tc>
          <w:tcPr>
            <w:tcW w:w="103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Затраты на реализацию проекта</w:t>
            </w:r>
            <w:r>
              <w:t xml:space="preserve"> </w:t>
            </w:r>
            <w:r w:rsidRPr="008D74D0">
              <w:t>(тыс. руб.)</w:t>
            </w:r>
          </w:p>
        </w:tc>
        <w:tc>
          <w:tcPr>
            <w:tcW w:w="1123" w:type="dxa"/>
            <w:vAlign w:val="center"/>
          </w:tcPr>
          <w:p w:rsidR="00231985" w:rsidRPr="008D74D0" w:rsidRDefault="00231985" w:rsidP="00C17B04">
            <w:pPr>
              <w:pStyle w:val="NormalWeb"/>
              <w:shd w:val="clear" w:color="auto" w:fill="FFFFFF"/>
              <w:spacing w:before="0" w:beforeAutospacing="0" w:after="0" w:afterAutospacing="0"/>
              <w:jc w:val="both"/>
            </w:pPr>
            <w:r w:rsidRPr="008D74D0">
              <w:t>Сро</w:t>
            </w:r>
            <w:r>
              <w:t>к реализации прое</w:t>
            </w:r>
            <w:r w:rsidRPr="008D74D0">
              <w:t>кта</w:t>
            </w:r>
          </w:p>
        </w:tc>
        <w:tc>
          <w:tcPr>
            <w:tcW w:w="1389" w:type="dxa"/>
            <w:vAlign w:val="center"/>
          </w:tcPr>
          <w:p w:rsidR="00231985" w:rsidRPr="008D74D0" w:rsidRDefault="00231985" w:rsidP="00C17B04">
            <w:pPr>
              <w:pStyle w:val="NormalWeb"/>
              <w:shd w:val="clear" w:color="auto" w:fill="FFFFFF"/>
              <w:spacing w:before="0" w:beforeAutospacing="0" w:after="0" w:afterAutospacing="0"/>
              <w:jc w:val="both"/>
            </w:pPr>
            <w:r w:rsidRPr="008D74D0">
              <w:t>Ожидаемый эффек</w:t>
            </w:r>
            <w:r>
              <w:t>т от реализ</w:t>
            </w:r>
            <w:r w:rsidRPr="008D74D0">
              <w:t>ации проект</w:t>
            </w:r>
          </w:p>
          <w:p w:rsidR="00231985" w:rsidRPr="008D74D0" w:rsidRDefault="00231985" w:rsidP="008D74D0">
            <w:pPr>
              <w:pStyle w:val="NormalWeb"/>
              <w:shd w:val="clear" w:color="auto" w:fill="FFFFFF"/>
              <w:spacing w:before="0" w:beforeAutospacing="0" w:after="0" w:afterAutospacing="0"/>
              <w:ind w:firstLine="709"/>
              <w:jc w:val="both"/>
            </w:pPr>
            <w:r w:rsidRPr="008D74D0">
              <w:t>а</w:t>
            </w:r>
          </w:p>
        </w:tc>
        <w:tc>
          <w:tcPr>
            <w:tcW w:w="1446" w:type="dxa"/>
            <w:vAlign w:val="center"/>
          </w:tcPr>
          <w:p w:rsidR="00231985" w:rsidRPr="008D74D0" w:rsidRDefault="00231985" w:rsidP="00C17B04">
            <w:pPr>
              <w:pStyle w:val="NormalWeb"/>
              <w:shd w:val="clear" w:color="auto" w:fill="FFFFFF"/>
              <w:spacing w:before="0" w:beforeAutospacing="0" w:after="0" w:afterAutospacing="0"/>
              <w:jc w:val="both"/>
            </w:pPr>
            <w:r w:rsidRPr="008D74D0">
              <w:t>Предполагаемый источник финансирования</w:t>
            </w:r>
          </w:p>
        </w:tc>
      </w:tr>
      <w:tr w:rsidR="00231985" w:rsidRPr="008D74D0" w:rsidTr="00C17B04">
        <w:trPr>
          <w:tblCellSpacing w:w="0" w:type="dxa"/>
        </w:trPr>
        <w:tc>
          <w:tcPr>
            <w:tcW w:w="889" w:type="dxa"/>
            <w:vAlign w:val="center"/>
          </w:tcPr>
          <w:p w:rsidR="00231985" w:rsidRPr="008D74D0" w:rsidRDefault="00231985" w:rsidP="00C17B04">
            <w:pPr>
              <w:pStyle w:val="NormalWeb"/>
              <w:shd w:val="clear" w:color="auto" w:fill="FFFFFF"/>
              <w:spacing w:before="0" w:beforeAutospacing="0" w:after="0" w:afterAutospacing="0"/>
              <w:jc w:val="both"/>
            </w:pPr>
            <w:r w:rsidRPr="008D74D0">
              <w:t>1</w:t>
            </w:r>
          </w:p>
        </w:tc>
        <w:tc>
          <w:tcPr>
            <w:tcW w:w="14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147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139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103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11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13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14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r>
      <w:tr w:rsidR="00231985" w:rsidRPr="008D74D0" w:rsidTr="00C17B04">
        <w:trPr>
          <w:tblCellSpacing w:w="0" w:type="dxa"/>
        </w:trPr>
        <w:tc>
          <w:tcPr>
            <w:tcW w:w="8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1</w:t>
            </w:r>
          </w:p>
        </w:tc>
        <w:tc>
          <w:tcPr>
            <w:tcW w:w="1454" w:type="dxa"/>
            <w:vAlign w:val="center"/>
          </w:tcPr>
          <w:p w:rsidR="00231985" w:rsidRPr="008D74D0" w:rsidRDefault="00231985" w:rsidP="00C17B04">
            <w:pPr>
              <w:pStyle w:val="NormalWeb"/>
              <w:shd w:val="clear" w:color="auto" w:fill="FFFFFF"/>
              <w:spacing w:before="0" w:beforeAutospacing="0" w:after="0" w:afterAutospacing="0"/>
              <w:jc w:val="both"/>
            </w:pPr>
            <w:r w:rsidRPr="008D74D0">
              <w:t>Строительство локального водопровода Русско-Тювеевского сельского поселения</w:t>
            </w:r>
          </w:p>
        </w:tc>
        <w:tc>
          <w:tcPr>
            <w:tcW w:w="147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Бесп</w:t>
            </w:r>
            <w:r>
              <w:t>еребой</w:t>
            </w:r>
            <w:r w:rsidRPr="008D74D0">
              <w:t>ное</w:t>
            </w:r>
          </w:p>
          <w:p w:rsidR="00231985" w:rsidRPr="008D74D0" w:rsidRDefault="00231985" w:rsidP="00C17B04">
            <w:pPr>
              <w:pStyle w:val="NormalWeb"/>
              <w:shd w:val="clear" w:color="auto" w:fill="FFFFFF"/>
              <w:spacing w:before="0" w:beforeAutospacing="0" w:after="0" w:afterAutospacing="0"/>
              <w:jc w:val="both"/>
            </w:pPr>
            <w:r w:rsidRPr="008D74D0">
              <w:t>обеспечение населения питьевой водой</w:t>
            </w:r>
          </w:p>
        </w:tc>
        <w:tc>
          <w:tcPr>
            <w:tcW w:w="139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1500 м</w:t>
            </w:r>
          </w:p>
        </w:tc>
        <w:tc>
          <w:tcPr>
            <w:tcW w:w="103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2 000</w:t>
            </w:r>
          </w:p>
        </w:tc>
        <w:tc>
          <w:tcPr>
            <w:tcW w:w="11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2019-</w:t>
            </w:r>
          </w:p>
          <w:p w:rsidR="00231985" w:rsidRPr="008D74D0" w:rsidRDefault="00231985" w:rsidP="00C17B04">
            <w:pPr>
              <w:pStyle w:val="NormalWeb"/>
              <w:shd w:val="clear" w:color="auto" w:fill="FFFFFF"/>
              <w:spacing w:before="0" w:beforeAutospacing="0" w:after="0" w:afterAutospacing="0"/>
              <w:jc w:val="both"/>
            </w:pPr>
            <w:r w:rsidRPr="008D74D0">
              <w:t>2029</w:t>
            </w:r>
          </w:p>
        </w:tc>
        <w:tc>
          <w:tcPr>
            <w:tcW w:w="1389" w:type="dxa"/>
            <w:vAlign w:val="center"/>
          </w:tcPr>
          <w:p w:rsidR="00231985" w:rsidRPr="008D74D0" w:rsidRDefault="00231985" w:rsidP="00C17B04">
            <w:pPr>
              <w:pStyle w:val="NormalWeb"/>
              <w:shd w:val="clear" w:color="auto" w:fill="FFFFFF"/>
              <w:spacing w:before="0" w:beforeAutospacing="0" w:after="0" w:afterAutospacing="0"/>
              <w:jc w:val="both"/>
            </w:pPr>
            <w:r w:rsidRPr="008D74D0">
              <w:t>Улучше</w:t>
            </w:r>
            <w:r>
              <w:t>ние качеств</w:t>
            </w:r>
            <w:r w:rsidRPr="008D74D0">
              <w:t>а     поставляемых</w:t>
            </w:r>
            <w:r>
              <w:t xml:space="preserve"> </w:t>
            </w:r>
            <w:r w:rsidRPr="008D74D0">
              <w:t>услуг</w:t>
            </w:r>
          </w:p>
        </w:tc>
        <w:tc>
          <w:tcPr>
            <w:tcW w:w="1446" w:type="dxa"/>
            <w:vAlign w:val="center"/>
          </w:tcPr>
          <w:p w:rsidR="00231985" w:rsidRPr="008D74D0" w:rsidRDefault="00231985" w:rsidP="00C17B04">
            <w:pPr>
              <w:pStyle w:val="NormalWeb"/>
              <w:shd w:val="clear" w:color="auto" w:fill="FFFFFF"/>
              <w:spacing w:before="0" w:beforeAutospacing="0" w:after="0" w:afterAutospacing="0"/>
              <w:jc w:val="both"/>
            </w:pPr>
            <w:r w:rsidRPr="008D74D0">
              <w:t>Средства  республ</w:t>
            </w:r>
            <w:r>
              <w:t>иканско</w:t>
            </w:r>
            <w:r w:rsidRPr="008D74D0">
              <w:t>го</w:t>
            </w:r>
            <w:r>
              <w:t xml:space="preserve"> </w:t>
            </w:r>
            <w:r w:rsidRPr="008D74D0">
              <w:t>бюджета</w:t>
            </w:r>
          </w:p>
        </w:tc>
      </w:tr>
      <w:tr w:rsidR="00231985" w:rsidRPr="008D74D0" w:rsidTr="00C17B04">
        <w:trPr>
          <w:tblCellSpacing w:w="0" w:type="dxa"/>
        </w:trPr>
        <w:tc>
          <w:tcPr>
            <w:tcW w:w="8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45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147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97" w:type="dxa"/>
            <w:vAlign w:val="center"/>
          </w:tcPr>
          <w:p w:rsidR="00231985" w:rsidRPr="008D74D0" w:rsidRDefault="00231985" w:rsidP="00C17B04">
            <w:pPr>
              <w:pStyle w:val="NormalWeb"/>
              <w:shd w:val="clear" w:color="auto" w:fill="FFFFFF"/>
              <w:spacing w:before="0" w:beforeAutospacing="0" w:after="0" w:afterAutospacing="0"/>
              <w:jc w:val="both"/>
            </w:pPr>
            <w:r w:rsidRPr="008D74D0">
              <w:t>1500 м</w:t>
            </w:r>
          </w:p>
        </w:tc>
        <w:tc>
          <w:tcPr>
            <w:tcW w:w="1037" w:type="dxa"/>
            <w:vAlign w:val="center"/>
          </w:tcPr>
          <w:p w:rsidR="00231985" w:rsidRPr="008D74D0" w:rsidRDefault="00231985" w:rsidP="00C17B04">
            <w:pPr>
              <w:pStyle w:val="NormalWeb"/>
              <w:shd w:val="clear" w:color="auto" w:fill="FFFFFF"/>
              <w:spacing w:before="0" w:beforeAutospacing="0" w:after="0" w:afterAutospacing="0"/>
              <w:jc w:val="both"/>
            </w:pPr>
            <w:r w:rsidRPr="008D74D0">
              <w:t>2 000</w:t>
            </w:r>
          </w:p>
        </w:tc>
        <w:tc>
          <w:tcPr>
            <w:tcW w:w="1123"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44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169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78"/>
        <w:gridCol w:w="2145"/>
        <w:gridCol w:w="1558"/>
        <w:gridCol w:w="1336"/>
        <w:gridCol w:w="1239"/>
        <w:gridCol w:w="1188"/>
        <w:gridCol w:w="1470"/>
        <w:gridCol w:w="1885"/>
      </w:tblGrid>
      <w:tr w:rsidR="00231985" w:rsidRPr="008D74D0" w:rsidTr="00C17B04">
        <w:trPr>
          <w:tblCellSpacing w:w="0" w:type="dxa"/>
        </w:trPr>
        <w:tc>
          <w:tcPr>
            <w:tcW w:w="11699" w:type="dxa"/>
            <w:gridSpan w:val="8"/>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инвестиционных проектов развития системы</w:t>
            </w:r>
          </w:p>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теплоснабжения Русско-Тювеевского поселения 2019-2029 годы (в ценах 2018)</w:t>
            </w:r>
          </w:p>
        </w:tc>
      </w:tr>
      <w:tr w:rsidR="00231985" w:rsidRPr="008D74D0" w:rsidTr="00C17B04">
        <w:trPr>
          <w:tblCellSpacing w:w="0" w:type="dxa"/>
        </w:trPr>
        <w:tc>
          <w:tcPr>
            <w:tcW w:w="87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Описание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Цель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Технические параметры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Затраты на реализацию проекта</w:t>
            </w:r>
            <w:r>
              <w:t xml:space="preserve"> </w:t>
            </w:r>
            <w:r w:rsidRPr="008D74D0">
              <w:t>(тыс. руб.)</w:t>
            </w:r>
          </w:p>
        </w:tc>
        <w:tc>
          <w:tcPr>
            <w:tcW w:w="0" w:type="auto"/>
            <w:vAlign w:val="center"/>
          </w:tcPr>
          <w:p w:rsidR="00231985" w:rsidRPr="008D74D0" w:rsidRDefault="00231985" w:rsidP="00C17B04">
            <w:pPr>
              <w:pStyle w:val="NormalWeb"/>
              <w:shd w:val="clear" w:color="auto" w:fill="FFFFFF"/>
              <w:spacing w:before="0" w:beforeAutospacing="0" w:after="0" w:afterAutospacing="0"/>
              <w:jc w:val="both"/>
            </w:pPr>
            <w:r>
              <w:t>Сро</w:t>
            </w:r>
            <w:r w:rsidRPr="008D74D0">
              <w:t>к реализации проекта</w:t>
            </w:r>
          </w:p>
        </w:tc>
        <w:tc>
          <w:tcPr>
            <w:tcW w:w="1470" w:type="dxa"/>
            <w:vAlign w:val="center"/>
          </w:tcPr>
          <w:p w:rsidR="00231985" w:rsidRPr="008D74D0" w:rsidRDefault="00231985" w:rsidP="00C17B04">
            <w:pPr>
              <w:pStyle w:val="NormalWeb"/>
              <w:shd w:val="clear" w:color="auto" w:fill="FFFFFF"/>
              <w:spacing w:before="0" w:beforeAutospacing="0" w:after="0" w:afterAutospacing="0"/>
              <w:jc w:val="both"/>
            </w:pPr>
            <w:r>
              <w:t>Ожида</w:t>
            </w:r>
            <w:r w:rsidRPr="008D74D0">
              <w:t>емый эффект от реализации проекта</w:t>
            </w:r>
          </w:p>
        </w:tc>
        <w:tc>
          <w:tcPr>
            <w:tcW w:w="0" w:type="auto"/>
            <w:vAlign w:val="center"/>
          </w:tcPr>
          <w:p w:rsidR="00231985" w:rsidRPr="008D74D0" w:rsidRDefault="00231985" w:rsidP="00C17B04">
            <w:pPr>
              <w:pStyle w:val="NormalWeb"/>
              <w:shd w:val="clear" w:color="auto" w:fill="FFFFFF"/>
              <w:spacing w:before="0" w:beforeAutospacing="0" w:after="0" w:afterAutospacing="0"/>
              <w:jc w:val="both"/>
            </w:pPr>
            <w:r w:rsidRPr="008D74D0">
              <w:t>Предполагаем ый источник финансирования</w:t>
            </w:r>
          </w:p>
        </w:tc>
      </w:tr>
      <w:tr w:rsidR="00231985" w:rsidRPr="008D74D0" w:rsidTr="00C17B04">
        <w:trPr>
          <w:tblCellSpacing w:w="0" w:type="dxa"/>
        </w:trPr>
        <w:tc>
          <w:tcPr>
            <w:tcW w:w="878" w:type="dxa"/>
            <w:vAlign w:val="center"/>
          </w:tcPr>
          <w:p w:rsidR="00231985" w:rsidRPr="008D74D0" w:rsidRDefault="00231985" w:rsidP="00C17B04">
            <w:pPr>
              <w:pStyle w:val="NormalWeb"/>
              <w:shd w:val="clear" w:color="auto" w:fill="FFFFFF"/>
              <w:spacing w:before="0" w:beforeAutospacing="0" w:after="0" w:afterAutospacing="0"/>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147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r>
      <w:tr w:rsidR="00231985" w:rsidRPr="008D74D0" w:rsidTr="00C17B04">
        <w:trPr>
          <w:tblCellSpacing w:w="0" w:type="dxa"/>
        </w:trPr>
        <w:tc>
          <w:tcPr>
            <w:tcW w:w="87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1</w:t>
            </w:r>
          </w:p>
        </w:tc>
        <w:tc>
          <w:tcPr>
            <w:tcW w:w="0" w:type="auto"/>
            <w:vAlign w:val="center"/>
          </w:tcPr>
          <w:p w:rsidR="00231985" w:rsidRPr="008D74D0" w:rsidRDefault="00231985" w:rsidP="00C17B04">
            <w:pPr>
              <w:pStyle w:val="NormalWeb"/>
              <w:shd w:val="clear" w:color="auto" w:fill="FFFFFF"/>
              <w:spacing w:before="0" w:beforeAutospacing="0" w:after="0" w:afterAutospacing="0"/>
              <w:jc w:val="both"/>
            </w:pPr>
            <w:r>
              <w:t>Строительство автоматизирова</w:t>
            </w:r>
            <w:r w:rsidRPr="008D74D0">
              <w:t>нной блочно- модульной котельной,</w:t>
            </w:r>
          </w:p>
          <w:p w:rsidR="00231985" w:rsidRPr="008D74D0" w:rsidRDefault="00231985" w:rsidP="008D74D0">
            <w:pPr>
              <w:pStyle w:val="NormalWeb"/>
              <w:shd w:val="clear" w:color="auto" w:fill="FFFFFF"/>
              <w:spacing w:before="0" w:beforeAutospacing="0" w:after="0" w:afterAutospacing="0"/>
              <w:ind w:firstLine="709"/>
              <w:jc w:val="both"/>
            </w:pPr>
            <w:r w:rsidRPr="008D74D0">
              <w:t>мощностью 1,2 МВт</w:t>
            </w:r>
          </w:p>
        </w:tc>
        <w:tc>
          <w:tcPr>
            <w:tcW w:w="0" w:type="auto"/>
            <w:vAlign w:val="center"/>
          </w:tcPr>
          <w:p w:rsidR="00231985" w:rsidRPr="008D74D0" w:rsidRDefault="00231985" w:rsidP="00C17B04">
            <w:pPr>
              <w:pStyle w:val="NormalWeb"/>
              <w:shd w:val="clear" w:color="auto" w:fill="FFFFFF"/>
              <w:spacing w:before="0" w:beforeAutospacing="0" w:after="0" w:afterAutospacing="0"/>
              <w:jc w:val="both"/>
            </w:pPr>
            <w:r w:rsidRPr="008D74D0">
              <w:t>Бесперебойное</w:t>
            </w:r>
          </w:p>
          <w:p w:rsidR="00231985" w:rsidRPr="008D74D0" w:rsidRDefault="00231985" w:rsidP="00C17B04">
            <w:pPr>
              <w:pStyle w:val="NormalWeb"/>
              <w:shd w:val="clear" w:color="auto" w:fill="FFFFFF"/>
              <w:spacing w:before="0" w:beforeAutospacing="0" w:after="0" w:afterAutospacing="0"/>
              <w:jc w:val="both"/>
            </w:pPr>
            <w:r w:rsidRPr="008D74D0">
              <w:t>обеспечение населения тепловой энергией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1,2 МВт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10890,0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2019-</w:t>
            </w:r>
          </w:p>
          <w:p w:rsidR="00231985" w:rsidRPr="008D74D0" w:rsidRDefault="00231985" w:rsidP="00C17B04">
            <w:pPr>
              <w:pStyle w:val="NormalWeb"/>
              <w:shd w:val="clear" w:color="auto" w:fill="FFFFFF"/>
              <w:spacing w:before="0" w:beforeAutospacing="0" w:after="0" w:afterAutospacing="0"/>
              <w:jc w:val="both"/>
            </w:pPr>
            <w:r w:rsidRPr="008D74D0">
              <w:t>2029</w:t>
            </w:r>
          </w:p>
        </w:tc>
        <w:tc>
          <w:tcPr>
            <w:tcW w:w="1470" w:type="dxa"/>
            <w:vAlign w:val="center"/>
          </w:tcPr>
          <w:p w:rsidR="00231985" w:rsidRPr="008D74D0" w:rsidRDefault="00231985" w:rsidP="00C17B04">
            <w:pPr>
              <w:pStyle w:val="NormalWeb"/>
              <w:shd w:val="clear" w:color="auto" w:fill="FFFFFF"/>
              <w:spacing w:before="0" w:beforeAutospacing="0" w:after="0" w:afterAutospacing="0"/>
              <w:jc w:val="both"/>
            </w:pPr>
            <w:r w:rsidRPr="008D74D0">
              <w:t>Улучшение качества     поставляемых</w:t>
            </w:r>
          </w:p>
        </w:tc>
        <w:tc>
          <w:tcPr>
            <w:tcW w:w="0" w:type="auto"/>
            <w:vAlign w:val="center"/>
          </w:tcPr>
          <w:p w:rsidR="00231985" w:rsidRPr="008D74D0" w:rsidRDefault="00231985" w:rsidP="00C17B04">
            <w:pPr>
              <w:pStyle w:val="NormalWeb"/>
              <w:shd w:val="clear" w:color="auto" w:fill="FFFFFF"/>
              <w:spacing w:before="0" w:beforeAutospacing="0" w:after="0" w:afterAutospacing="0"/>
              <w:jc w:val="both"/>
            </w:pPr>
            <w:r w:rsidRPr="008D74D0">
              <w:t>Средства  республиканского</w:t>
            </w:r>
            <w:r>
              <w:t xml:space="preserve"> </w:t>
            </w:r>
            <w:r w:rsidRPr="008D74D0">
              <w:t>бюджет а</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30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89"/>
        <w:gridCol w:w="2281"/>
        <w:gridCol w:w="1540"/>
        <w:gridCol w:w="1134"/>
        <w:gridCol w:w="1649"/>
        <w:gridCol w:w="1077"/>
        <w:gridCol w:w="1026"/>
        <w:gridCol w:w="809"/>
      </w:tblGrid>
      <w:tr w:rsidR="00231985" w:rsidRPr="008D74D0" w:rsidTr="00C17B04">
        <w:trPr>
          <w:tblCellSpacing w:w="0" w:type="dxa"/>
        </w:trPr>
        <w:tc>
          <w:tcPr>
            <w:tcW w:w="7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C17B04">
            <w:pPr>
              <w:pStyle w:val="NormalWeb"/>
              <w:shd w:val="clear" w:color="auto" w:fill="FFFFFF"/>
              <w:spacing w:before="0" w:beforeAutospacing="0" w:after="0" w:afterAutospacing="0"/>
              <w:jc w:val="both"/>
            </w:pPr>
            <w:r w:rsidRPr="008D74D0">
              <w:t>2</w:t>
            </w:r>
          </w:p>
        </w:tc>
        <w:tc>
          <w:tcPr>
            <w:tcW w:w="228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 котельной, связанная с заменой оборудования.</w:t>
            </w:r>
          </w:p>
        </w:tc>
        <w:tc>
          <w:tcPr>
            <w:tcW w:w="154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1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 МВт</w:t>
            </w:r>
          </w:p>
        </w:tc>
        <w:tc>
          <w:tcPr>
            <w:tcW w:w="164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17535,49</w:t>
            </w:r>
          </w:p>
        </w:tc>
        <w:tc>
          <w:tcPr>
            <w:tcW w:w="107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2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услуг</w:t>
            </w:r>
          </w:p>
        </w:tc>
        <w:tc>
          <w:tcPr>
            <w:tcW w:w="809" w:type="dxa"/>
            <w:vAlign w:val="center"/>
          </w:tcPr>
          <w:p w:rsidR="00231985" w:rsidRPr="008D74D0" w:rsidRDefault="00231985" w:rsidP="008D74D0">
            <w:pPr>
              <w:pStyle w:val="NormalWeb"/>
              <w:shd w:val="clear" w:color="auto" w:fill="FFFFFF"/>
              <w:spacing w:before="0" w:beforeAutospacing="0" w:after="0" w:afterAutospacing="0"/>
              <w:ind w:firstLine="709"/>
              <w:jc w:val="both"/>
            </w:pPr>
          </w:p>
        </w:tc>
      </w:tr>
      <w:tr w:rsidR="00231985" w:rsidRPr="008D74D0" w:rsidTr="00C17B04">
        <w:trPr>
          <w:tblCellSpacing w:w="0" w:type="dxa"/>
        </w:trPr>
        <w:tc>
          <w:tcPr>
            <w:tcW w:w="78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281"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1540"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13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64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28425,49</w:t>
            </w:r>
          </w:p>
        </w:tc>
        <w:tc>
          <w:tcPr>
            <w:tcW w:w="1077"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2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09"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57"/>
        <w:gridCol w:w="1591"/>
        <w:gridCol w:w="1602"/>
        <w:gridCol w:w="1799"/>
        <w:gridCol w:w="1382"/>
        <w:gridCol w:w="1147"/>
        <w:gridCol w:w="1947"/>
      </w:tblGrid>
      <w:tr w:rsidR="00231985" w:rsidRPr="008D74D0" w:rsidTr="00C17B04">
        <w:trPr>
          <w:tblCellSpacing w:w="0" w:type="dxa"/>
        </w:trPr>
        <w:tc>
          <w:tcPr>
            <w:tcW w:w="0" w:type="auto"/>
            <w:gridSpan w:val="7"/>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инвестиционных проектов развития системы сбора и вызова бытовых отходов Русско-Тювеевского сельского поселения 2019-</w:t>
            </w:r>
          </w:p>
          <w:p w:rsidR="00231985" w:rsidRPr="008D74D0" w:rsidRDefault="00231985" w:rsidP="008D74D0">
            <w:pPr>
              <w:pStyle w:val="NormalWeb"/>
              <w:shd w:val="clear" w:color="auto" w:fill="FFFFFF"/>
              <w:spacing w:before="0" w:beforeAutospacing="0" w:after="0" w:afterAutospacing="0"/>
              <w:ind w:firstLine="709"/>
              <w:jc w:val="both"/>
            </w:pPr>
            <w:r w:rsidRPr="008D74D0">
              <w:t>2029 годы (в ценах 2018)</w:t>
            </w:r>
          </w:p>
        </w:tc>
      </w:tr>
      <w:tr w:rsidR="00231985" w:rsidRPr="008D74D0" w:rsidTr="00C17B04">
        <w:trPr>
          <w:tblCellSpacing w:w="0" w:type="dxa"/>
        </w:trPr>
        <w:tc>
          <w:tcPr>
            <w:tcW w:w="0" w:type="auto"/>
            <w:vAlign w:val="center"/>
          </w:tcPr>
          <w:p w:rsidR="00231985" w:rsidRPr="008D74D0" w:rsidRDefault="00231985" w:rsidP="00942187">
            <w:pPr>
              <w:pStyle w:val="NormalWeb"/>
              <w:shd w:val="clear" w:color="auto" w:fill="FFFFFF"/>
              <w:spacing w:before="0" w:beforeAutospacing="0" w:after="0" w:afterAutospacing="0"/>
              <w:jc w:val="both"/>
            </w:pPr>
            <w:r w:rsidRPr="008D74D0">
              <w:t>№ п/ п</w:t>
            </w:r>
          </w:p>
        </w:tc>
        <w:tc>
          <w:tcPr>
            <w:tcW w:w="0" w:type="auto"/>
            <w:vAlign w:val="center"/>
          </w:tcPr>
          <w:p w:rsidR="00231985" w:rsidRPr="008D74D0" w:rsidRDefault="00231985" w:rsidP="00942187">
            <w:pPr>
              <w:pStyle w:val="NormalWeb"/>
              <w:shd w:val="clear" w:color="auto" w:fill="FFFFFF"/>
              <w:spacing w:before="0" w:beforeAutospacing="0" w:after="0" w:afterAutospacing="0"/>
              <w:jc w:val="both"/>
            </w:pPr>
            <w:r w:rsidRPr="008D74D0">
              <w:t>Описание проекта</w:t>
            </w:r>
          </w:p>
        </w:tc>
        <w:tc>
          <w:tcPr>
            <w:tcW w:w="0" w:type="auto"/>
            <w:vAlign w:val="center"/>
          </w:tcPr>
          <w:p w:rsidR="00231985" w:rsidRPr="008D74D0" w:rsidRDefault="00231985" w:rsidP="00942187">
            <w:pPr>
              <w:pStyle w:val="NormalWeb"/>
              <w:shd w:val="clear" w:color="auto" w:fill="FFFFFF"/>
              <w:spacing w:before="0" w:beforeAutospacing="0" w:after="0" w:afterAutospacing="0"/>
              <w:jc w:val="both"/>
            </w:pPr>
            <w:r w:rsidRPr="008D74D0">
              <w:t>Цель проекта</w:t>
            </w:r>
          </w:p>
        </w:tc>
        <w:tc>
          <w:tcPr>
            <w:tcW w:w="0" w:type="auto"/>
            <w:vAlign w:val="center"/>
          </w:tcPr>
          <w:p w:rsidR="00231985" w:rsidRPr="008D74D0" w:rsidRDefault="00231985" w:rsidP="00942187">
            <w:pPr>
              <w:pStyle w:val="NormalWeb"/>
              <w:shd w:val="clear" w:color="auto" w:fill="FFFFFF"/>
              <w:spacing w:before="0" w:beforeAutospacing="0" w:after="0" w:afterAutospacing="0"/>
              <w:jc w:val="both"/>
            </w:pPr>
            <w:r w:rsidRPr="008D74D0">
              <w:t>Технически е         параметры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Затраты на   реализаци ю проекта (тыс. руб)</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Срок реализаци и проекта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Предполагаем ый источник финансировани я</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C17B04">
            <w:pPr>
              <w:pStyle w:val="NormalWeb"/>
              <w:shd w:val="clear" w:color="auto" w:fill="FFFFFF"/>
              <w:spacing w:before="0" w:beforeAutospacing="0" w:after="0" w:afterAutospacing="0"/>
              <w:jc w:val="both"/>
            </w:pPr>
            <w:r w:rsidRPr="008D74D0">
              <w:t>Сбор,</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Снижение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Приобретен</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2019-2029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Средства</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вывоз 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затрат 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ие 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местного</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утилизаци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повышени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установка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бюджета</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я бытовых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 качества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контейнеров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отходов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оказания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емк. 5 куб.м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услуг по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 ед.</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сбору 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утилизаци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 бытовых</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отходов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C17B04">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13.   Финансовые потребности для реализации программы</w:t>
      </w:r>
    </w:p>
    <w:p w:rsidR="00231985" w:rsidRPr="008D74D0" w:rsidRDefault="00231985" w:rsidP="008D74D0">
      <w:pPr>
        <w:pStyle w:val="NormalWeb"/>
        <w:shd w:val="clear" w:color="auto" w:fill="FFFFFF"/>
        <w:spacing w:before="0" w:beforeAutospacing="0" w:after="0" w:afterAutospacing="0"/>
        <w:ind w:firstLine="709"/>
        <w:jc w:val="both"/>
      </w:pPr>
      <w:r w:rsidRPr="008D74D0">
        <w:t> Объемы и сроки финансирования Программы комплексного развития систем коммунальной инфраструктуры муниципального образования на</w:t>
      </w:r>
    </w:p>
    <w:p w:rsidR="00231985" w:rsidRPr="008D74D0" w:rsidRDefault="00231985" w:rsidP="008D74D0">
      <w:pPr>
        <w:pStyle w:val="NormalWeb"/>
        <w:shd w:val="clear" w:color="auto" w:fill="FFFFFF"/>
        <w:spacing w:before="0" w:beforeAutospacing="0" w:after="0" w:afterAutospacing="0"/>
        <w:ind w:firstLine="709"/>
        <w:jc w:val="both"/>
      </w:pPr>
      <w:r w:rsidRPr="008D74D0">
        <w:t>2019 - 2029 годы (тыс. руб.)</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190"/>
        <w:gridCol w:w="717"/>
        <w:gridCol w:w="1266"/>
        <w:gridCol w:w="653"/>
        <w:gridCol w:w="1589"/>
        <w:gridCol w:w="1589"/>
        <w:gridCol w:w="1501"/>
        <w:gridCol w:w="443"/>
        <w:gridCol w:w="443"/>
        <w:gridCol w:w="1814"/>
      </w:tblGrid>
      <w:tr w:rsidR="00231985" w:rsidRPr="008D74D0" w:rsidTr="008D74D0">
        <w:trPr>
          <w:tblCellSpacing w:w="0" w:type="dxa"/>
        </w:trPr>
        <w:tc>
          <w:tcPr>
            <w:tcW w:w="0" w:type="auto"/>
            <w:vMerge w:val="restart"/>
            <w:vAlign w:val="center"/>
          </w:tcPr>
          <w:p w:rsidR="00231985" w:rsidRPr="008D74D0" w:rsidRDefault="00231985" w:rsidP="00C17B04">
            <w:pPr>
              <w:pStyle w:val="NormalWeb"/>
              <w:shd w:val="clear" w:color="auto" w:fill="FFFFFF"/>
              <w:spacing w:before="0" w:beforeAutospacing="0" w:after="0" w:afterAutospacing="0"/>
              <w:jc w:val="both"/>
            </w:pPr>
            <w:r w:rsidRPr="008D74D0">
              <w:t>№ п/</w:t>
            </w:r>
          </w:p>
        </w:tc>
        <w:tc>
          <w:tcPr>
            <w:tcW w:w="0" w:type="auto"/>
            <w:gridSpan w:val="2"/>
            <w:vMerge w:val="restart"/>
            <w:vAlign w:val="center"/>
          </w:tcPr>
          <w:p w:rsidR="00231985" w:rsidRPr="008D74D0" w:rsidRDefault="00231985" w:rsidP="00C17B04">
            <w:pPr>
              <w:pStyle w:val="NormalWeb"/>
              <w:shd w:val="clear" w:color="auto" w:fill="FFFFFF"/>
              <w:spacing w:before="0" w:beforeAutospacing="0" w:after="0" w:afterAutospacing="0"/>
              <w:jc w:val="both"/>
            </w:pPr>
            <w:r w:rsidRPr="008D74D0">
              <w:t>Программы инвестиционных проектов</w:t>
            </w:r>
          </w:p>
        </w:tc>
        <w:tc>
          <w:tcPr>
            <w:tcW w:w="0" w:type="auto"/>
            <w:vMerge w:val="restart"/>
            <w:vAlign w:val="center"/>
          </w:tcPr>
          <w:p w:rsidR="00231985" w:rsidRPr="008D74D0" w:rsidRDefault="00231985" w:rsidP="00C17B04">
            <w:pPr>
              <w:pStyle w:val="NormalWeb"/>
              <w:shd w:val="clear" w:color="auto" w:fill="FFFFFF"/>
              <w:spacing w:before="0" w:beforeAutospacing="0" w:after="0" w:afterAutospacing="0"/>
              <w:jc w:val="both"/>
            </w:pPr>
            <w:r w:rsidRPr="008D74D0">
              <w:t>Всего</w:t>
            </w:r>
          </w:p>
        </w:tc>
        <w:tc>
          <w:tcPr>
            <w:tcW w:w="0" w:type="auto"/>
            <w:gridSpan w:val="6"/>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по источникам финансирования</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gridSpan w:val="2"/>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Бюджетные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Бюджетные</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Бюджетны</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Внебюджетны</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средства республиканског о уровня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средства федеральног</w:t>
            </w:r>
          </w:p>
          <w:p w:rsidR="00231985" w:rsidRPr="008D74D0" w:rsidRDefault="00231985" w:rsidP="008D74D0">
            <w:pPr>
              <w:pStyle w:val="NormalWeb"/>
              <w:shd w:val="clear" w:color="auto" w:fill="FFFFFF"/>
              <w:spacing w:before="0" w:beforeAutospacing="0" w:after="0" w:afterAutospacing="0"/>
              <w:ind w:firstLine="709"/>
              <w:jc w:val="both"/>
            </w:pPr>
            <w:r w:rsidRPr="008D74D0">
              <w:t>о уровня</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 средства районного уровня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е средства</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 х проектов развития системы водоснабжения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4626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4626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 х проектов развития системы водоотведения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992,9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992,9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 х проектов развития системы сбора и вызова бытовых отходов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инвестиционны х проектов развития</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системы</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18033,00</w:t>
            </w:r>
          </w:p>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8655,84</w:t>
            </w:r>
          </w:p>
        </w:tc>
        <w:tc>
          <w:tcPr>
            <w:tcW w:w="0" w:type="auto"/>
            <w:vMerge/>
            <w:vAlign w:val="center"/>
          </w:tcPr>
          <w:p w:rsidR="00231985" w:rsidRPr="008D74D0" w:rsidRDefault="00231985" w:rsidP="008D74D0">
            <w:pPr>
              <w:ind w:firstLine="709"/>
              <w:jc w:val="both"/>
            </w:pPr>
          </w:p>
        </w:tc>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9377,16</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ign w:val="center"/>
          </w:tcPr>
          <w:p w:rsidR="00231985" w:rsidRPr="008D74D0" w:rsidRDefault="00231985" w:rsidP="008D74D0">
            <w:pPr>
              <w:ind w:firstLine="709"/>
              <w:jc w:val="both"/>
            </w:pPr>
          </w:p>
        </w:tc>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ign w:val="center"/>
          </w:tcPr>
          <w:p w:rsidR="00231985" w:rsidRPr="008D74D0" w:rsidRDefault="00231985" w:rsidP="008D74D0">
            <w:pPr>
              <w:ind w:firstLine="709"/>
              <w:jc w:val="both"/>
            </w:pPr>
          </w:p>
        </w:tc>
        <w:tc>
          <w:tcPr>
            <w:tcW w:w="0" w:type="auto"/>
            <w:gridSpan w:val="2"/>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Всего по Программе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23777,9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14400,74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9377,16</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14.   Организация реализации проектов</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Объемы и сроки финансирования Программы комплексного развития систем коммунальной инфраструктуры муниципального образования на</w:t>
      </w:r>
    </w:p>
    <w:p w:rsidR="00231985" w:rsidRPr="008D74D0" w:rsidRDefault="00231985" w:rsidP="008D74D0">
      <w:pPr>
        <w:pStyle w:val="NormalWeb"/>
        <w:shd w:val="clear" w:color="auto" w:fill="FFFFFF"/>
        <w:spacing w:before="0" w:beforeAutospacing="0" w:after="0" w:afterAutospacing="0"/>
        <w:ind w:firstLine="709"/>
        <w:jc w:val="both"/>
      </w:pPr>
      <w:r w:rsidRPr="008D74D0">
        <w:t>2019 - 2029 годы (тыс. руб.)</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657"/>
        <w:gridCol w:w="1180"/>
        <w:gridCol w:w="756"/>
        <w:gridCol w:w="678"/>
        <w:gridCol w:w="755"/>
        <w:gridCol w:w="678"/>
        <w:gridCol w:w="678"/>
        <w:gridCol w:w="678"/>
        <w:gridCol w:w="678"/>
        <w:gridCol w:w="678"/>
        <w:gridCol w:w="678"/>
        <w:gridCol w:w="678"/>
        <w:gridCol w:w="678"/>
        <w:gridCol w:w="755"/>
      </w:tblGrid>
      <w:tr w:rsidR="00231985" w:rsidRPr="008D74D0" w:rsidTr="008D74D0">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 мы инвестиционн ых проектов</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Всег о</w:t>
            </w:r>
          </w:p>
        </w:tc>
        <w:tc>
          <w:tcPr>
            <w:tcW w:w="0" w:type="auto"/>
            <w:gridSpan w:val="11"/>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по годам</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201</w:t>
            </w:r>
          </w:p>
          <w:p w:rsidR="00231985" w:rsidRPr="008D74D0" w:rsidRDefault="00231985" w:rsidP="008D74D0">
            <w:pPr>
              <w:pStyle w:val="NormalWeb"/>
              <w:shd w:val="clear" w:color="auto" w:fill="FFFFFF"/>
              <w:spacing w:before="0" w:beforeAutospacing="0" w:after="0" w:afterAutospacing="0"/>
              <w:ind w:firstLine="709"/>
              <w:jc w:val="both"/>
            </w:pPr>
            <w:r w:rsidRPr="008D74D0">
              <w:t>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202</w:t>
            </w:r>
          </w:p>
          <w:p w:rsidR="00231985" w:rsidRPr="008D74D0" w:rsidRDefault="00231985" w:rsidP="008D74D0">
            <w:pPr>
              <w:pStyle w:val="NormalWeb"/>
              <w:shd w:val="clear" w:color="auto" w:fill="FFFFFF"/>
              <w:spacing w:before="0" w:beforeAutospacing="0" w:after="0" w:afterAutospacing="0"/>
              <w:ind w:firstLine="709"/>
              <w:jc w:val="both"/>
            </w:pPr>
            <w:r w:rsidRPr="008D74D0">
              <w:t>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2029</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 х проектов развития системы водоснабжения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 х проектов развития системы теплоснабжения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2842</w:t>
            </w:r>
          </w:p>
          <w:p w:rsidR="00231985" w:rsidRPr="008D74D0" w:rsidRDefault="00231985" w:rsidP="008D74D0">
            <w:pPr>
              <w:pStyle w:val="NormalWeb"/>
              <w:shd w:val="clear" w:color="auto" w:fill="FFFFFF"/>
              <w:spacing w:before="0" w:beforeAutospacing="0" w:after="0" w:afterAutospacing="0"/>
              <w:ind w:firstLine="709"/>
              <w:jc w:val="both"/>
            </w:pPr>
            <w:r w:rsidRPr="008D74D0">
              <w:t>5,49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w:t>
            </w:r>
          </w:p>
          <w:p w:rsidR="00231985" w:rsidRPr="008D74D0" w:rsidRDefault="00231985" w:rsidP="008D74D0">
            <w:pPr>
              <w:pStyle w:val="NormalWeb"/>
              <w:shd w:val="clear" w:color="auto" w:fill="FFFFFF"/>
              <w:spacing w:before="0" w:beforeAutospacing="0" w:after="0" w:afterAutospacing="0"/>
              <w:ind w:firstLine="709"/>
              <w:jc w:val="both"/>
            </w:pPr>
            <w:r w:rsidRPr="008D74D0">
              <w:t>84,</w:t>
            </w:r>
          </w:p>
          <w:p w:rsidR="00231985" w:rsidRPr="008D74D0" w:rsidRDefault="00231985" w:rsidP="008D74D0">
            <w:pPr>
              <w:pStyle w:val="NormalWeb"/>
              <w:shd w:val="clear" w:color="auto" w:fill="FFFFFF"/>
              <w:spacing w:before="0" w:beforeAutospacing="0" w:after="0" w:afterAutospacing="0"/>
              <w:ind w:firstLine="709"/>
              <w:jc w:val="both"/>
            </w:pPr>
            <w:r w:rsidRPr="008D74D0">
              <w:t>13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инвестиционны х проектов развития системы сбора и вывоза бытовых отходов</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Всего по Программе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3044</w:t>
            </w:r>
          </w:p>
          <w:p w:rsidR="00231985" w:rsidRPr="008D74D0" w:rsidRDefault="00231985" w:rsidP="008D74D0">
            <w:pPr>
              <w:pStyle w:val="NormalWeb"/>
              <w:shd w:val="clear" w:color="auto" w:fill="FFFFFF"/>
              <w:spacing w:before="0" w:beforeAutospacing="0" w:after="0" w:afterAutospacing="0"/>
              <w:ind w:firstLine="709"/>
              <w:jc w:val="both"/>
            </w:pPr>
            <w:r w:rsidRPr="008D74D0">
              <w:t>5,49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280</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w:t>
            </w:r>
          </w:p>
          <w:p w:rsidR="00231985" w:rsidRPr="008D74D0" w:rsidRDefault="00231985" w:rsidP="008D74D0">
            <w:pPr>
              <w:pStyle w:val="NormalWeb"/>
              <w:shd w:val="clear" w:color="auto" w:fill="FFFFFF"/>
              <w:spacing w:before="0" w:beforeAutospacing="0" w:after="0" w:afterAutospacing="0"/>
              <w:ind w:firstLine="709"/>
              <w:jc w:val="both"/>
            </w:pPr>
            <w:r w:rsidRPr="008D74D0">
              <w:t>64,</w:t>
            </w:r>
          </w:p>
          <w:p w:rsidR="00231985" w:rsidRPr="008D74D0" w:rsidRDefault="00231985" w:rsidP="008D74D0">
            <w:pPr>
              <w:pStyle w:val="NormalWeb"/>
              <w:shd w:val="clear" w:color="auto" w:fill="FFFFFF"/>
              <w:spacing w:before="0" w:beforeAutospacing="0" w:after="0" w:afterAutospacing="0"/>
              <w:ind w:firstLine="709"/>
              <w:jc w:val="both"/>
            </w:pPr>
            <w:r w:rsidRPr="008D74D0">
              <w:t>13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15.       Программы инвестиционных проектов, тариф и плата за подключение</w:t>
      </w:r>
    </w:p>
    <w:p w:rsidR="00231985" w:rsidRPr="008D74D0" w:rsidRDefault="00231985" w:rsidP="008D74D0">
      <w:pPr>
        <w:pStyle w:val="NormalWeb"/>
        <w:shd w:val="clear" w:color="auto" w:fill="FFFFFF"/>
        <w:spacing w:before="0" w:beforeAutospacing="0" w:after="0" w:afterAutospacing="0"/>
        <w:ind w:firstLine="709"/>
        <w:jc w:val="both"/>
      </w:pPr>
      <w:r w:rsidRPr="008D74D0">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31985" w:rsidRPr="008D74D0" w:rsidRDefault="00231985" w:rsidP="008D74D0">
      <w:pPr>
        <w:pStyle w:val="NormalWeb"/>
        <w:shd w:val="clear" w:color="auto" w:fill="FFFFFF"/>
        <w:spacing w:before="0" w:beforeAutospacing="0" w:after="0" w:afterAutospacing="0"/>
        <w:ind w:firstLine="709"/>
        <w:jc w:val="both"/>
      </w:pPr>
      <w:r w:rsidRPr="008D74D0">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31985" w:rsidRPr="008D74D0" w:rsidRDefault="00231985" w:rsidP="008D74D0">
      <w:pPr>
        <w:pStyle w:val="NormalWeb"/>
        <w:shd w:val="clear" w:color="auto" w:fill="FFFFFF"/>
        <w:spacing w:before="0" w:beforeAutospacing="0" w:after="0" w:afterAutospacing="0"/>
        <w:ind w:firstLine="709"/>
        <w:jc w:val="both"/>
      </w:pPr>
      <w:r w:rsidRPr="008D74D0">
        <w:t>Запланированный объем средств на реализацию Программы на 2019 - 2029 годы 30445,49 рублей</w:t>
      </w:r>
    </w:p>
    <w:p w:rsidR="00231985" w:rsidRPr="008D74D0" w:rsidRDefault="00231985" w:rsidP="008D74D0">
      <w:pPr>
        <w:pStyle w:val="NormalWeb"/>
        <w:shd w:val="clear" w:color="auto" w:fill="FFFFFF"/>
        <w:spacing w:before="0" w:beforeAutospacing="0" w:after="0" w:afterAutospacing="0"/>
        <w:ind w:firstLine="709"/>
        <w:jc w:val="both"/>
      </w:pPr>
      <w:r w:rsidRPr="008D74D0">
        <w:t>Финансово-экономическое обоснование программы на 2019 – 2029 годы будет производиться ежегодно, по мере уточнения утверждения инвестиционных программ и объемов финансирования.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16.   Прогноз расходов населения на коммунальные ресурсы, расходов бюджета на социальную поддержку и субсидии, проверка</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доступности тарифов на коммунальные услуги.</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Цены (тарифы) на электроэнергию для населения и приравненным к нему категориям потребителей по Республике Мордовия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1098"/>
        <w:gridCol w:w="3316"/>
        <w:gridCol w:w="1917"/>
        <w:gridCol w:w="1937"/>
        <w:gridCol w:w="1937"/>
      </w:tblGrid>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Показатель (группы потребителей с разбивкой по</w:t>
            </w:r>
          </w:p>
          <w:p w:rsidR="00231985" w:rsidRPr="008D74D0" w:rsidRDefault="00231985" w:rsidP="008D74D0">
            <w:pPr>
              <w:pStyle w:val="NormalWeb"/>
              <w:shd w:val="clear" w:color="auto" w:fill="FFFFFF"/>
              <w:spacing w:before="0" w:beforeAutospacing="0" w:after="0" w:afterAutospacing="0"/>
              <w:ind w:firstLine="709"/>
              <w:jc w:val="both"/>
            </w:pPr>
            <w:r w:rsidRPr="008D74D0">
              <w:t>ставкам и дифференциацией по</w:t>
            </w:r>
          </w:p>
          <w:p w:rsidR="00231985" w:rsidRPr="008D74D0" w:rsidRDefault="00231985" w:rsidP="008D74D0">
            <w:pPr>
              <w:pStyle w:val="NormalWeb"/>
              <w:shd w:val="clear" w:color="auto" w:fill="FFFFFF"/>
              <w:spacing w:before="0" w:beforeAutospacing="0" w:after="0" w:afterAutospacing="0"/>
              <w:ind w:firstLine="709"/>
              <w:jc w:val="both"/>
            </w:pPr>
            <w:r w:rsidRPr="008D74D0">
              <w:t>зонам суток)</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Единица измерения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       01.01.2018</w:t>
            </w:r>
          </w:p>
          <w:p w:rsidR="00231985" w:rsidRPr="008D74D0" w:rsidRDefault="00231985" w:rsidP="008D74D0">
            <w:pPr>
              <w:pStyle w:val="NormalWeb"/>
              <w:shd w:val="clear" w:color="auto" w:fill="FFFFFF"/>
              <w:spacing w:before="0" w:beforeAutospacing="0" w:after="0" w:afterAutospacing="0"/>
              <w:ind w:firstLine="709"/>
              <w:jc w:val="both"/>
            </w:pPr>
            <w:r w:rsidRPr="008D74D0">
              <w:t>по</w:t>
            </w:r>
          </w:p>
          <w:p w:rsidR="00231985" w:rsidRPr="008D74D0" w:rsidRDefault="00231985" w:rsidP="008D74D0">
            <w:pPr>
              <w:pStyle w:val="NormalWeb"/>
              <w:shd w:val="clear" w:color="auto" w:fill="FFFFFF"/>
              <w:spacing w:before="0" w:beforeAutospacing="0" w:after="0" w:afterAutospacing="0"/>
              <w:ind w:firstLine="709"/>
              <w:jc w:val="both"/>
            </w:pPr>
            <w:r w:rsidRPr="008D74D0">
              <w:t>30.06.2018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       01.07.2018</w:t>
            </w:r>
          </w:p>
          <w:p w:rsidR="00231985" w:rsidRPr="008D74D0" w:rsidRDefault="00231985" w:rsidP="008D74D0">
            <w:pPr>
              <w:pStyle w:val="NormalWeb"/>
              <w:shd w:val="clear" w:color="auto" w:fill="FFFFFF"/>
              <w:spacing w:before="0" w:beforeAutospacing="0" w:after="0" w:afterAutospacing="0"/>
              <w:ind w:firstLine="709"/>
              <w:jc w:val="both"/>
            </w:pPr>
            <w:r w:rsidRPr="008D74D0">
              <w:t>по</w:t>
            </w:r>
          </w:p>
          <w:p w:rsidR="00231985" w:rsidRPr="008D74D0" w:rsidRDefault="00231985" w:rsidP="008D74D0">
            <w:pPr>
              <w:pStyle w:val="NormalWeb"/>
              <w:shd w:val="clear" w:color="auto" w:fill="FFFFFF"/>
              <w:spacing w:before="0" w:beforeAutospacing="0" w:after="0" w:afterAutospacing="0"/>
              <w:ind w:firstLine="709"/>
              <w:jc w:val="both"/>
            </w:pPr>
            <w:r w:rsidRPr="008D74D0">
              <w:t>31.12.2018</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Одноставочный тариф</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w:t>
            </w:r>
          </w:p>
          <w:p w:rsidR="00231985" w:rsidRPr="008D74D0" w:rsidRDefault="00231985" w:rsidP="008D74D0">
            <w:pPr>
              <w:pStyle w:val="NormalWeb"/>
              <w:shd w:val="clear" w:color="auto" w:fill="FFFFFF"/>
              <w:spacing w:before="0" w:beforeAutospacing="0" w:after="0" w:afterAutospacing="0"/>
              <w:ind w:firstLine="709"/>
              <w:jc w:val="both"/>
            </w:pPr>
            <w:r w:rsidRPr="008D74D0">
              <w:t>кВт*ч</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3,12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3,25</w:t>
            </w:r>
          </w:p>
        </w:tc>
      </w:tr>
      <w:tr w:rsidR="00231985" w:rsidRPr="008D74D0" w:rsidTr="008D74D0">
        <w:trPr>
          <w:tblCellSpacing w:w="0" w:type="dxa"/>
        </w:trPr>
        <w:tc>
          <w:tcPr>
            <w:tcW w:w="0" w:type="auto"/>
            <w:gridSpan w:val="5"/>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Одноставочный тариф, дифференцированный по двум зонам суток</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Дневная зона (пиковая и</w:t>
            </w:r>
          </w:p>
          <w:p w:rsidR="00231985" w:rsidRPr="008D74D0" w:rsidRDefault="00231985" w:rsidP="008D74D0">
            <w:pPr>
              <w:pStyle w:val="NormalWeb"/>
              <w:shd w:val="clear" w:color="auto" w:fill="FFFFFF"/>
              <w:spacing w:before="0" w:beforeAutospacing="0" w:after="0" w:afterAutospacing="0"/>
              <w:ind w:firstLine="709"/>
              <w:jc w:val="both"/>
            </w:pPr>
            <w:r w:rsidRPr="008D74D0">
              <w:t>полупиковая)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w:t>
            </w:r>
          </w:p>
          <w:p w:rsidR="00231985" w:rsidRPr="008D74D0" w:rsidRDefault="00231985" w:rsidP="008D74D0">
            <w:pPr>
              <w:pStyle w:val="NormalWeb"/>
              <w:shd w:val="clear" w:color="auto" w:fill="FFFFFF"/>
              <w:spacing w:before="0" w:beforeAutospacing="0" w:after="0" w:afterAutospacing="0"/>
              <w:ind w:firstLine="709"/>
              <w:jc w:val="both"/>
            </w:pPr>
            <w:r w:rsidRPr="008D74D0">
              <w:t>кВт*ч</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3,29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3,52</w:t>
            </w:r>
          </w:p>
        </w:tc>
      </w:tr>
      <w:tr w:rsidR="00231985" w:rsidRPr="008D74D0" w:rsidTr="008D74D0">
        <w:trPr>
          <w:tblCellSpacing w:w="0" w:type="dxa"/>
        </w:trPr>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Ночная зона</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w:t>
            </w:r>
          </w:p>
          <w:p w:rsidR="00231985" w:rsidRPr="008D74D0" w:rsidRDefault="00231985" w:rsidP="008D74D0">
            <w:pPr>
              <w:pStyle w:val="NormalWeb"/>
              <w:shd w:val="clear" w:color="auto" w:fill="FFFFFF"/>
              <w:spacing w:before="0" w:beforeAutospacing="0" w:after="0" w:afterAutospacing="0"/>
              <w:ind w:firstLine="709"/>
              <w:jc w:val="both"/>
            </w:pPr>
            <w:r w:rsidRPr="008D74D0">
              <w:t>кВт*ч</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1,69</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Информация об утвержденных тарифах на коммунальные услуги на 2018 год</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1359"/>
        <w:gridCol w:w="752"/>
        <w:gridCol w:w="941"/>
        <w:gridCol w:w="751"/>
        <w:gridCol w:w="940"/>
        <w:gridCol w:w="944"/>
        <w:gridCol w:w="943"/>
        <w:gridCol w:w="940"/>
        <w:gridCol w:w="751"/>
        <w:gridCol w:w="940"/>
        <w:gridCol w:w="944"/>
      </w:tblGrid>
      <w:tr w:rsidR="00231985" w:rsidRPr="008D74D0" w:rsidTr="008D74D0">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451B9F">
            <w:pPr>
              <w:pStyle w:val="NormalWeb"/>
              <w:shd w:val="clear" w:color="auto" w:fill="FFFFFF"/>
              <w:spacing w:before="0" w:beforeAutospacing="0" w:after="0" w:afterAutospacing="0"/>
              <w:jc w:val="both"/>
            </w:pPr>
            <w:r w:rsidRPr="008D74D0">
              <w:t>Наименование</w:t>
            </w:r>
          </w:p>
        </w:tc>
        <w:tc>
          <w:tcPr>
            <w:tcW w:w="0" w:type="auto"/>
            <w:gridSpan w:val="5"/>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Водоснабжение (руб./м3)</w:t>
            </w:r>
          </w:p>
        </w:tc>
        <w:tc>
          <w:tcPr>
            <w:tcW w:w="0" w:type="auto"/>
            <w:gridSpan w:val="5"/>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Водоотведение (руб./м3)</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С 01.01.</w:t>
            </w:r>
          </w:p>
          <w:p w:rsidR="00231985" w:rsidRPr="008D74D0" w:rsidRDefault="00231985" w:rsidP="006330B0">
            <w:pPr>
              <w:pStyle w:val="NormalWeb"/>
              <w:shd w:val="clear" w:color="auto" w:fill="FFFFFF"/>
              <w:spacing w:before="0" w:beforeAutospacing="0" w:after="0" w:afterAutospacing="0"/>
              <w:jc w:val="both"/>
            </w:pPr>
            <w:r w:rsidRPr="008D74D0">
              <w:t>по 30.06</w:t>
            </w:r>
          </w:p>
        </w:tc>
        <w:tc>
          <w:tcPr>
            <w:tcW w:w="0" w:type="auto"/>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с 01.07. по</w:t>
            </w:r>
          </w:p>
          <w:p w:rsidR="00231985" w:rsidRPr="008D74D0" w:rsidRDefault="00231985" w:rsidP="006330B0">
            <w:pPr>
              <w:pStyle w:val="NormalWeb"/>
              <w:shd w:val="clear" w:color="auto" w:fill="FFFFFF"/>
              <w:spacing w:before="0" w:beforeAutospacing="0" w:after="0" w:afterAutospacing="0"/>
              <w:jc w:val="both"/>
            </w:pPr>
            <w:r w:rsidRPr="008D74D0">
              <w:t>31.12</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w:t>
            </w:r>
          </w:p>
          <w:p w:rsidR="00231985" w:rsidRPr="008D74D0" w:rsidRDefault="00231985" w:rsidP="006330B0">
            <w:pPr>
              <w:pStyle w:val="NormalWeb"/>
              <w:shd w:val="clear" w:color="auto" w:fill="FFFFFF"/>
              <w:spacing w:before="0" w:beforeAutospacing="0" w:after="0" w:afterAutospacing="0"/>
              <w:jc w:val="both"/>
            </w:pPr>
            <w:r w:rsidRPr="008D74D0">
              <w:t>роста для населения</w:t>
            </w:r>
          </w:p>
        </w:tc>
        <w:tc>
          <w:tcPr>
            <w:tcW w:w="0" w:type="auto"/>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С 01.01.</w:t>
            </w:r>
          </w:p>
          <w:p w:rsidR="00231985" w:rsidRPr="008D74D0" w:rsidRDefault="00231985" w:rsidP="006330B0">
            <w:pPr>
              <w:pStyle w:val="NormalWeb"/>
              <w:shd w:val="clear" w:color="auto" w:fill="FFFFFF"/>
              <w:spacing w:before="0" w:beforeAutospacing="0" w:after="0" w:afterAutospacing="0"/>
              <w:jc w:val="both"/>
            </w:pPr>
            <w:r w:rsidRPr="008D74D0">
              <w:t>по 30.06</w:t>
            </w:r>
          </w:p>
        </w:tc>
        <w:tc>
          <w:tcPr>
            <w:tcW w:w="0" w:type="auto"/>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с 01.07. по</w:t>
            </w:r>
          </w:p>
          <w:p w:rsidR="00231985" w:rsidRPr="008D74D0" w:rsidRDefault="00231985" w:rsidP="006330B0">
            <w:pPr>
              <w:pStyle w:val="NormalWeb"/>
              <w:shd w:val="clear" w:color="auto" w:fill="FFFFFF"/>
              <w:spacing w:before="0" w:beforeAutospacing="0" w:after="0" w:afterAutospacing="0"/>
              <w:jc w:val="both"/>
            </w:pPr>
            <w:r w:rsidRPr="008D74D0">
              <w:t>31.12</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w:t>
            </w:r>
          </w:p>
          <w:p w:rsidR="00231985" w:rsidRPr="008D74D0" w:rsidRDefault="00231985" w:rsidP="006330B0">
            <w:pPr>
              <w:pStyle w:val="NormalWeb"/>
              <w:shd w:val="clear" w:color="auto" w:fill="FFFFFF"/>
              <w:spacing w:before="0" w:beforeAutospacing="0" w:after="0" w:afterAutospacing="0"/>
              <w:jc w:val="both"/>
            </w:pPr>
            <w:r w:rsidRPr="008D74D0">
              <w:t>роста для населения</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451B9F">
            <w:pPr>
              <w:pStyle w:val="NormalWeb"/>
              <w:shd w:val="clear" w:color="auto" w:fill="FFFFFF"/>
              <w:spacing w:before="0" w:beforeAutospacing="0" w:after="0" w:afterAutospacing="0"/>
              <w:jc w:val="both"/>
            </w:pPr>
            <w:r w:rsidRPr="008D74D0">
              <w:t>ЭО Т</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население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ЭО Т</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население</w:t>
            </w: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ЭО Т</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население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ЭО Т</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население</w:t>
            </w:r>
          </w:p>
        </w:tc>
        <w:tc>
          <w:tcPr>
            <w:tcW w:w="0" w:type="auto"/>
            <w:vMerge/>
            <w:vAlign w:val="center"/>
          </w:tcPr>
          <w:p w:rsidR="00231985" w:rsidRPr="008D74D0" w:rsidRDefault="00231985" w:rsidP="008D74D0">
            <w:pPr>
              <w:ind w:firstLine="709"/>
              <w:jc w:val="both"/>
            </w:pPr>
          </w:p>
        </w:tc>
      </w:tr>
      <w:tr w:rsidR="00231985" w:rsidRPr="008D74D0" w:rsidTr="008D74D0">
        <w:trPr>
          <w:tblCellSpacing w:w="0" w:type="dxa"/>
        </w:trPr>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ООО</w:t>
            </w:r>
          </w:p>
          <w:p w:rsidR="00231985" w:rsidRPr="008D74D0" w:rsidRDefault="00231985" w:rsidP="00451B9F">
            <w:pPr>
              <w:pStyle w:val="NormalWeb"/>
              <w:shd w:val="clear" w:color="auto" w:fill="FFFFFF"/>
              <w:spacing w:before="0" w:beforeAutospacing="0" w:after="0" w:afterAutospacing="0"/>
              <w:jc w:val="both"/>
            </w:pPr>
            <w:r w:rsidRPr="008D74D0">
              <w:t>Темниковский</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22,2</w:t>
            </w:r>
          </w:p>
          <w:p w:rsidR="00231985" w:rsidRPr="008D74D0" w:rsidRDefault="00231985" w:rsidP="008D74D0">
            <w:pPr>
              <w:pStyle w:val="NormalWeb"/>
              <w:shd w:val="clear" w:color="auto" w:fill="FFFFFF"/>
              <w:spacing w:before="0" w:beforeAutospacing="0" w:after="0" w:afterAutospacing="0"/>
              <w:ind w:firstLine="709"/>
              <w:jc w:val="both"/>
            </w:pPr>
            <w:r w:rsidRPr="008D74D0">
              <w:t>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22,28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23,3</w:t>
            </w:r>
          </w:p>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23,35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104,80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23,0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23,0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24,3</w:t>
            </w:r>
          </w:p>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24,31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105,7</w:t>
            </w:r>
          </w:p>
        </w:tc>
      </w:tr>
      <w:tr w:rsidR="00231985" w:rsidRPr="008D74D0" w:rsidTr="008D74D0">
        <w:trPr>
          <w:tblCellSpacing w:w="0" w:type="dxa"/>
        </w:trPr>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«Водоканал»</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CellMar>
          <w:left w:w="0" w:type="dxa"/>
          <w:right w:w="0" w:type="dxa"/>
        </w:tblCellMar>
        <w:tblLook w:val="0000"/>
      </w:tblPr>
      <w:tblGrid>
        <w:gridCol w:w="2288"/>
        <w:gridCol w:w="606"/>
        <w:gridCol w:w="993"/>
        <w:gridCol w:w="809"/>
        <w:gridCol w:w="993"/>
        <w:gridCol w:w="985"/>
        <w:gridCol w:w="675"/>
        <w:gridCol w:w="598"/>
        <w:gridCol w:w="675"/>
        <w:gridCol w:w="598"/>
        <w:gridCol w:w="985"/>
      </w:tblGrid>
      <w:tr w:rsidR="00231985" w:rsidRPr="008D74D0" w:rsidTr="008D74D0">
        <w:trPr>
          <w:tblCellSpacing w:w="0" w:type="dxa"/>
        </w:trPr>
        <w:tc>
          <w:tcPr>
            <w:tcW w:w="0" w:type="auto"/>
            <w:vMerge w:val="restart"/>
            <w:vAlign w:val="center"/>
          </w:tcPr>
          <w:p w:rsidR="00231985" w:rsidRPr="008D74D0" w:rsidRDefault="00231985" w:rsidP="006330B0">
            <w:pPr>
              <w:pStyle w:val="NormalWeb"/>
              <w:shd w:val="clear" w:color="auto" w:fill="FFFFFF"/>
              <w:spacing w:before="0" w:beforeAutospacing="0" w:after="0" w:afterAutospacing="0"/>
              <w:jc w:val="both"/>
            </w:pPr>
            <w:r w:rsidRPr="008D74D0">
              <w:t>Наименование</w:t>
            </w:r>
          </w:p>
        </w:tc>
        <w:tc>
          <w:tcPr>
            <w:tcW w:w="0" w:type="auto"/>
            <w:gridSpan w:val="5"/>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Тепловая энергия (руб./Гкал)</w:t>
            </w:r>
          </w:p>
        </w:tc>
        <w:tc>
          <w:tcPr>
            <w:tcW w:w="0" w:type="auto"/>
            <w:gridSpan w:val="5"/>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Горячая вода (руб./ м3)</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С 01.01. по</w:t>
            </w:r>
          </w:p>
          <w:p w:rsidR="00231985" w:rsidRPr="008D74D0" w:rsidRDefault="00231985" w:rsidP="006330B0">
            <w:pPr>
              <w:pStyle w:val="NormalWeb"/>
              <w:shd w:val="clear" w:color="auto" w:fill="FFFFFF"/>
              <w:spacing w:before="0" w:beforeAutospacing="0" w:after="0" w:afterAutospacing="0"/>
              <w:jc w:val="both"/>
            </w:pPr>
            <w:r w:rsidRPr="008D74D0">
              <w:t>30.06</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 01.07. по</w:t>
            </w:r>
          </w:p>
          <w:p w:rsidR="00231985" w:rsidRPr="008D74D0" w:rsidRDefault="00231985" w:rsidP="008D74D0">
            <w:pPr>
              <w:pStyle w:val="NormalWeb"/>
              <w:shd w:val="clear" w:color="auto" w:fill="FFFFFF"/>
              <w:spacing w:before="0" w:beforeAutospacing="0" w:after="0" w:afterAutospacing="0"/>
              <w:ind w:firstLine="709"/>
              <w:jc w:val="both"/>
            </w:pPr>
            <w:r w:rsidRPr="008D74D0">
              <w:t>31.12</w:t>
            </w:r>
          </w:p>
        </w:tc>
        <w:tc>
          <w:tcPr>
            <w:tcW w:w="0" w:type="auto"/>
            <w:vMerge w:val="restart"/>
            <w:vAlign w:val="center"/>
          </w:tcPr>
          <w:p w:rsidR="00231985" w:rsidRPr="008D74D0" w:rsidRDefault="00231985" w:rsidP="006330B0">
            <w:pPr>
              <w:pStyle w:val="NormalWeb"/>
              <w:shd w:val="clear" w:color="auto" w:fill="FFFFFF"/>
              <w:spacing w:before="0" w:beforeAutospacing="0" w:after="0" w:afterAutospacing="0"/>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роста для насел ения</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 01.01. по</w:t>
            </w:r>
          </w:p>
          <w:p w:rsidR="00231985" w:rsidRPr="008D74D0" w:rsidRDefault="00231985" w:rsidP="008D74D0">
            <w:pPr>
              <w:pStyle w:val="NormalWeb"/>
              <w:shd w:val="clear" w:color="auto" w:fill="FFFFFF"/>
              <w:spacing w:before="0" w:beforeAutospacing="0" w:after="0" w:afterAutospacing="0"/>
              <w:ind w:firstLine="709"/>
              <w:jc w:val="both"/>
            </w:pPr>
            <w:r w:rsidRPr="008D74D0">
              <w:t>30.06</w:t>
            </w:r>
          </w:p>
        </w:tc>
        <w:tc>
          <w:tcPr>
            <w:tcW w:w="0" w:type="auto"/>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 01.07. по</w:t>
            </w:r>
          </w:p>
          <w:p w:rsidR="00231985" w:rsidRPr="008D74D0" w:rsidRDefault="00231985" w:rsidP="008D74D0">
            <w:pPr>
              <w:pStyle w:val="NormalWeb"/>
              <w:shd w:val="clear" w:color="auto" w:fill="FFFFFF"/>
              <w:spacing w:before="0" w:beforeAutospacing="0" w:after="0" w:afterAutospacing="0"/>
              <w:ind w:firstLine="709"/>
              <w:jc w:val="both"/>
            </w:pPr>
            <w:r w:rsidRPr="008D74D0">
              <w:t>31.12</w:t>
            </w:r>
          </w:p>
        </w:tc>
        <w:tc>
          <w:tcPr>
            <w:tcW w:w="0" w:type="auto"/>
            <w:vMerge w:val="restart"/>
            <w:vAlign w:val="center"/>
          </w:tcPr>
          <w:p w:rsidR="00231985" w:rsidRPr="008D74D0" w:rsidRDefault="00231985" w:rsidP="006330B0">
            <w:pPr>
              <w:pStyle w:val="NormalWeb"/>
              <w:shd w:val="clear" w:color="auto" w:fill="FFFFFF"/>
              <w:spacing w:before="0" w:beforeAutospacing="0" w:after="0" w:afterAutospacing="0"/>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роста для насел ения</w:t>
            </w:r>
          </w:p>
        </w:tc>
      </w:tr>
      <w:tr w:rsidR="00231985" w:rsidRPr="008D74D0" w:rsidTr="008D74D0">
        <w:trPr>
          <w:tblCellSpacing w:w="0" w:type="dxa"/>
        </w:trPr>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ЭО 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насел 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ЭО Т</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насел ение</w:t>
            </w: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Э О Т</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насел ение</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Э О Т</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насел ение</w:t>
            </w:r>
          </w:p>
        </w:tc>
        <w:tc>
          <w:tcPr>
            <w:tcW w:w="0" w:type="auto"/>
            <w:vMerge/>
            <w:vAlign w:val="center"/>
          </w:tcPr>
          <w:p w:rsidR="00231985" w:rsidRPr="008D74D0" w:rsidRDefault="00231985" w:rsidP="008D74D0">
            <w:pPr>
              <w:ind w:firstLine="709"/>
              <w:jc w:val="both"/>
            </w:pPr>
          </w:p>
        </w:tc>
      </w:tr>
      <w:tr w:rsidR="00231985" w:rsidRPr="008D74D0" w:rsidTr="008D74D0">
        <w:trPr>
          <w:tblCellSpacing w:w="0" w:type="dxa"/>
        </w:trPr>
        <w:tc>
          <w:tcPr>
            <w:tcW w:w="0" w:type="auto"/>
            <w:gridSpan w:val="11"/>
            <w:vAlign w:val="center"/>
          </w:tcPr>
          <w:p w:rsidR="00231985" w:rsidRPr="008D74D0" w:rsidRDefault="00231985" w:rsidP="006330B0">
            <w:pPr>
              <w:pStyle w:val="NormalWeb"/>
              <w:shd w:val="clear" w:color="auto" w:fill="FFFFFF"/>
              <w:spacing w:before="0" w:beforeAutospacing="0" w:after="0" w:afterAutospacing="0"/>
              <w:jc w:val="both"/>
            </w:pPr>
            <w:r w:rsidRPr="008D74D0">
              <w:t>Темниковский муниципальный район</w:t>
            </w:r>
          </w:p>
        </w:tc>
      </w:tr>
      <w:tr w:rsidR="00231985" w:rsidRPr="008D74D0" w:rsidTr="008D74D0">
        <w:trPr>
          <w:tblCellSpacing w:w="0" w:type="dxa"/>
        </w:trPr>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МУП</w:t>
            </w:r>
          </w:p>
          <w:p w:rsidR="00231985" w:rsidRPr="008D74D0" w:rsidRDefault="00231985" w:rsidP="006330B0">
            <w:pPr>
              <w:pStyle w:val="NormalWeb"/>
              <w:shd w:val="clear" w:color="auto" w:fill="FFFFFF"/>
              <w:spacing w:before="0" w:beforeAutospacing="0" w:after="0" w:afterAutospacing="0"/>
              <w:jc w:val="both"/>
            </w:pPr>
            <w:r>
              <w:t>«Темниковэлект</w:t>
            </w:r>
            <w:r w:rsidRPr="008D74D0">
              <w:t>ротплосеть» (с НДС)</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2141,42</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2141,</w:t>
            </w:r>
          </w:p>
          <w:p w:rsidR="00231985" w:rsidRPr="008D74D0" w:rsidRDefault="00231985" w:rsidP="006330B0">
            <w:pPr>
              <w:pStyle w:val="NormalWeb"/>
              <w:shd w:val="clear" w:color="auto" w:fill="FFFFFF"/>
              <w:spacing w:before="0" w:beforeAutospacing="0" w:after="0" w:afterAutospacing="0"/>
              <w:jc w:val="both"/>
            </w:pPr>
            <w:r w:rsidRPr="008D74D0">
              <w:t>42</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2237,78</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2237,78</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104, 5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Розничные цены на природный газ, реализуемый населению на территории Республики Мордовия</w:t>
      </w:r>
    </w:p>
    <w:tbl>
      <w:tblPr>
        <w:tblW w:w="10227" w:type="dxa"/>
        <w:tblCellSpacing w:w="0" w:type="dxa"/>
        <w:tblLayout w:type="fixed"/>
        <w:tblCellMar>
          <w:left w:w="0" w:type="dxa"/>
          <w:right w:w="0" w:type="dxa"/>
        </w:tblCellMar>
        <w:tblLook w:val="0000"/>
      </w:tblPr>
      <w:tblGrid>
        <w:gridCol w:w="3608"/>
        <w:gridCol w:w="2044"/>
        <w:gridCol w:w="2076"/>
        <w:gridCol w:w="1272"/>
        <w:gridCol w:w="41"/>
        <w:gridCol w:w="1186"/>
      </w:tblGrid>
      <w:tr w:rsidR="00231985" w:rsidRPr="008D74D0" w:rsidTr="006330B0">
        <w:trPr>
          <w:tblCellSpacing w:w="0" w:type="dxa"/>
        </w:trPr>
        <w:tc>
          <w:tcPr>
            <w:tcW w:w="360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Направления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использования газа населением</w:t>
            </w:r>
          </w:p>
        </w:tc>
        <w:tc>
          <w:tcPr>
            <w:tcW w:w="204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6330B0">
            <w:pPr>
              <w:pStyle w:val="NormalWeb"/>
              <w:shd w:val="clear" w:color="auto" w:fill="FFFFFF"/>
              <w:spacing w:before="0" w:beforeAutospacing="0" w:after="0" w:afterAutospacing="0"/>
              <w:jc w:val="both"/>
            </w:pPr>
            <w:r w:rsidRPr="008D74D0">
              <w:t>Единица измерений</w:t>
            </w:r>
          </w:p>
        </w:tc>
        <w:tc>
          <w:tcPr>
            <w:tcW w:w="2076" w:type="dxa"/>
            <w:vAlign w:val="center"/>
          </w:tcPr>
          <w:p w:rsidR="00231985" w:rsidRPr="008D74D0" w:rsidRDefault="00231985" w:rsidP="006330B0">
            <w:pPr>
              <w:pStyle w:val="NormalWeb"/>
              <w:shd w:val="clear" w:color="auto" w:fill="FFFFFF"/>
              <w:spacing w:before="0" w:beforeAutospacing="0" w:after="0" w:afterAutospacing="0"/>
              <w:jc w:val="both"/>
            </w:pPr>
            <w:r w:rsidRPr="008D74D0">
              <w:t>с 1 июля 2016 г.</w:t>
            </w:r>
          </w:p>
          <w:p w:rsidR="00231985" w:rsidRPr="008D74D0" w:rsidRDefault="00231985" w:rsidP="006330B0">
            <w:pPr>
              <w:pStyle w:val="NormalWeb"/>
              <w:shd w:val="clear" w:color="auto" w:fill="FFFFFF"/>
              <w:spacing w:before="0" w:beforeAutospacing="0" w:after="0" w:afterAutospacing="0"/>
              <w:jc w:val="both"/>
            </w:pPr>
            <w:r w:rsidRPr="008D74D0">
              <w:t>по 30 июня</w:t>
            </w:r>
          </w:p>
          <w:p w:rsidR="00231985" w:rsidRPr="008D74D0" w:rsidRDefault="00231985" w:rsidP="006330B0">
            <w:pPr>
              <w:pStyle w:val="NormalWeb"/>
              <w:shd w:val="clear" w:color="auto" w:fill="FFFFFF"/>
              <w:spacing w:before="0" w:beforeAutospacing="0" w:after="0" w:afterAutospacing="0"/>
              <w:jc w:val="both"/>
            </w:pPr>
            <w:r w:rsidRPr="008D74D0">
              <w:t>2017 г.</w:t>
            </w:r>
          </w:p>
        </w:tc>
        <w:tc>
          <w:tcPr>
            <w:tcW w:w="1313" w:type="dxa"/>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с 1 июля 2017 г.</w:t>
            </w:r>
          </w:p>
          <w:p w:rsidR="00231985" w:rsidRPr="008D74D0" w:rsidRDefault="00231985" w:rsidP="006330B0">
            <w:pPr>
              <w:pStyle w:val="NormalWeb"/>
              <w:shd w:val="clear" w:color="auto" w:fill="FFFFFF"/>
              <w:spacing w:before="0" w:beforeAutospacing="0" w:after="0" w:afterAutospacing="0"/>
              <w:jc w:val="both"/>
            </w:pPr>
            <w:r w:rsidRPr="008D74D0">
              <w:t>по 30 июня</w:t>
            </w:r>
          </w:p>
          <w:p w:rsidR="00231985" w:rsidRPr="008D74D0" w:rsidRDefault="00231985" w:rsidP="006330B0">
            <w:pPr>
              <w:pStyle w:val="NormalWeb"/>
              <w:shd w:val="clear" w:color="auto" w:fill="FFFFFF"/>
              <w:spacing w:before="0" w:beforeAutospacing="0" w:after="0" w:afterAutospacing="0"/>
              <w:jc w:val="both"/>
            </w:pPr>
            <w:r w:rsidRPr="008D74D0">
              <w:t>2018 г.</w:t>
            </w:r>
          </w:p>
        </w:tc>
        <w:tc>
          <w:tcPr>
            <w:tcW w:w="1186" w:type="dxa"/>
            <w:vAlign w:val="center"/>
          </w:tcPr>
          <w:p w:rsidR="00231985" w:rsidRPr="008D74D0" w:rsidRDefault="00231985" w:rsidP="006330B0">
            <w:pPr>
              <w:pStyle w:val="NormalWeb"/>
              <w:shd w:val="clear" w:color="auto" w:fill="FFFFFF"/>
              <w:spacing w:before="0" w:beforeAutospacing="0" w:after="0" w:afterAutospacing="0"/>
              <w:jc w:val="both"/>
            </w:pPr>
            <w:r w:rsidRPr="008D74D0">
              <w:t>с 1 июля 2018 г.</w:t>
            </w:r>
          </w:p>
          <w:p w:rsidR="00231985" w:rsidRPr="008D74D0" w:rsidRDefault="00231985" w:rsidP="006330B0">
            <w:pPr>
              <w:pStyle w:val="NormalWeb"/>
              <w:shd w:val="clear" w:color="auto" w:fill="FFFFFF"/>
              <w:spacing w:before="0" w:beforeAutospacing="0" w:after="0" w:afterAutospacing="0"/>
              <w:jc w:val="both"/>
            </w:pPr>
            <w:r w:rsidRPr="008D74D0">
              <w:t>по 30 июня</w:t>
            </w:r>
          </w:p>
          <w:p w:rsidR="00231985" w:rsidRPr="008D74D0" w:rsidRDefault="00231985" w:rsidP="006330B0">
            <w:pPr>
              <w:pStyle w:val="NormalWeb"/>
              <w:shd w:val="clear" w:color="auto" w:fill="FFFFFF"/>
              <w:spacing w:before="0" w:beforeAutospacing="0" w:after="0" w:afterAutospacing="0"/>
              <w:jc w:val="both"/>
            </w:pPr>
            <w:r w:rsidRPr="008D74D0">
              <w:t>2019 г.</w:t>
            </w:r>
          </w:p>
        </w:tc>
      </w:tr>
      <w:tr w:rsidR="00231985" w:rsidRPr="008D74D0" w:rsidTr="006330B0">
        <w:trPr>
          <w:tblCellSpacing w:w="0" w:type="dxa"/>
        </w:trPr>
        <w:tc>
          <w:tcPr>
            <w:tcW w:w="360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 Природный газ для потребителей, не оснащенных</w:t>
            </w:r>
          </w:p>
          <w:p w:rsidR="00231985" w:rsidRPr="008D74D0" w:rsidRDefault="00231985" w:rsidP="008D74D0">
            <w:pPr>
              <w:pStyle w:val="NormalWeb"/>
              <w:shd w:val="clear" w:color="auto" w:fill="FFFFFF"/>
              <w:spacing w:before="0" w:beforeAutospacing="0" w:after="0" w:afterAutospacing="0"/>
              <w:ind w:firstLine="709"/>
              <w:jc w:val="both"/>
            </w:pPr>
            <w:r w:rsidRPr="008D74D0">
              <w:t>приборами учета расхода газа:</w:t>
            </w:r>
          </w:p>
        </w:tc>
        <w:tc>
          <w:tcPr>
            <w:tcW w:w="2044"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 1 м3</w:t>
            </w:r>
          </w:p>
        </w:tc>
        <w:tc>
          <w:tcPr>
            <w:tcW w:w="2076"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6,61</w:t>
            </w:r>
          </w:p>
        </w:tc>
        <w:tc>
          <w:tcPr>
            <w:tcW w:w="1313" w:type="dxa"/>
            <w:gridSpan w:val="2"/>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6,81</w:t>
            </w:r>
          </w:p>
        </w:tc>
        <w:tc>
          <w:tcPr>
            <w:tcW w:w="1186" w:type="dxa"/>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7,01</w:t>
            </w:r>
          </w:p>
        </w:tc>
      </w:tr>
      <w:tr w:rsidR="00231985" w:rsidRPr="008D74D0" w:rsidTr="006330B0">
        <w:trPr>
          <w:tblCellSpacing w:w="0" w:type="dxa"/>
        </w:trPr>
        <w:tc>
          <w:tcPr>
            <w:tcW w:w="360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 Природный газ,</w:t>
            </w:r>
          </w:p>
          <w:p w:rsidR="00231985" w:rsidRPr="008D74D0" w:rsidRDefault="00231985" w:rsidP="008D74D0">
            <w:pPr>
              <w:pStyle w:val="NormalWeb"/>
              <w:shd w:val="clear" w:color="auto" w:fill="FFFFFF"/>
              <w:spacing w:before="0" w:beforeAutospacing="0" w:after="0" w:afterAutospacing="0"/>
              <w:ind w:firstLine="709"/>
              <w:jc w:val="both"/>
            </w:pPr>
            <w:r w:rsidRPr="008D74D0">
              <w:t>используемый: для приготовления пищи и нагрева воды с</w:t>
            </w:r>
          </w:p>
          <w:p w:rsidR="00231985" w:rsidRPr="008D74D0" w:rsidRDefault="00231985" w:rsidP="008D74D0">
            <w:pPr>
              <w:pStyle w:val="NormalWeb"/>
              <w:shd w:val="clear" w:color="auto" w:fill="FFFFFF"/>
              <w:spacing w:before="0" w:beforeAutospacing="0" w:after="0" w:afterAutospacing="0"/>
              <w:ind w:firstLine="709"/>
              <w:jc w:val="both"/>
            </w:pPr>
            <w:r w:rsidRPr="008D74D0">
              <w:t>использованием газовой плиты; для нагрева воды с</w:t>
            </w:r>
          </w:p>
          <w:p w:rsidR="00231985" w:rsidRPr="008D74D0" w:rsidRDefault="00231985" w:rsidP="008D74D0">
            <w:pPr>
              <w:pStyle w:val="NormalWeb"/>
              <w:shd w:val="clear" w:color="auto" w:fill="FFFFFF"/>
              <w:spacing w:before="0" w:beforeAutospacing="0" w:after="0" w:afterAutospacing="0"/>
              <w:ind w:firstLine="709"/>
              <w:jc w:val="both"/>
            </w:pPr>
            <w:r w:rsidRPr="008D74D0">
              <w:t>использованием газового водонагревателя при отсутствии центрального горячего</w:t>
            </w:r>
          </w:p>
          <w:p w:rsidR="00231985" w:rsidRPr="008D74D0" w:rsidRDefault="00231985" w:rsidP="008D74D0">
            <w:pPr>
              <w:pStyle w:val="NormalWeb"/>
              <w:shd w:val="clear" w:color="auto" w:fill="FFFFFF"/>
              <w:spacing w:before="0" w:beforeAutospacing="0" w:after="0" w:afterAutospacing="0"/>
              <w:ind w:firstLine="709"/>
              <w:jc w:val="both"/>
            </w:pPr>
            <w:r w:rsidRPr="008D74D0">
              <w:t>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для приготовления пищи и</w:t>
            </w:r>
          </w:p>
          <w:p w:rsidR="00231985" w:rsidRPr="008D74D0" w:rsidRDefault="00231985" w:rsidP="008D74D0">
            <w:pPr>
              <w:pStyle w:val="NormalWeb"/>
              <w:shd w:val="clear" w:color="auto" w:fill="FFFFFF"/>
              <w:spacing w:before="0" w:beforeAutospacing="0" w:after="0" w:afterAutospacing="0"/>
              <w:ind w:firstLine="709"/>
              <w:jc w:val="both"/>
            </w:pPr>
            <w:r w:rsidRPr="008D74D0">
              <w:t>нагрева воды с использованием газовой плиты и нагрева воды с использованием газового водонагревателя при отсутствии</w:t>
            </w:r>
          </w:p>
          <w:p w:rsidR="00231985" w:rsidRPr="008D74D0" w:rsidRDefault="00231985" w:rsidP="008D74D0">
            <w:pPr>
              <w:pStyle w:val="NormalWeb"/>
              <w:shd w:val="clear" w:color="auto" w:fill="FFFFFF"/>
              <w:spacing w:before="0" w:beforeAutospacing="0" w:after="0" w:afterAutospacing="0"/>
              <w:ind w:firstLine="709"/>
              <w:jc w:val="both"/>
            </w:pPr>
            <w:r w:rsidRPr="008D74D0">
              <w:t>центрального горячего</w:t>
            </w:r>
          </w:p>
        </w:tc>
        <w:tc>
          <w:tcPr>
            <w:tcW w:w="2044" w:type="dxa"/>
            <w:vMerge/>
            <w:vAlign w:val="center"/>
          </w:tcPr>
          <w:p w:rsidR="00231985" w:rsidRPr="008D74D0" w:rsidRDefault="00231985" w:rsidP="008D74D0">
            <w:pPr>
              <w:ind w:firstLine="709"/>
              <w:jc w:val="both"/>
            </w:pPr>
          </w:p>
        </w:tc>
        <w:tc>
          <w:tcPr>
            <w:tcW w:w="2076" w:type="dxa"/>
            <w:vMerge/>
            <w:vAlign w:val="center"/>
          </w:tcPr>
          <w:p w:rsidR="00231985" w:rsidRPr="008D74D0" w:rsidRDefault="00231985" w:rsidP="008D74D0">
            <w:pPr>
              <w:ind w:firstLine="709"/>
              <w:jc w:val="both"/>
            </w:pPr>
          </w:p>
        </w:tc>
        <w:tc>
          <w:tcPr>
            <w:tcW w:w="1313" w:type="dxa"/>
            <w:gridSpan w:val="2"/>
            <w:vMerge/>
            <w:vAlign w:val="center"/>
          </w:tcPr>
          <w:p w:rsidR="00231985" w:rsidRPr="008D74D0" w:rsidRDefault="00231985" w:rsidP="008D74D0">
            <w:pPr>
              <w:ind w:firstLine="709"/>
              <w:jc w:val="both"/>
            </w:pPr>
          </w:p>
        </w:tc>
        <w:tc>
          <w:tcPr>
            <w:tcW w:w="1186" w:type="dxa"/>
            <w:vMerge/>
            <w:vAlign w:val="center"/>
          </w:tcPr>
          <w:p w:rsidR="00231985" w:rsidRPr="008D74D0" w:rsidRDefault="00231985" w:rsidP="008D74D0">
            <w:pPr>
              <w:ind w:firstLine="709"/>
              <w:jc w:val="both"/>
            </w:pPr>
          </w:p>
        </w:tc>
      </w:tr>
      <w:tr w:rsidR="00231985" w:rsidRPr="008D74D0" w:rsidTr="006330B0">
        <w:trPr>
          <w:tblCellSpacing w:w="0" w:type="dxa"/>
        </w:trPr>
        <w:tc>
          <w:tcPr>
            <w:tcW w:w="3608"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водоснабжения</w:t>
            </w:r>
          </w:p>
        </w:tc>
        <w:tc>
          <w:tcPr>
            <w:tcW w:w="204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07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72"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27" w:type="dxa"/>
            <w:gridSpan w:val="2"/>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6330B0">
        <w:trPr>
          <w:tblCellSpacing w:w="0" w:type="dxa"/>
        </w:trPr>
        <w:tc>
          <w:tcPr>
            <w:tcW w:w="3608" w:type="dxa"/>
            <w:vAlign w:val="center"/>
          </w:tcPr>
          <w:p w:rsidR="00231985" w:rsidRPr="008D74D0" w:rsidRDefault="00231985" w:rsidP="006330B0">
            <w:pPr>
              <w:pStyle w:val="NormalWeb"/>
              <w:shd w:val="clear" w:color="auto" w:fill="FFFFFF"/>
              <w:spacing w:before="0" w:beforeAutospacing="0" w:after="0" w:afterAutospacing="0"/>
              <w:jc w:val="both"/>
            </w:pPr>
            <w:r w:rsidRPr="008D74D0">
              <w:t>1.2 Природный газ, используемый</w:t>
            </w:r>
          </w:p>
          <w:p w:rsidR="00231985" w:rsidRPr="008D74D0" w:rsidRDefault="00231985" w:rsidP="008D74D0">
            <w:pPr>
              <w:pStyle w:val="NormalWeb"/>
              <w:shd w:val="clear" w:color="auto" w:fill="FFFFFF"/>
              <w:spacing w:before="0" w:beforeAutospacing="0" w:after="0" w:afterAutospacing="0"/>
              <w:ind w:firstLine="709"/>
              <w:jc w:val="both"/>
            </w:pPr>
            <w:r w:rsidRPr="008D74D0">
              <w:t>для отопления жилых помещений</w:t>
            </w:r>
          </w:p>
        </w:tc>
        <w:tc>
          <w:tcPr>
            <w:tcW w:w="204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руб./1000 м3</w:t>
            </w:r>
          </w:p>
        </w:tc>
        <w:tc>
          <w:tcPr>
            <w:tcW w:w="207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4439,0</w:t>
            </w:r>
          </w:p>
        </w:tc>
        <w:tc>
          <w:tcPr>
            <w:tcW w:w="1272" w:type="dxa"/>
            <w:vAlign w:val="center"/>
          </w:tcPr>
          <w:p w:rsidR="00231985" w:rsidRPr="008D74D0" w:rsidRDefault="00231985" w:rsidP="006330B0">
            <w:pPr>
              <w:pStyle w:val="NormalWeb"/>
              <w:shd w:val="clear" w:color="auto" w:fill="FFFFFF"/>
              <w:spacing w:before="0" w:beforeAutospacing="0" w:after="0" w:afterAutospacing="0"/>
              <w:jc w:val="both"/>
            </w:pPr>
            <w:r w:rsidRPr="008D74D0">
              <w:t>4572,0</w:t>
            </w:r>
          </w:p>
        </w:tc>
        <w:tc>
          <w:tcPr>
            <w:tcW w:w="1227" w:type="dxa"/>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4709,0</w:t>
            </w:r>
          </w:p>
        </w:tc>
      </w:tr>
      <w:tr w:rsidR="00231985" w:rsidRPr="008D74D0" w:rsidTr="006330B0">
        <w:trPr>
          <w:tblCellSpacing w:w="0" w:type="dxa"/>
        </w:trPr>
        <w:tc>
          <w:tcPr>
            <w:tcW w:w="3608" w:type="dxa"/>
            <w:vAlign w:val="center"/>
          </w:tcPr>
          <w:p w:rsidR="00231985" w:rsidRPr="008D74D0" w:rsidRDefault="00231985" w:rsidP="006330B0">
            <w:pPr>
              <w:pStyle w:val="NormalWeb"/>
              <w:shd w:val="clear" w:color="auto" w:fill="FFFFFF"/>
              <w:spacing w:before="0" w:beforeAutospacing="0" w:after="0" w:afterAutospacing="0"/>
              <w:jc w:val="both"/>
            </w:pPr>
            <w:r w:rsidRPr="008D74D0">
              <w:t>1.3 Природный газ, используемый для отопления нежилых</w:t>
            </w:r>
            <w:r>
              <w:t xml:space="preserve"> </w:t>
            </w:r>
            <w:r w:rsidRPr="008D74D0">
              <w:t>помещений (индивидуальных</w:t>
            </w:r>
          </w:p>
          <w:p w:rsidR="00231985" w:rsidRPr="008D74D0" w:rsidRDefault="00231985" w:rsidP="006330B0">
            <w:pPr>
              <w:pStyle w:val="NormalWeb"/>
              <w:shd w:val="clear" w:color="auto" w:fill="FFFFFF"/>
              <w:spacing w:before="0" w:beforeAutospacing="0" w:after="0" w:afterAutospacing="0"/>
              <w:jc w:val="both"/>
            </w:pPr>
            <w:r w:rsidRPr="008D74D0">
              <w:t>бань, гаражей, теплиц, оранжерей)</w:t>
            </w:r>
          </w:p>
        </w:tc>
        <w:tc>
          <w:tcPr>
            <w:tcW w:w="204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руб./1000 м3</w:t>
            </w:r>
          </w:p>
        </w:tc>
        <w:tc>
          <w:tcPr>
            <w:tcW w:w="207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6130,0</w:t>
            </w:r>
          </w:p>
        </w:tc>
        <w:tc>
          <w:tcPr>
            <w:tcW w:w="1272" w:type="dxa"/>
            <w:vAlign w:val="center"/>
          </w:tcPr>
          <w:p w:rsidR="00231985" w:rsidRPr="008D74D0" w:rsidRDefault="00231985" w:rsidP="006330B0">
            <w:pPr>
              <w:pStyle w:val="NormalWeb"/>
              <w:shd w:val="clear" w:color="auto" w:fill="FFFFFF"/>
              <w:spacing w:before="0" w:beforeAutospacing="0" w:after="0" w:afterAutospacing="0"/>
              <w:jc w:val="both"/>
            </w:pPr>
            <w:r w:rsidRPr="008D74D0">
              <w:t>6314,0</w:t>
            </w:r>
          </w:p>
        </w:tc>
        <w:tc>
          <w:tcPr>
            <w:tcW w:w="1227" w:type="dxa"/>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6503,0</w:t>
            </w:r>
          </w:p>
        </w:tc>
      </w:tr>
      <w:tr w:rsidR="00231985" w:rsidRPr="008D74D0" w:rsidTr="006330B0">
        <w:trPr>
          <w:tblCellSpacing w:w="0" w:type="dxa"/>
        </w:trPr>
        <w:tc>
          <w:tcPr>
            <w:tcW w:w="3608" w:type="dxa"/>
            <w:vAlign w:val="center"/>
          </w:tcPr>
          <w:p w:rsidR="00231985" w:rsidRPr="008D74D0" w:rsidRDefault="00231985" w:rsidP="006330B0">
            <w:pPr>
              <w:pStyle w:val="NormalWeb"/>
              <w:shd w:val="clear" w:color="auto" w:fill="FFFFFF"/>
              <w:spacing w:before="0" w:beforeAutospacing="0" w:after="0" w:afterAutospacing="0"/>
              <w:jc w:val="both"/>
            </w:pPr>
            <w:r w:rsidRPr="008D74D0">
              <w:t>1.4 Природный газ, используемый</w:t>
            </w:r>
          </w:p>
          <w:p w:rsidR="00231985" w:rsidRPr="008D74D0" w:rsidRDefault="00231985" w:rsidP="006330B0">
            <w:pPr>
              <w:pStyle w:val="NormalWeb"/>
              <w:shd w:val="clear" w:color="auto" w:fill="FFFFFF"/>
              <w:spacing w:before="0" w:beforeAutospacing="0" w:after="0" w:afterAutospacing="0"/>
              <w:jc w:val="both"/>
            </w:pPr>
            <w:r w:rsidRPr="008D74D0">
              <w:t>для подогрева корма для скота</w:t>
            </w:r>
          </w:p>
        </w:tc>
        <w:tc>
          <w:tcPr>
            <w:tcW w:w="204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руб./1000 м3</w:t>
            </w:r>
          </w:p>
        </w:tc>
        <w:tc>
          <w:tcPr>
            <w:tcW w:w="207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5691,0</w:t>
            </w:r>
          </w:p>
        </w:tc>
        <w:tc>
          <w:tcPr>
            <w:tcW w:w="1272" w:type="dxa"/>
            <w:vAlign w:val="center"/>
          </w:tcPr>
          <w:p w:rsidR="00231985" w:rsidRPr="008D74D0" w:rsidRDefault="00231985" w:rsidP="006330B0">
            <w:pPr>
              <w:pStyle w:val="NormalWeb"/>
              <w:shd w:val="clear" w:color="auto" w:fill="FFFFFF"/>
              <w:spacing w:before="0" w:beforeAutospacing="0" w:after="0" w:afterAutospacing="0"/>
              <w:jc w:val="both"/>
            </w:pPr>
            <w:r w:rsidRPr="008D74D0">
              <w:t>5862,0</w:t>
            </w:r>
          </w:p>
        </w:tc>
        <w:tc>
          <w:tcPr>
            <w:tcW w:w="1227" w:type="dxa"/>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6038,0</w:t>
            </w:r>
          </w:p>
        </w:tc>
      </w:tr>
      <w:tr w:rsidR="00231985" w:rsidRPr="008D74D0" w:rsidTr="006330B0">
        <w:trPr>
          <w:tblCellSpacing w:w="0" w:type="dxa"/>
        </w:trPr>
        <w:tc>
          <w:tcPr>
            <w:tcW w:w="3608" w:type="dxa"/>
            <w:vAlign w:val="center"/>
          </w:tcPr>
          <w:p w:rsidR="00231985" w:rsidRPr="008D74D0" w:rsidRDefault="00231985" w:rsidP="006330B0">
            <w:pPr>
              <w:pStyle w:val="NormalWeb"/>
              <w:shd w:val="clear" w:color="auto" w:fill="FFFFFF"/>
              <w:spacing w:before="0" w:beforeAutospacing="0" w:after="0" w:afterAutospacing="0"/>
              <w:jc w:val="both"/>
            </w:pPr>
            <w:r w:rsidRPr="008D74D0">
              <w:t>2. Природный газ для потребителей, оснащенных</w:t>
            </w:r>
          </w:p>
          <w:p w:rsidR="00231985" w:rsidRPr="008D74D0" w:rsidRDefault="00231985" w:rsidP="006330B0">
            <w:pPr>
              <w:pStyle w:val="NormalWeb"/>
              <w:shd w:val="clear" w:color="auto" w:fill="FFFFFF"/>
              <w:spacing w:before="0" w:beforeAutospacing="0" w:after="0" w:afterAutospacing="0"/>
              <w:jc w:val="both"/>
            </w:pPr>
            <w:r w:rsidRPr="008D74D0">
              <w:t>приборами учета расхода газа</w:t>
            </w:r>
          </w:p>
        </w:tc>
        <w:tc>
          <w:tcPr>
            <w:tcW w:w="2044"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руб./1000 м3</w:t>
            </w:r>
          </w:p>
        </w:tc>
        <w:tc>
          <w:tcPr>
            <w:tcW w:w="2076" w:type="dxa"/>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5041,0</w:t>
            </w:r>
          </w:p>
        </w:tc>
        <w:tc>
          <w:tcPr>
            <w:tcW w:w="1272" w:type="dxa"/>
            <w:vAlign w:val="center"/>
          </w:tcPr>
          <w:p w:rsidR="00231985" w:rsidRPr="008D74D0" w:rsidRDefault="00231985" w:rsidP="006330B0">
            <w:pPr>
              <w:pStyle w:val="NormalWeb"/>
              <w:shd w:val="clear" w:color="auto" w:fill="FFFFFF"/>
              <w:spacing w:before="0" w:beforeAutospacing="0" w:after="0" w:afterAutospacing="0"/>
              <w:jc w:val="both"/>
            </w:pPr>
            <w:r w:rsidRPr="008D74D0">
              <w:t>5192,0</w:t>
            </w:r>
          </w:p>
        </w:tc>
        <w:tc>
          <w:tcPr>
            <w:tcW w:w="1227" w:type="dxa"/>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5348,0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Прогноз индексов-дефляторов и инфляции до 2036 г. (в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23"/>
        <w:gridCol w:w="525"/>
        <w:gridCol w:w="671"/>
        <w:gridCol w:w="672"/>
        <w:gridCol w:w="636"/>
        <w:gridCol w:w="636"/>
        <w:gridCol w:w="636"/>
        <w:gridCol w:w="636"/>
        <w:gridCol w:w="636"/>
        <w:gridCol w:w="636"/>
        <w:gridCol w:w="636"/>
        <w:gridCol w:w="636"/>
        <w:gridCol w:w="782"/>
        <w:gridCol w:w="782"/>
        <w:gridCol w:w="782"/>
      </w:tblGrid>
      <w:tr w:rsidR="00231985" w:rsidRPr="008D74D0" w:rsidTr="006330B0">
        <w:trPr>
          <w:tblCellSpacing w:w="0" w:type="dxa"/>
        </w:trPr>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restart"/>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gridSpan w:val="2"/>
            <w:vAlign w:val="center"/>
          </w:tcPr>
          <w:p w:rsidR="00231985" w:rsidRPr="008D74D0" w:rsidRDefault="00231985" w:rsidP="006330B0">
            <w:pPr>
              <w:pStyle w:val="NormalWeb"/>
              <w:shd w:val="clear" w:color="auto" w:fill="FFFFFF"/>
              <w:spacing w:before="0" w:beforeAutospacing="0" w:after="0" w:afterAutospacing="0"/>
              <w:jc w:val="both"/>
            </w:pPr>
            <w:r w:rsidRPr="008D74D0">
              <w:t>отчет - по сопоставимому кругу предприятий</w:t>
            </w:r>
          </w:p>
        </w:tc>
        <w:tc>
          <w:tcPr>
            <w:tcW w:w="0" w:type="auto"/>
            <w:gridSpan w:val="8"/>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среднем за год к предыдущему году</w:t>
            </w:r>
          </w:p>
        </w:tc>
        <w:tc>
          <w:tcPr>
            <w:tcW w:w="0" w:type="auto"/>
            <w:gridSpan w:val="3"/>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среднем за год</w:t>
            </w:r>
          </w:p>
        </w:tc>
      </w:tr>
      <w:tr w:rsidR="00231985" w:rsidRPr="008D74D0" w:rsidTr="006330B0">
        <w:trPr>
          <w:tblCellSpacing w:w="0" w:type="dxa"/>
        </w:trPr>
        <w:tc>
          <w:tcPr>
            <w:tcW w:w="0" w:type="auto"/>
            <w:vMerge/>
            <w:vAlign w:val="center"/>
          </w:tcPr>
          <w:p w:rsidR="00231985" w:rsidRPr="008D74D0" w:rsidRDefault="00231985" w:rsidP="008D74D0">
            <w:pPr>
              <w:ind w:firstLine="709"/>
              <w:jc w:val="both"/>
            </w:pPr>
          </w:p>
        </w:tc>
        <w:tc>
          <w:tcPr>
            <w:tcW w:w="0" w:type="auto"/>
            <w:vMerge/>
            <w:vAlign w:val="center"/>
          </w:tcPr>
          <w:p w:rsidR="00231985" w:rsidRPr="008D74D0" w:rsidRDefault="00231985" w:rsidP="008D74D0">
            <w:pPr>
              <w:ind w:firstLine="709"/>
              <w:jc w:val="both"/>
            </w:pP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201</w:t>
            </w:r>
          </w:p>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201</w:t>
            </w:r>
          </w:p>
          <w:p w:rsidR="00231985" w:rsidRPr="008D74D0" w:rsidRDefault="00231985" w:rsidP="008D74D0">
            <w:pPr>
              <w:pStyle w:val="NormalWeb"/>
              <w:shd w:val="clear" w:color="auto" w:fill="FFFFFF"/>
              <w:spacing w:before="0" w:beforeAutospacing="0" w:after="0" w:afterAutospacing="0"/>
              <w:ind w:firstLine="709"/>
              <w:jc w:val="both"/>
            </w:pPr>
            <w:r w:rsidRPr="008D74D0">
              <w:t>8</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19</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25</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p w:rsidR="00231985" w:rsidRPr="008D74D0" w:rsidRDefault="00231985" w:rsidP="008D74D0">
            <w:pPr>
              <w:pStyle w:val="NormalWeb"/>
              <w:shd w:val="clear" w:color="auto" w:fill="FFFFFF"/>
              <w:spacing w:before="0" w:beforeAutospacing="0" w:after="0" w:afterAutospacing="0"/>
              <w:ind w:firstLine="709"/>
              <w:jc w:val="both"/>
            </w:pPr>
            <w:r w:rsidRPr="008D74D0">
              <w:t>26</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2027-</w:t>
            </w:r>
          </w:p>
          <w:p w:rsidR="00231985" w:rsidRPr="008D74D0" w:rsidRDefault="00231985" w:rsidP="006330B0">
            <w:pPr>
              <w:pStyle w:val="NormalWeb"/>
              <w:shd w:val="clear" w:color="auto" w:fill="FFFFFF"/>
              <w:spacing w:before="0" w:beforeAutospacing="0" w:after="0" w:afterAutospacing="0"/>
              <w:jc w:val="both"/>
            </w:pPr>
            <w:r w:rsidRPr="008D74D0">
              <w:t>2031</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2032-</w:t>
            </w:r>
          </w:p>
          <w:p w:rsidR="00231985" w:rsidRPr="008D74D0" w:rsidRDefault="00231985" w:rsidP="006330B0">
            <w:pPr>
              <w:pStyle w:val="NormalWeb"/>
              <w:shd w:val="clear" w:color="auto" w:fill="FFFFFF"/>
              <w:spacing w:before="0" w:beforeAutospacing="0" w:after="0" w:afterAutospacing="0"/>
              <w:jc w:val="both"/>
            </w:pPr>
            <w:r w:rsidRPr="008D74D0">
              <w:t>2036</w:t>
            </w:r>
          </w:p>
        </w:tc>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2022-</w:t>
            </w:r>
          </w:p>
          <w:p w:rsidR="00231985" w:rsidRPr="008D74D0" w:rsidRDefault="00231985" w:rsidP="006330B0">
            <w:pPr>
              <w:pStyle w:val="NormalWeb"/>
              <w:shd w:val="clear" w:color="auto" w:fill="FFFFFF"/>
              <w:spacing w:before="0" w:beforeAutospacing="0" w:after="0" w:afterAutospacing="0"/>
              <w:jc w:val="both"/>
            </w:pPr>
            <w:r w:rsidRPr="008D74D0">
              <w:t>2036</w:t>
            </w:r>
          </w:p>
        </w:tc>
      </w:tr>
      <w:tr w:rsidR="00231985" w:rsidRPr="008D74D0" w:rsidTr="006330B0">
        <w:trPr>
          <w:tblCellSpacing w:w="0" w:type="dxa"/>
        </w:trPr>
        <w:tc>
          <w:tcPr>
            <w:tcW w:w="0" w:type="auto"/>
            <w:vAlign w:val="center"/>
          </w:tcPr>
          <w:p w:rsidR="00231985" w:rsidRPr="008D74D0" w:rsidRDefault="00231985" w:rsidP="006330B0">
            <w:pPr>
              <w:pStyle w:val="NormalWeb"/>
              <w:shd w:val="clear" w:color="auto" w:fill="FFFFFF"/>
              <w:spacing w:before="0" w:beforeAutospacing="0" w:after="0" w:afterAutospacing="0"/>
              <w:jc w:val="both"/>
            </w:pPr>
            <w:r w:rsidRPr="008D74D0">
              <w:t>Платные услуги населению</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105</w:t>
            </w:r>
          </w:p>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104</w:t>
            </w:r>
          </w:p>
          <w:p w:rsidR="00231985" w:rsidRPr="008D74D0" w:rsidRDefault="00231985" w:rsidP="008D74D0">
            <w:pPr>
              <w:pStyle w:val="NormalWeb"/>
              <w:shd w:val="clear" w:color="auto" w:fill="FFFFFF"/>
              <w:spacing w:before="0" w:beforeAutospacing="0" w:after="0" w:afterAutospacing="0"/>
              <w:ind w:firstLine="709"/>
              <w:jc w:val="both"/>
            </w:pPr>
            <w:r w:rsidRPr="008D74D0">
              <w:t>,0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5,2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104,2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104,3</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104,2</w:t>
            </w:r>
          </w:p>
        </w:tc>
      </w:tr>
      <w:tr w:rsidR="00231985" w:rsidRPr="008D74D0" w:rsidTr="006330B0">
        <w:trPr>
          <w:tblCellSpacing w:w="0" w:type="dxa"/>
        </w:trPr>
        <w:tc>
          <w:tcPr>
            <w:tcW w:w="0" w:type="auto"/>
            <w:vAlign w:val="center"/>
          </w:tcPr>
          <w:p w:rsidR="00231985" w:rsidRDefault="00231985" w:rsidP="008D74D0">
            <w:pPr>
              <w:pStyle w:val="NormalWeb"/>
              <w:shd w:val="clear" w:color="auto" w:fill="FFFFFF"/>
              <w:spacing w:before="0" w:beforeAutospacing="0" w:after="0" w:afterAutospacing="0"/>
              <w:ind w:firstLine="709"/>
              <w:jc w:val="both"/>
            </w:pPr>
          </w:p>
          <w:p w:rsidR="00231985" w:rsidRPr="008D74D0" w:rsidRDefault="00231985" w:rsidP="006330B0">
            <w:pPr>
              <w:pStyle w:val="NormalWeb"/>
              <w:shd w:val="clear" w:color="auto" w:fill="FFFFFF"/>
              <w:spacing w:before="0" w:beforeAutospacing="0" w:after="0" w:afterAutospacing="0"/>
              <w:jc w:val="both"/>
            </w:pPr>
            <w:r w:rsidRPr="008D74D0">
              <w:t>Инфляция (ИПЦ)</w:t>
            </w:r>
          </w:p>
          <w:p w:rsidR="00231985" w:rsidRPr="008D74D0" w:rsidRDefault="00231985" w:rsidP="006330B0">
            <w:pPr>
              <w:pStyle w:val="NormalWeb"/>
              <w:shd w:val="clear" w:color="auto" w:fill="FFFFFF"/>
              <w:spacing w:before="0" w:beforeAutospacing="0" w:after="0" w:afterAutospacing="0"/>
              <w:jc w:val="both"/>
            </w:pPr>
            <w:r w:rsidRPr="008D74D0">
              <w:t>среднегодовая</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103</w:t>
            </w:r>
          </w:p>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102</w:t>
            </w:r>
          </w:p>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4,6</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3,4</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w:t>
            </w:r>
          </w:p>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104,0</w:t>
            </w:r>
          </w:p>
        </w:tc>
        <w:tc>
          <w:tcPr>
            <w:tcW w:w="0" w:type="auto"/>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104,0</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17. Модель для расчета программы</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2018 года.</w:t>
      </w:r>
    </w:p>
    <w:p w:rsidR="00231985" w:rsidRPr="008D74D0" w:rsidRDefault="00231985" w:rsidP="008D74D0">
      <w:pPr>
        <w:pStyle w:val="NormalWeb"/>
        <w:shd w:val="clear" w:color="auto" w:fill="FFFFFF"/>
        <w:spacing w:before="0" w:beforeAutospacing="0" w:after="0" w:afterAutospacing="0"/>
        <w:ind w:firstLine="709"/>
        <w:jc w:val="both"/>
      </w:pPr>
      <w:r w:rsidRPr="008D74D0">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Pr="009B6E43" w:rsidRDefault="00231985" w:rsidP="008D74D0">
      <w:pPr>
        <w:pStyle w:val="NormalWeb"/>
        <w:shd w:val="clear" w:color="auto" w:fill="FFFFFF"/>
        <w:spacing w:before="0" w:beforeAutospacing="0" w:after="0" w:afterAutospacing="0"/>
        <w:ind w:firstLine="709"/>
        <w:jc w:val="both"/>
      </w:pPr>
      <w:r w:rsidRPr="009B6E43">
        <w:t>СОДЕРЖАНИЕ</w:t>
      </w:r>
    </w:p>
    <w:p w:rsidR="00231985" w:rsidRPr="009B6E43" w:rsidRDefault="00231985" w:rsidP="008D74D0">
      <w:pPr>
        <w:numPr>
          <w:ilvl w:val="0"/>
          <w:numId w:val="6"/>
        </w:numPr>
        <w:shd w:val="clear" w:color="auto" w:fill="FFFFFF"/>
        <w:ind w:left="0" w:firstLine="709"/>
        <w:jc w:val="both"/>
      </w:pPr>
      <w:r w:rsidRPr="009B6E43">
        <w:t xml:space="preserve">Паспорт программы                                                                                        </w:t>
      </w:r>
      <w:r>
        <w:t xml:space="preserve">                     </w:t>
      </w:r>
      <w:r w:rsidRPr="009B6E43">
        <w:t>3</w:t>
      </w:r>
    </w:p>
    <w:p w:rsidR="00231985" w:rsidRPr="009B6E43" w:rsidRDefault="00231985" w:rsidP="008D74D0">
      <w:pPr>
        <w:numPr>
          <w:ilvl w:val="0"/>
          <w:numId w:val="6"/>
        </w:numPr>
        <w:shd w:val="clear" w:color="auto" w:fill="FFFFFF"/>
        <w:ind w:left="0" w:firstLine="709"/>
        <w:jc w:val="both"/>
      </w:pPr>
      <w:r w:rsidRPr="009B6E43">
        <w:t xml:space="preserve">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                                                                      </w:t>
      </w:r>
      <w:r>
        <w:t xml:space="preserve">                                                                   </w:t>
      </w:r>
      <w:r w:rsidRPr="009B6E43">
        <w:t>21</w:t>
      </w:r>
    </w:p>
    <w:p w:rsidR="00231985" w:rsidRPr="009B6E43" w:rsidRDefault="00231985" w:rsidP="008D74D0">
      <w:pPr>
        <w:numPr>
          <w:ilvl w:val="0"/>
          <w:numId w:val="6"/>
        </w:numPr>
        <w:shd w:val="clear" w:color="auto" w:fill="FFFFFF"/>
        <w:ind w:left="0" w:firstLine="709"/>
        <w:jc w:val="both"/>
      </w:pPr>
      <w:r w:rsidRPr="009B6E43">
        <w:t>Существующая система водоснабжения                                                    </w:t>
      </w:r>
      <w:r>
        <w:t xml:space="preserve">                     </w:t>
      </w:r>
      <w:r w:rsidRPr="009B6E43">
        <w:t xml:space="preserve"> 21</w:t>
      </w:r>
    </w:p>
    <w:p w:rsidR="00231985" w:rsidRPr="009B6E43" w:rsidRDefault="00231985" w:rsidP="008D74D0">
      <w:pPr>
        <w:numPr>
          <w:ilvl w:val="0"/>
          <w:numId w:val="6"/>
        </w:numPr>
        <w:shd w:val="clear" w:color="auto" w:fill="FFFFFF"/>
        <w:ind w:left="0" w:firstLine="709"/>
        <w:jc w:val="both"/>
      </w:pPr>
      <w:r w:rsidRPr="009B6E43">
        <w:t xml:space="preserve">Электроснабжение                                                                                      </w:t>
      </w:r>
      <w:r>
        <w:t xml:space="preserve">                     </w:t>
      </w:r>
      <w:r w:rsidRPr="009B6E43">
        <w:t xml:space="preserve">   22</w:t>
      </w:r>
    </w:p>
    <w:p w:rsidR="00231985" w:rsidRPr="009B6E43" w:rsidRDefault="00231985" w:rsidP="008D74D0">
      <w:pPr>
        <w:numPr>
          <w:ilvl w:val="0"/>
          <w:numId w:val="6"/>
        </w:numPr>
        <w:shd w:val="clear" w:color="auto" w:fill="FFFFFF"/>
        <w:ind w:left="0" w:firstLine="709"/>
        <w:jc w:val="both"/>
      </w:pPr>
      <w:r w:rsidRPr="009B6E43">
        <w:t>Существующая система сбора и утилизации ТБО Русско- Тювеевского сельского поселения и перспектива ее развития                                                           </w:t>
      </w:r>
      <w:r>
        <w:t xml:space="preserve">                                          </w:t>
      </w:r>
      <w:r w:rsidRPr="009B6E43">
        <w:t xml:space="preserve"> 22</w:t>
      </w:r>
    </w:p>
    <w:p w:rsidR="00231985" w:rsidRPr="009B6E43" w:rsidRDefault="00231985" w:rsidP="008D74D0">
      <w:pPr>
        <w:numPr>
          <w:ilvl w:val="0"/>
          <w:numId w:val="6"/>
        </w:numPr>
        <w:shd w:val="clear" w:color="auto" w:fill="FFFFFF"/>
        <w:ind w:left="0" w:firstLine="709"/>
        <w:jc w:val="both"/>
      </w:pPr>
      <w:r w:rsidRPr="009B6E43">
        <w:t xml:space="preserve">Существующая система  газоснабжения                                                     </w:t>
      </w:r>
      <w:r>
        <w:t xml:space="preserve">                    </w:t>
      </w:r>
      <w:r w:rsidRPr="009B6E43">
        <w:t>23</w:t>
      </w:r>
    </w:p>
    <w:p w:rsidR="00231985" w:rsidRPr="009B6E43" w:rsidRDefault="00231985" w:rsidP="008D74D0">
      <w:pPr>
        <w:numPr>
          <w:ilvl w:val="0"/>
          <w:numId w:val="6"/>
        </w:numPr>
        <w:shd w:val="clear" w:color="auto" w:fill="FFFFFF"/>
        <w:ind w:left="0" w:firstLine="709"/>
        <w:jc w:val="both"/>
      </w:pPr>
      <w:r w:rsidRPr="009B6E43">
        <w:t xml:space="preserve">Существующая система  теплоснабжения                                                  </w:t>
      </w:r>
      <w:r>
        <w:t xml:space="preserve">                     </w:t>
      </w:r>
      <w:r w:rsidRPr="009B6E43">
        <w:t>23</w:t>
      </w:r>
    </w:p>
    <w:p w:rsidR="00231985" w:rsidRPr="009B6E43" w:rsidRDefault="00231985" w:rsidP="008D74D0">
      <w:pPr>
        <w:numPr>
          <w:ilvl w:val="0"/>
          <w:numId w:val="7"/>
        </w:numPr>
        <w:shd w:val="clear" w:color="auto" w:fill="FFFFFF"/>
        <w:ind w:left="0" w:firstLine="709"/>
        <w:jc w:val="both"/>
      </w:pPr>
      <w:r w:rsidRPr="009B6E43">
        <w:t xml:space="preserve">Перспективы развития систем коммунальной инфраструктуры и прогноз спроса на коммунальные ресурсы                                                                                    </w:t>
      </w:r>
      <w:r>
        <w:t xml:space="preserve">                                         </w:t>
      </w:r>
      <w:r w:rsidRPr="009B6E43">
        <w:t>25</w:t>
      </w:r>
    </w:p>
    <w:p w:rsidR="00231985" w:rsidRPr="009B6E43" w:rsidRDefault="00231985" w:rsidP="008D74D0">
      <w:pPr>
        <w:numPr>
          <w:ilvl w:val="1"/>
          <w:numId w:val="7"/>
        </w:numPr>
        <w:shd w:val="clear" w:color="auto" w:fill="FFFFFF"/>
        <w:ind w:left="0" w:firstLine="709"/>
        <w:jc w:val="both"/>
      </w:pPr>
      <w:r w:rsidRPr="009B6E43">
        <w:t xml:space="preserve">Перспективная схема водоснабжения                                                        </w:t>
      </w:r>
      <w:r>
        <w:t xml:space="preserve">                     </w:t>
      </w:r>
      <w:r w:rsidRPr="009B6E43">
        <w:t xml:space="preserve"> 25</w:t>
      </w:r>
    </w:p>
    <w:p w:rsidR="00231985" w:rsidRPr="009B6E43" w:rsidRDefault="00231985" w:rsidP="008D74D0">
      <w:pPr>
        <w:pStyle w:val="NormalWeb"/>
        <w:shd w:val="clear" w:color="auto" w:fill="FFFFFF"/>
        <w:spacing w:before="0" w:beforeAutospacing="0" w:after="0" w:afterAutospacing="0"/>
        <w:ind w:firstLine="709"/>
        <w:jc w:val="both"/>
      </w:pPr>
      <w:r w:rsidRPr="009B6E43">
        <w:t xml:space="preserve">3.2. Перспективная схема электроснабжения                                                      </w:t>
      </w:r>
      <w:r>
        <w:t xml:space="preserve">                       </w:t>
      </w:r>
      <w:r w:rsidRPr="009B6E43">
        <w:t xml:space="preserve"> 25</w:t>
      </w:r>
    </w:p>
    <w:p w:rsidR="00231985" w:rsidRPr="009B6E43" w:rsidRDefault="00231985" w:rsidP="008D74D0">
      <w:pPr>
        <w:pStyle w:val="NormalWeb"/>
        <w:shd w:val="clear" w:color="auto" w:fill="FFFFFF"/>
        <w:spacing w:before="0" w:beforeAutospacing="0" w:after="0" w:afterAutospacing="0"/>
        <w:ind w:firstLine="709"/>
        <w:jc w:val="both"/>
      </w:pPr>
      <w:r w:rsidRPr="009B6E43">
        <w:t xml:space="preserve">3.3 Перспективная схема развития системы утилизации твердых бытовых отходов                                                                                                                               </w:t>
      </w:r>
      <w:r>
        <w:t xml:space="preserve">                        </w:t>
      </w:r>
      <w:r w:rsidRPr="009B6E43">
        <w:t xml:space="preserve"> 27</w:t>
      </w:r>
    </w:p>
    <w:p w:rsidR="00231985" w:rsidRPr="009B6E43" w:rsidRDefault="00231985" w:rsidP="008D74D0">
      <w:pPr>
        <w:pStyle w:val="NormalWeb"/>
        <w:shd w:val="clear" w:color="auto" w:fill="FFFFFF"/>
        <w:spacing w:before="0" w:beforeAutospacing="0" w:after="0" w:afterAutospacing="0"/>
        <w:ind w:firstLine="709"/>
        <w:jc w:val="both"/>
      </w:pPr>
      <w:r w:rsidRPr="009B6E43">
        <w:t xml:space="preserve">3.4. Перспективная схема газоснабжения                                                             </w:t>
      </w:r>
      <w:r>
        <w:t xml:space="preserve">                       </w:t>
      </w:r>
      <w:r w:rsidRPr="009B6E43">
        <w:t>27</w:t>
      </w:r>
    </w:p>
    <w:p w:rsidR="00231985" w:rsidRPr="009B6E43" w:rsidRDefault="00231985" w:rsidP="008D74D0">
      <w:pPr>
        <w:numPr>
          <w:ilvl w:val="0"/>
          <w:numId w:val="8"/>
        </w:numPr>
        <w:shd w:val="clear" w:color="auto" w:fill="FFFFFF"/>
        <w:ind w:left="0" w:firstLine="709"/>
        <w:jc w:val="both"/>
      </w:pPr>
      <w:r w:rsidRPr="009B6E43">
        <w:t xml:space="preserve">Целевые показатели развития коммунальной инфраструктуры              </w:t>
      </w:r>
      <w:r>
        <w:t xml:space="preserve">                     </w:t>
      </w:r>
      <w:r w:rsidRPr="009B6E43">
        <w:t xml:space="preserve"> 28</w:t>
      </w:r>
    </w:p>
    <w:p w:rsidR="00231985" w:rsidRPr="009B6E43" w:rsidRDefault="00231985" w:rsidP="008D74D0">
      <w:pPr>
        <w:numPr>
          <w:ilvl w:val="1"/>
          <w:numId w:val="8"/>
        </w:numPr>
        <w:shd w:val="clear" w:color="auto" w:fill="FFFFFF"/>
        <w:ind w:left="0" w:firstLine="709"/>
        <w:jc w:val="both"/>
      </w:pPr>
      <w:r w:rsidRPr="009B6E43">
        <w:t xml:space="preserve">Показатели качества поставляемого коммунального ресурса                 </w:t>
      </w:r>
      <w:r>
        <w:t xml:space="preserve">                     </w:t>
      </w:r>
      <w:r w:rsidRPr="009B6E43">
        <w:t xml:space="preserve"> 28</w:t>
      </w:r>
    </w:p>
    <w:p w:rsidR="00231985" w:rsidRPr="009B6E43" w:rsidRDefault="00231985" w:rsidP="008D74D0">
      <w:pPr>
        <w:pStyle w:val="NormalWeb"/>
        <w:shd w:val="clear" w:color="auto" w:fill="FFFFFF"/>
        <w:spacing w:before="0" w:beforeAutospacing="0" w:after="0" w:afterAutospacing="0"/>
        <w:ind w:firstLine="709"/>
        <w:jc w:val="both"/>
      </w:pPr>
      <w:r w:rsidRPr="009B6E43">
        <w:t xml:space="preserve">4.2. Показатели надежности систем ресурсоснабжения                                      </w:t>
      </w:r>
      <w:r>
        <w:t xml:space="preserve">                      </w:t>
      </w:r>
      <w:r w:rsidRPr="009B6E43">
        <w:t>28</w:t>
      </w:r>
    </w:p>
    <w:p w:rsidR="00231985" w:rsidRPr="009B6E43" w:rsidRDefault="00231985" w:rsidP="009B6E43">
      <w:pPr>
        <w:numPr>
          <w:ilvl w:val="0"/>
          <w:numId w:val="9"/>
        </w:numPr>
        <w:shd w:val="clear" w:color="auto" w:fill="FFFFFF"/>
        <w:ind w:left="0" w:firstLine="709"/>
        <w:jc w:val="both"/>
      </w:pPr>
      <w:r w:rsidRPr="009B6E43">
        <w:t>Программа инвестиционных проектов, обеспечивающих</w:t>
      </w:r>
      <w:r>
        <w:t xml:space="preserve"> </w:t>
      </w:r>
      <w:r w:rsidRPr="009B6E43">
        <w:t xml:space="preserve">достижение целевых показателей                                                                          </w:t>
      </w:r>
      <w:r>
        <w:t xml:space="preserve">                                                                       </w:t>
      </w:r>
      <w:r w:rsidRPr="009B6E43">
        <w:t>29</w:t>
      </w:r>
    </w:p>
    <w:p w:rsidR="00231985" w:rsidRPr="009B6E43" w:rsidRDefault="00231985" w:rsidP="00DC1FBC">
      <w:pPr>
        <w:numPr>
          <w:ilvl w:val="0"/>
          <w:numId w:val="10"/>
        </w:numPr>
        <w:shd w:val="clear" w:color="auto" w:fill="FFFFFF"/>
        <w:ind w:left="0" w:firstLine="709"/>
        <w:jc w:val="both"/>
      </w:pPr>
      <w:r w:rsidRPr="009B6E43">
        <w:t xml:space="preserve">Программа инвестиционных проектов развития системы водоснабжения Руско-Тювеевского сельского поселения 2019-2029годы (в ценах 2018)                                                                                                                                    </w:t>
      </w:r>
      <w:r>
        <w:t xml:space="preserve">                        </w:t>
      </w:r>
      <w:r w:rsidRPr="009B6E43">
        <w:t>29</w:t>
      </w:r>
    </w:p>
    <w:p w:rsidR="00231985" w:rsidRPr="009B6E43" w:rsidRDefault="00231985" w:rsidP="009B6E43">
      <w:pPr>
        <w:pStyle w:val="NormalWeb"/>
        <w:shd w:val="clear" w:color="auto" w:fill="FFFFFF"/>
        <w:spacing w:before="0" w:beforeAutospacing="0" w:after="0" w:afterAutospacing="0"/>
        <w:ind w:firstLine="709"/>
        <w:jc w:val="both"/>
      </w:pPr>
      <w:r w:rsidRPr="009B6E43">
        <w:t>Программа инвестиционных проектов развития системы сбора</w:t>
      </w:r>
      <w:r>
        <w:t xml:space="preserve"> </w:t>
      </w:r>
      <w:r w:rsidRPr="009B6E43">
        <w:t xml:space="preserve">и вызова бытовых отходов Русско-Тювеевского сельского поселения 2019-2029 годы (в ценах 2018)                    </w:t>
      </w:r>
      <w:r>
        <w:t xml:space="preserve">                   </w:t>
      </w:r>
      <w:r w:rsidRPr="009B6E43">
        <w:t xml:space="preserve">  30</w:t>
      </w:r>
    </w:p>
    <w:p w:rsidR="00231985" w:rsidRPr="009B6E43" w:rsidRDefault="00231985" w:rsidP="008D74D0">
      <w:pPr>
        <w:numPr>
          <w:ilvl w:val="0"/>
          <w:numId w:val="12"/>
        </w:numPr>
        <w:shd w:val="clear" w:color="auto" w:fill="FFFFFF"/>
        <w:ind w:left="0" w:firstLine="709"/>
        <w:jc w:val="both"/>
      </w:pPr>
      <w:r w:rsidRPr="009B6E43">
        <w:t>Программа инвестиционных проектов развития системы теплоснабжения Русско-Тювеевского сельского поселения 2019- 2029 годы (в ценах 2018)</w:t>
      </w:r>
      <w:r>
        <w:t xml:space="preserve">        </w:t>
      </w:r>
      <w:r w:rsidRPr="009B6E43">
        <w:t xml:space="preserve">                                             30</w:t>
      </w:r>
    </w:p>
    <w:p w:rsidR="00231985" w:rsidRPr="009B6E43" w:rsidRDefault="00231985" w:rsidP="008D74D0">
      <w:pPr>
        <w:pStyle w:val="NormalWeb"/>
        <w:shd w:val="clear" w:color="auto" w:fill="FFFFFF"/>
        <w:spacing w:before="0" w:beforeAutospacing="0" w:after="0" w:afterAutospacing="0"/>
        <w:ind w:firstLine="709"/>
        <w:jc w:val="both"/>
      </w:pPr>
      <w:r w:rsidRPr="009B6E43">
        <w:t xml:space="preserve"> 6. Источники инвестиций, тарифы и доступность программы для населения </w:t>
      </w:r>
      <w:r>
        <w:t xml:space="preserve">                      </w:t>
      </w:r>
      <w:r w:rsidRPr="009B6E43">
        <w:t>31</w:t>
      </w: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Default="00231985" w:rsidP="008D74D0">
      <w:pPr>
        <w:pStyle w:val="NormalWeb"/>
        <w:shd w:val="clear" w:color="auto" w:fill="FFFFFF"/>
        <w:spacing w:before="0" w:beforeAutospacing="0" w:after="0" w:afterAutospacing="0"/>
        <w:ind w:firstLine="709"/>
        <w:jc w:val="both"/>
      </w:pP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1.Паспорт программы</w:t>
      </w:r>
    </w:p>
    <w:p w:rsidR="00231985" w:rsidRPr="008D74D0" w:rsidRDefault="00231985" w:rsidP="008D74D0">
      <w:pPr>
        <w:pStyle w:val="NormalWeb"/>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2040"/>
        <w:gridCol w:w="8196"/>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Наименование 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комплексного развития системы</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коммунальной инфраструктуры Русско-Тювеевского сельского поселения Темниковского</w:t>
            </w:r>
          </w:p>
          <w:p w:rsidR="00231985" w:rsidRPr="008D74D0" w:rsidRDefault="00231985" w:rsidP="008D74D0">
            <w:pPr>
              <w:pStyle w:val="NormalWeb"/>
              <w:shd w:val="clear" w:color="auto" w:fill="FFFFFF"/>
              <w:spacing w:before="0" w:beforeAutospacing="0" w:after="0" w:afterAutospacing="0"/>
              <w:ind w:firstLine="709"/>
              <w:jc w:val="both"/>
            </w:pPr>
            <w:r w:rsidRPr="008D74D0">
              <w:t>муниципального района Республики Мордовия на</w:t>
            </w:r>
          </w:p>
          <w:p w:rsidR="00231985" w:rsidRPr="008D74D0" w:rsidRDefault="00231985" w:rsidP="008D74D0">
            <w:pPr>
              <w:pStyle w:val="NormalWeb"/>
              <w:shd w:val="clear" w:color="auto" w:fill="FFFFFF"/>
              <w:spacing w:before="0" w:beforeAutospacing="0" w:after="0" w:afterAutospacing="0"/>
              <w:ind w:firstLine="709"/>
              <w:jc w:val="both"/>
            </w:pPr>
            <w:r w:rsidRPr="008D74D0">
              <w:t>2019-2029гг (далее- Программа)</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Основания для разработки</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Градостроительный кодекс Российской Федерации. Приказ Министерства Регионального развития РФ от 06.05.2011 № 204 «О разработке программ</w:t>
            </w:r>
          </w:p>
          <w:p w:rsidR="00231985" w:rsidRPr="008D74D0" w:rsidRDefault="00231985" w:rsidP="008D74D0">
            <w:pPr>
              <w:pStyle w:val="NormalWeb"/>
              <w:shd w:val="clear" w:color="auto" w:fill="FFFFFF"/>
              <w:spacing w:before="0" w:beforeAutospacing="0" w:after="0" w:afterAutospacing="0"/>
              <w:ind w:firstLine="709"/>
              <w:jc w:val="both"/>
            </w:pPr>
            <w:r w:rsidRPr="008D74D0">
              <w:t>комплексного развития систем коммунальной инфраструктуры муниципальных образований». Федеральный закон от 23.11.2004г. № 261-ФЗ «Об энергоснабжении и о повышении энергетической</w:t>
            </w:r>
          </w:p>
          <w:p w:rsidR="00231985" w:rsidRPr="008D74D0" w:rsidRDefault="00231985" w:rsidP="008D74D0">
            <w:pPr>
              <w:pStyle w:val="NormalWeb"/>
              <w:shd w:val="clear" w:color="auto" w:fill="FFFFFF"/>
              <w:spacing w:before="0" w:beforeAutospacing="0" w:after="0" w:afterAutospacing="0"/>
              <w:ind w:firstLine="709"/>
              <w:jc w:val="both"/>
            </w:pPr>
            <w:r w:rsidRPr="008D74D0">
              <w:t>эффективности и о внесении изменений в отдельные законодательные акты Российской Федерации»</w:t>
            </w:r>
          </w:p>
          <w:p w:rsidR="00231985" w:rsidRPr="008D74D0" w:rsidRDefault="00231985" w:rsidP="008D74D0">
            <w:pPr>
              <w:pStyle w:val="NormalWeb"/>
              <w:shd w:val="clear" w:color="auto" w:fill="FFFFFF"/>
              <w:spacing w:before="0" w:beforeAutospacing="0" w:after="0" w:afterAutospacing="0"/>
              <w:ind w:firstLine="709"/>
              <w:jc w:val="both"/>
            </w:pPr>
            <w:r w:rsidRPr="008D74D0">
              <w:t>Федеральный закон от 30.12.2004г. № 210-ФЗ «Об основах регулирования тарифов организаций</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коммунального комплекса»</w:t>
            </w:r>
          </w:p>
          <w:p w:rsidR="00231985" w:rsidRPr="008D74D0" w:rsidRDefault="00231985" w:rsidP="008D74D0">
            <w:pPr>
              <w:pStyle w:val="NormalWeb"/>
              <w:shd w:val="clear" w:color="auto" w:fill="FFFFFF"/>
              <w:spacing w:before="0" w:beforeAutospacing="0" w:after="0" w:afterAutospacing="0"/>
              <w:ind w:firstLine="709"/>
              <w:jc w:val="both"/>
            </w:pPr>
            <w:r w:rsidRPr="008D74D0">
              <w:t>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w:t>
            </w:r>
          </w:p>
          <w:p w:rsidR="00231985" w:rsidRPr="008D74D0" w:rsidRDefault="00231985" w:rsidP="008D74D0">
            <w:pPr>
              <w:pStyle w:val="NormalWeb"/>
              <w:shd w:val="clear" w:color="auto" w:fill="FFFFFF"/>
              <w:spacing w:before="0" w:beforeAutospacing="0" w:after="0" w:afterAutospacing="0"/>
              <w:ind w:firstLine="709"/>
              <w:jc w:val="both"/>
            </w:pPr>
            <w:r w:rsidRPr="008D74D0">
              <w:t>«Утвердить прилагаемые требования к программе</w:t>
            </w:r>
          </w:p>
          <w:p w:rsidR="00231985" w:rsidRPr="008D74D0" w:rsidRDefault="00231985" w:rsidP="008D74D0">
            <w:pPr>
              <w:pStyle w:val="NormalWeb"/>
              <w:shd w:val="clear" w:color="auto" w:fill="FFFFFF"/>
              <w:spacing w:before="0" w:beforeAutospacing="0" w:after="0" w:afterAutospacing="0"/>
              <w:ind w:firstLine="709"/>
              <w:jc w:val="both"/>
            </w:pPr>
            <w:r w:rsidRPr="008D74D0">
              <w:t>комплексного развития систем коммунальной инфраструктуры поселений, городских округов»</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Муниципальный заказчик-</w:t>
            </w:r>
          </w:p>
          <w:p w:rsidR="00231985" w:rsidRPr="008D74D0" w:rsidRDefault="00231985" w:rsidP="00DC1FBC">
            <w:pPr>
              <w:pStyle w:val="NormalWeb"/>
              <w:shd w:val="clear" w:color="auto" w:fill="FFFFFF"/>
              <w:spacing w:before="0" w:beforeAutospacing="0" w:after="0" w:afterAutospacing="0"/>
              <w:jc w:val="both"/>
            </w:pPr>
            <w:r w:rsidRPr="008D74D0">
              <w:t>координатор</w:t>
            </w:r>
          </w:p>
          <w:p w:rsidR="00231985" w:rsidRPr="008D74D0" w:rsidRDefault="00231985" w:rsidP="00DC1FBC">
            <w:pPr>
              <w:pStyle w:val="NormalWeb"/>
              <w:shd w:val="clear" w:color="auto" w:fill="FFFFFF"/>
              <w:spacing w:before="0" w:beforeAutospacing="0" w:after="0" w:afterAutospacing="0"/>
              <w:jc w:val="both"/>
            </w:pPr>
            <w:r w:rsidRPr="008D74D0">
              <w:t>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администрация Русско-Тювеевского сельского поселения Темниковского муниципального района</w:t>
            </w:r>
          </w:p>
          <w:p w:rsidR="00231985" w:rsidRPr="008D74D0" w:rsidRDefault="00231985" w:rsidP="008D74D0">
            <w:pPr>
              <w:pStyle w:val="NormalWeb"/>
              <w:shd w:val="clear" w:color="auto" w:fill="FFFFFF"/>
              <w:spacing w:before="0" w:beforeAutospacing="0" w:after="0" w:afterAutospacing="0"/>
              <w:ind w:firstLine="709"/>
              <w:jc w:val="both"/>
            </w:pPr>
            <w:r w:rsidRPr="008D74D0">
              <w:t>Республики Мордовия</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Разработчик</w:t>
            </w:r>
          </w:p>
          <w:p w:rsidR="00231985" w:rsidRPr="008D74D0" w:rsidRDefault="00231985" w:rsidP="00DC1FBC">
            <w:pPr>
              <w:pStyle w:val="NormalWeb"/>
              <w:shd w:val="clear" w:color="auto" w:fill="FFFFFF"/>
              <w:spacing w:before="0" w:beforeAutospacing="0" w:after="0" w:afterAutospacing="0"/>
              <w:jc w:val="both"/>
            </w:pPr>
            <w:r w:rsidRPr="008D74D0">
              <w:t>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Контроль за</w:t>
            </w:r>
          </w:p>
          <w:p w:rsidR="00231985" w:rsidRPr="008D74D0" w:rsidRDefault="00231985" w:rsidP="00DC1FBC">
            <w:pPr>
              <w:pStyle w:val="NormalWeb"/>
              <w:shd w:val="clear" w:color="auto" w:fill="FFFFFF"/>
              <w:spacing w:before="0" w:beforeAutospacing="0" w:after="0" w:afterAutospacing="0"/>
              <w:jc w:val="both"/>
            </w:pPr>
            <w:r w:rsidRPr="008D74D0">
              <w:t>реализацией 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Глава Русско-Тювеевского сельского поселения;</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Цели 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модернизация (реконструкция) системы</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коммунальной инфраструктуры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экономия топливно-энергетических и трудовых ресурсов в системе коммунальной инфраструктуры Русско-Тювеевского сельского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повышение качества предоставляемых коммунальных услуг.</w:t>
            </w:r>
          </w:p>
          <w:p w:rsidR="00231985" w:rsidRPr="008D74D0" w:rsidRDefault="00231985" w:rsidP="008D74D0">
            <w:pPr>
              <w:pStyle w:val="NormalWeb"/>
              <w:shd w:val="clear" w:color="auto" w:fill="FFFFFF"/>
              <w:spacing w:before="0" w:beforeAutospacing="0" w:after="0" w:afterAutospacing="0"/>
              <w:ind w:firstLine="709"/>
              <w:jc w:val="both"/>
            </w:pPr>
            <w:r w:rsidRPr="008D74D0">
              <w:t>- улучшение состояния окружающей среды, экологическая безопасность развития Русско-</w:t>
            </w:r>
          </w:p>
          <w:p w:rsidR="00231985" w:rsidRPr="008D74D0" w:rsidRDefault="00231985" w:rsidP="008D74D0">
            <w:pPr>
              <w:pStyle w:val="NormalWeb"/>
              <w:shd w:val="clear" w:color="auto" w:fill="FFFFFF"/>
              <w:spacing w:before="0" w:beforeAutospacing="0" w:after="0" w:afterAutospacing="0"/>
              <w:ind w:firstLine="709"/>
              <w:jc w:val="both"/>
            </w:pPr>
            <w:r w:rsidRPr="008D74D0">
              <w:t>Тювеевского сельского поселения, создание</w:t>
            </w:r>
          </w:p>
          <w:p w:rsidR="00231985" w:rsidRPr="008D74D0" w:rsidRDefault="00231985" w:rsidP="008D74D0">
            <w:pPr>
              <w:pStyle w:val="NormalWeb"/>
              <w:shd w:val="clear" w:color="auto" w:fill="FFFFFF"/>
              <w:spacing w:before="0" w:beforeAutospacing="0" w:after="0" w:afterAutospacing="0"/>
              <w:ind w:firstLine="709"/>
              <w:jc w:val="both"/>
            </w:pPr>
            <w:r w:rsidRPr="008D74D0">
              <w:t>благоприятных условий для проживания населения.</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Задачи 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numPr>
                <w:ilvl w:val="0"/>
                <w:numId w:val="13"/>
              </w:numPr>
              <w:shd w:val="clear" w:color="auto" w:fill="FFFFFF"/>
              <w:ind w:left="0" w:firstLine="709"/>
              <w:jc w:val="both"/>
            </w:pPr>
            <w:r w:rsidRPr="008D74D0">
              <w:t>Инженерно-техническая оптимизация систем коммунальной инфраструктуры.</w:t>
            </w:r>
          </w:p>
          <w:p w:rsidR="00231985" w:rsidRPr="008D74D0" w:rsidRDefault="00231985" w:rsidP="008D74D0">
            <w:pPr>
              <w:numPr>
                <w:ilvl w:val="0"/>
                <w:numId w:val="13"/>
              </w:numPr>
              <w:shd w:val="clear" w:color="auto" w:fill="FFFFFF"/>
              <w:ind w:left="0" w:firstLine="709"/>
              <w:jc w:val="both"/>
            </w:pPr>
            <w:r w:rsidRPr="008D74D0">
              <w:t>Повышение надежности систем коммунальной инфраструктуры.</w:t>
            </w:r>
          </w:p>
          <w:p w:rsidR="00231985" w:rsidRPr="008D74D0" w:rsidRDefault="00231985" w:rsidP="008D74D0">
            <w:pPr>
              <w:numPr>
                <w:ilvl w:val="0"/>
                <w:numId w:val="13"/>
              </w:numPr>
              <w:shd w:val="clear" w:color="auto" w:fill="FFFFFF"/>
              <w:ind w:left="0" w:firstLine="709"/>
              <w:jc w:val="both"/>
            </w:pPr>
            <w:r w:rsidRPr="008D74D0">
              <w:t>Обеспечение более комфортных условий проживания населения сельского поселения.</w:t>
            </w:r>
          </w:p>
          <w:p w:rsidR="00231985" w:rsidRPr="008D74D0" w:rsidRDefault="00231985" w:rsidP="008D74D0">
            <w:pPr>
              <w:numPr>
                <w:ilvl w:val="0"/>
                <w:numId w:val="13"/>
              </w:numPr>
              <w:shd w:val="clear" w:color="auto" w:fill="FFFFFF"/>
              <w:ind w:left="0" w:firstLine="709"/>
              <w:jc w:val="both"/>
            </w:pPr>
            <w:r w:rsidRPr="008D74D0">
              <w:t>Повышение качества предоставляемых ЖКХ.</w:t>
            </w:r>
          </w:p>
          <w:p w:rsidR="00231985" w:rsidRPr="008D74D0" w:rsidRDefault="00231985" w:rsidP="008D74D0">
            <w:pPr>
              <w:numPr>
                <w:ilvl w:val="0"/>
                <w:numId w:val="13"/>
              </w:numPr>
              <w:shd w:val="clear" w:color="auto" w:fill="FFFFFF"/>
              <w:ind w:left="0" w:firstLine="709"/>
              <w:jc w:val="both"/>
            </w:pPr>
            <w:r w:rsidRPr="008D74D0">
              <w:t>Снижение потребления энергетических ресурсов. 6.Снижение потерь при поставке ресурсов</w:t>
            </w:r>
          </w:p>
          <w:p w:rsidR="00231985" w:rsidRPr="008D74D0" w:rsidRDefault="00231985" w:rsidP="008D74D0">
            <w:pPr>
              <w:pStyle w:val="NormalWeb"/>
              <w:shd w:val="clear" w:color="auto" w:fill="FFFFFF"/>
              <w:spacing w:before="0" w:beforeAutospacing="0" w:after="0" w:afterAutospacing="0"/>
              <w:ind w:firstLine="709"/>
              <w:jc w:val="both"/>
            </w:pPr>
            <w:r w:rsidRPr="008D74D0">
              <w:t>потребителям.</w:t>
            </w:r>
          </w:p>
          <w:p w:rsidR="00231985" w:rsidRPr="008D74D0" w:rsidRDefault="00231985" w:rsidP="008D74D0">
            <w:pPr>
              <w:pStyle w:val="NormalWeb"/>
              <w:shd w:val="clear" w:color="auto" w:fill="FFFFFF"/>
              <w:spacing w:before="0" w:beforeAutospacing="0" w:after="0" w:afterAutospacing="0"/>
              <w:ind w:firstLine="709"/>
              <w:jc w:val="both"/>
            </w:pPr>
            <w:r w:rsidRPr="008D74D0">
              <w:t>7. Улучшение экологической обстановки в сельском поселении.</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Сроки и этапы</w:t>
            </w:r>
          </w:p>
          <w:p w:rsidR="00231985" w:rsidRPr="008D74D0" w:rsidRDefault="00231985" w:rsidP="00DC1FBC">
            <w:pPr>
              <w:pStyle w:val="NormalWeb"/>
              <w:shd w:val="clear" w:color="auto" w:fill="FFFFFF"/>
              <w:spacing w:before="0" w:beforeAutospacing="0" w:after="0" w:afterAutospacing="0"/>
              <w:jc w:val="both"/>
            </w:pPr>
            <w:r w:rsidRPr="008D74D0">
              <w:t>реализации 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2019 - 2029 гг.</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Мероприятия Программы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numPr>
                <w:ilvl w:val="0"/>
                <w:numId w:val="14"/>
              </w:numPr>
              <w:shd w:val="clear" w:color="auto" w:fill="FFFFFF"/>
              <w:ind w:left="0" w:firstLine="709"/>
              <w:jc w:val="both"/>
            </w:pPr>
            <w:r w:rsidRPr="008D74D0">
              <w:t>Строительство локального водопровода, протяженностью 1500 м</w:t>
            </w:r>
          </w:p>
          <w:p w:rsidR="00231985" w:rsidRPr="008D74D0" w:rsidRDefault="00231985" w:rsidP="008D74D0">
            <w:pPr>
              <w:numPr>
                <w:ilvl w:val="0"/>
                <w:numId w:val="14"/>
              </w:numPr>
              <w:shd w:val="clear" w:color="auto" w:fill="FFFFFF"/>
              <w:ind w:left="0" w:firstLine="709"/>
              <w:jc w:val="both"/>
            </w:pPr>
            <w:r w:rsidRPr="008D74D0">
              <w:t>Строительство автоматизированной блочно- модульной котельной, мощностью 1,2 МВт</w:t>
            </w:r>
          </w:p>
          <w:p w:rsidR="00231985" w:rsidRPr="008D74D0" w:rsidRDefault="00231985" w:rsidP="008D74D0">
            <w:pPr>
              <w:numPr>
                <w:ilvl w:val="0"/>
                <w:numId w:val="14"/>
              </w:numPr>
              <w:shd w:val="clear" w:color="auto" w:fill="FFFFFF"/>
              <w:ind w:left="0" w:firstLine="709"/>
              <w:jc w:val="both"/>
            </w:pPr>
            <w:r w:rsidRPr="008D74D0">
              <w:t>Реконструкция котельной, связанная с заменой оборудования.</w:t>
            </w:r>
          </w:p>
          <w:p w:rsidR="00231985" w:rsidRPr="008D74D0" w:rsidRDefault="00231985" w:rsidP="008D74D0">
            <w:pPr>
              <w:numPr>
                <w:ilvl w:val="0"/>
                <w:numId w:val="14"/>
              </w:numPr>
              <w:shd w:val="clear" w:color="auto" w:fill="FFFFFF"/>
              <w:ind w:left="0" w:firstLine="709"/>
              <w:jc w:val="both"/>
            </w:pPr>
            <w:r w:rsidRPr="008D74D0">
              <w:t>Приобретение баков для сбора ТБО объемом 5 м3– 1 шт.</w:t>
            </w:r>
          </w:p>
          <w:p w:rsidR="00231985" w:rsidRPr="008D74D0" w:rsidRDefault="00231985" w:rsidP="008D74D0">
            <w:pPr>
              <w:pStyle w:val="NormalWeb"/>
              <w:shd w:val="clear" w:color="auto" w:fill="FFFFFF"/>
              <w:spacing w:before="0" w:beforeAutospacing="0" w:after="0" w:afterAutospacing="0"/>
              <w:ind w:firstLine="709"/>
              <w:jc w:val="both"/>
            </w:pPr>
            <w:r w:rsidRPr="008D74D0">
              <w:t>В рамках настоящей программы доступность ресурсов определена по совокупным показателям и</w:t>
            </w:r>
          </w:p>
          <w:p w:rsidR="00231985" w:rsidRPr="008D74D0" w:rsidRDefault="00231985" w:rsidP="008D74D0">
            <w:pPr>
              <w:pStyle w:val="NormalWeb"/>
              <w:shd w:val="clear" w:color="auto" w:fill="FFFFFF"/>
              <w:spacing w:before="0" w:beforeAutospacing="0" w:after="0" w:afterAutospacing="0"/>
              <w:ind w:firstLine="709"/>
              <w:jc w:val="both"/>
            </w:pPr>
            <w:r w:rsidRPr="008D74D0">
              <w:t>характеризуется следующими основными параметрами:</w:t>
            </w:r>
          </w:p>
          <w:p w:rsidR="00231985" w:rsidRPr="008D74D0" w:rsidRDefault="00231985" w:rsidP="008D74D0">
            <w:pPr>
              <w:pStyle w:val="NormalWeb"/>
              <w:shd w:val="clear" w:color="auto" w:fill="FFFFFF"/>
              <w:spacing w:before="0" w:beforeAutospacing="0" w:after="0" w:afterAutospacing="0"/>
              <w:ind w:firstLine="709"/>
              <w:jc w:val="both"/>
            </w:pPr>
            <w:r w:rsidRPr="008D74D0">
              <w:t>- доля расходов обеспечения на коммунальные услуги в совокупном доходе семьи – 10 %</w:t>
            </w:r>
          </w:p>
          <w:p w:rsidR="00231985" w:rsidRPr="008D74D0" w:rsidRDefault="00231985" w:rsidP="008D74D0">
            <w:pPr>
              <w:pStyle w:val="NormalWeb"/>
              <w:shd w:val="clear" w:color="auto" w:fill="FFFFFF"/>
              <w:spacing w:before="0" w:beforeAutospacing="0" w:after="0" w:afterAutospacing="0"/>
              <w:ind w:firstLine="709"/>
              <w:jc w:val="both"/>
            </w:pPr>
            <w:r w:rsidRPr="008D74D0">
              <w:t>- уровень собираемости платежей за коммунальные услуги – 100 %</w:t>
            </w:r>
          </w:p>
          <w:p w:rsidR="00231985" w:rsidRPr="008D74D0" w:rsidRDefault="00231985" w:rsidP="008D74D0">
            <w:pPr>
              <w:pStyle w:val="NormalWeb"/>
              <w:shd w:val="clear" w:color="auto" w:fill="FFFFFF"/>
              <w:spacing w:before="0" w:beforeAutospacing="0" w:after="0" w:afterAutospacing="0"/>
              <w:ind w:firstLine="709"/>
              <w:jc w:val="both"/>
            </w:pPr>
            <w:r w:rsidRPr="008D74D0">
              <w:t>Приведенные данные свидетельствуют о доступности</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коммунальных ресурсов населения.</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Исполнители основных</w:t>
            </w:r>
          </w:p>
          <w:p w:rsidR="00231985" w:rsidRPr="008D74D0" w:rsidRDefault="00231985" w:rsidP="00DC1FBC">
            <w:pPr>
              <w:pStyle w:val="NormalWeb"/>
              <w:shd w:val="clear" w:color="auto" w:fill="FFFFFF"/>
              <w:spacing w:before="0" w:beforeAutospacing="0" w:after="0" w:afterAutospacing="0"/>
              <w:jc w:val="both"/>
            </w:pPr>
            <w:r w:rsidRPr="008D74D0">
              <w:t>мероприятий</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администрация Русско-Тювеевского сельского</w:t>
            </w:r>
          </w:p>
          <w:p w:rsidR="00231985" w:rsidRPr="008D74D0" w:rsidRDefault="00231985" w:rsidP="008D74D0">
            <w:pPr>
              <w:pStyle w:val="NormalWeb"/>
              <w:shd w:val="clear" w:color="auto" w:fill="FFFFFF"/>
              <w:spacing w:before="0" w:beforeAutospacing="0" w:after="0" w:afterAutospacing="0"/>
              <w:ind w:firstLine="709"/>
              <w:jc w:val="both"/>
            </w:pPr>
            <w:r w:rsidRPr="008D74D0">
              <w:t>поселения Темниковского муниципального района Республики Мордовия;</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Ожидаемые результаты</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Модернизация и обновление коммунальной инфраструктуры Русско-Тювеевского сельского поселения, снижение эксплуатационных затрат на</w:t>
            </w:r>
          </w:p>
          <w:p w:rsidR="00231985" w:rsidRPr="008D74D0" w:rsidRDefault="00231985" w:rsidP="008D74D0">
            <w:pPr>
              <w:pStyle w:val="NormalWeb"/>
              <w:shd w:val="clear" w:color="auto" w:fill="FFFFFF"/>
              <w:spacing w:before="0" w:beforeAutospacing="0" w:after="0" w:afterAutospacing="0"/>
              <w:ind w:firstLine="709"/>
              <w:jc w:val="both"/>
            </w:pPr>
            <w:r w:rsidRPr="008D74D0">
              <w:t>содержание объектов коммунальной инфраструктуры;</w:t>
            </w:r>
          </w:p>
          <w:p w:rsidR="00231985" w:rsidRPr="008D74D0" w:rsidRDefault="00231985" w:rsidP="008D74D0">
            <w:pPr>
              <w:pStyle w:val="NormalWeb"/>
              <w:shd w:val="clear" w:color="auto" w:fill="FFFFFF"/>
              <w:spacing w:before="0" w:beforeAutospacing="0" w:after="0" w:afterAutospacing="0"/>
              <w:ind w:firstLine="709"/>
              <w:jc w:val="both"/>
            </w:pPr>
            <w:r w:rsidRPr="008D74D0">
              <w:t>устранение причин возникновения аварийных ситуаций,</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угрожающих жизнедеятельности человека, улучшение экологического состояния окружающей среды.</w:t>
            </w:r>
          </w:p>
          <w:p w:rsidR="00231985" w:rsidRPr="008D74D0" w:rsidRDefault="00231985" w:rsidP="008D74D0">
            <w:pPr>
              <w:pStyle w:val="NormalWeb"/>
              <w:shd w:val="clear" w:color="auto" w:fill="FFFFFF"/>
              <w:spacing w:before="0" w:beforeAutospacing="0" w:after="0" w:afterAutospacing="0"/>
              <w:ind w:firstLine="709"/>
              <w:jc w:val="both"/>
            </w:pPr>
            <w:r w:rsidRPr="008D74D0">
              <w:t>Утилизация твердых бытовых отходов:</w:t>
            </w:r>
          </w:p>
          <w:p w:rsidR="00231985" w:rsidRPr="008D74D0" w:rsidRDefault="00231985" w:rsidP="008D74D0">
            <w:pPr>
              <w:pStyle w:val="NormalWeb"/>
              <w:shd w:val="clear" w:color="auto" w:fill="FFFFFF"/>
              <w:spacing w:before="0" w:beforeAutospacing="0" w:after="0" w:afterAutospacing="0"/>
              <w:ind w:firstLine="709"/>
              <w:jc w:val="both"/>
            </w:pPr>
            <w:r w:rsidRPr="008D74D0">
              <w:t>- улучшение санитарного состояния сельских территорий; - стабилизация и последующее уменьшение</w:t>
            </w:r>
          </w:p>
          <w:p w:rsidR="00231985" w:rsidRPr="008D74D0" w:rsidRDefault="00231985" w:rsidP="008D74D0">
            <w:pPr>
              <w:pStyle w:val="NormalWeb"/>
              <w:shd w:val="clear" w:color="auto" w:fill="FFFFFF"/>
              <w:spacing w:before="0" w:beforeAutospacing="0" w:after="0" w:afterAutospacing="0"/>
              <w:ind w:firstLine="709"/>
              <w:jc w:val="both"/>
            </w:pPr>
            <w:r w:rsidRPr="008D74D0">
              <w:t>образования бытовых и промышленных отходов на территории села;</w:t>
            </w:r>
          </w:p>
          <w:p w:rsidR="00231985" w:rsidRPr="008D74D0" w:rsidRDefault="00231985" w:rsidP="008D74D0">
            <w:pPr>
              <w:numPr>
                <w:ilvl w:val="0"/>
                <w:numId w:val="15"/>
              </w:numPr>
              <w:shd w:val="clear" w:color="auto" w:fill="FFFFFF"/>
              <w:ind w:left="0" w:firstLine="709"/>
              <w:jc w:val="both"/>
            </w:pPr>
            <w:r w:rsidRPr="008D74D0">
              <w:t>улучшение экологического состояния Русско- тювеевского сельского поселения;</w:t>
            </w:r>
          </w:p>
          <w:p w:rsidR="00231985" w:rsidRPr="008D74D0" w:rsidRDefault="00231985" w:rsidP="008D74D0">
            <w:pPr>
              <w:numPr>
                <w:ilvl w:val="0"/>
                <w:numId w:val="15"/>
              </w:numPr>
              <w:shd w:val="clear" w:color="auto" w:fill="FFFFFF"/>
              <w:ind w:left="0" w:firstLine="709"/>
              <w:jc w:val="both"/>
            </w:pPr>
            <w:r w:rsidRPr="008D74D0">
              <w:t>обеспечение надлежащего сбора и утилизации</w:t>
            </w:r>
          </w:p>
          <w:p w:rsidR="00231985" w:rsidRPr="008D74D0" w:rsidRDefault="00231985" w:rsidP="008D74D0">
            <w:pPr>
              <w:pStyle w:val="NormalWeb"/>
              <w:shd w:val="clear" w:color="auto" w:fill="FFFFFF"/>
              <w:spacing w:before="0" w:beforeAutospacing="0" w:after="0" w:afterAutospacing="0"/>
              <w:ind w:firstLine="709"/>
              <w:jc w:val="both"/>
            </w:pPr>
            <w:r w:rsidRPr="008D74D0">
              <w:t>твердых бытовых отходов</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C1FBC">
            <w:pPr>
              <w:pStyle w:val="NormalWeb"/>
              <w:shd w:val="clear" w:color="auto" w:fill="FFFFFF"/>
              <w:spacing w:before="0" w:beforeAutospacing="0" w:after="0" w:afterAutospacing="0"/>
              <w:jc w:val="both"/>
            </w:pPr>
            <w:r w:rsidRPr="008D74D0">
              <w:t>Объемы и источники</w:t>
            </w:r>
          </w:p>
          <w:p w:rsidR="00231985" w:rsidRPr="008D74D0" w:rsidRDefault="00231985" w:rsidP="00DC1FBC">
            <w:pPr>
              <w:pStyle w:val="NormalWeb"/>
              <w:shd w:val="clear" w:color="auto" w:fill="FFFFFF"/>
              <w:spacing w:before="0" w:beforeAutospacing="0" w:after="0" w:afterAutospacing="0"/>
              <w:jc w:val="both"/>
            </w:pPr>
            <w:r w:rsidRPr="008D74D0">
              <w:t>финансирования</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Источник финансирования - средства бюджетов всех уровней, тарифная составляющая, плата за</w:t>
            </w:r>
          </w:p>
          <w:p w:rsidR="00231985" w:rsidRPr="008D74D0" w:rsidRDefault="00231985" w:rsidP="008D74D0">
            <w:pPr>
              <w:pStyle w:val="NormalWeb"/>
              <w:shd w:val="clear" w:color="auto" w:fill="FFFFFF"/>
              <w:spacing w:before="0" w:beforeAutospacing="0" w:after="0" w:afterAutospacing="0"/>
              <w:ind w:firstLine="709"/>
              <w:jc w:val="both"/>
            </w:pPr>
            <w:r w:rsidRPr="008D74D0">
              <w:t>подключение, инвестиции.</w:t>
            </w:r>
          </w:p>
          <w:p w:rsidR="00231985" w:rsidRPr="008D74D0" w:rsidRDefault="00231985" w:rsidP="008D74D0">
            <w:pPr>
              <w:pStyle w:val="NormalWeb"/>
              <w:shd w:val="clear" w:color="auto" w:fill="FFFFFF"/>
              <w:spacing w:before="0" w:beforeAutospacing="0" w:after="0" w:afterAutospacing="0"/>
              <w:ind w:firstLine="709"/>
              <w:jc w:val="both"/>
            </w:pPr>
            <w:r w:rsidRPr="008D74D0">
              <w:t>Источниками финансирования Программы являются средства бюджетов разных уровней и</w:t>
            </w:r>
          </w:p>
          <w:p w:rsidR="00231985" w:rsidRPr="008D74D0" w:rsidRDefault="00231985" w:rsidP="008D74D0">
            <w:pPr>
              <w:pStyle w:val="NormalWeb"/>
              <w:shd w:val="clear" w:color="auto" w:fill="FFFFFF"/>
              <w:spacing w:before="0" w:beforeAutospacing="0" w:after="0" w:afterAutospacing="0"/>
              <w:ind w:firstLine="709"/>
              <w:jc w:val="both"/>
            </w:pPr>
            <w:r w:rsidRPr="008D74D0">
              <w:t>внебюджетные средства.</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8D74D0">
      <w:pPr>
        <w:pStyle w:val="Heading4"/>
        <w:shd w:val="clear" w:color="auto" w:fill="FFFFFF"/>
        <w:spacing w:before="0" w:beforeAutospacing="0" w:after="0" w:afterAutospacing="0"/>
        <w:ind w:firstLine="709"/>
        <w:jc w:val="both"/>
        <w:rPr>
          <w:sz w:val="32"/>
          <w:szCs w:val="32"/>
        </w:rPr>
      </w:pPr>
    </w:p>
    <w:p w:rsidR="00231985" w:rsidRDefault="00231985" w:rsidP="00EC1F49">
      <w:pPr>
        <w:pStyle w:val="Heading4"/>
        <w:shd w:val="clear" w:color="auto" w:fill="FFFFFF"/>
        <w:spacing w:before="0" w:beforeAutospacing="0" w:after="0" w:afterAutospacing="0"/>
        <w:ind w:firstLine="709"/>
        <w:jc w:val="center"/>
        <w:rPr>
          <w:sz w:val="28"/>
          <w:szCs w:val="28"/>
        </w:rPr>
      </w:pPr>
      <w:r w:rsidRPr="00DC1FBC">
        <w:rPr>
          <w:sz w:val="28"/>
          <w:szCs w:val="28"/>
        </w:rPr>
        <w:t>Введение</w:t>
      </w:r>
    </w:p>
    <w:p w:rsidR="00231985" w:rsidRPr="00DC1FBC" w:rsidRDefault="00231985" w:rsidP="00EC1F49">
      <w:pPr>
        <w:pStyle w:val="Heading4"/>
        <w:shd w:val="clear" w:color="auto" w:fill="FFFFFF"/>
        <w:spacing w:before="0" w:beforeAutospacing="0" w:after="0" w:afterAutospacing="0"/>
        <w:ind w:firstLine="709"/>
        <w:jc w:val="center"/>
        <w:rPr>
          <w:sz w:val="28"/>
          <w:szCs w:val="28"/>
        </w:rPr>
      </w:pPr>
    </w:p>
    <w:p w:rsidR="00231985" w:rsidRPr="00DC1FBC" w:rsidRDefault="00231985" w:rsidP="00EC1F49">
      <w:pPr>
        <w:pStyle w:val="Heading4"/>
        <w:shd w:val="clear" w:color="auto" w:fill="FFFFFF"/>
        <w:spacing w:before="0" w:beforeAutospacing="0" w:after="0" w:afterAutospacing="0"/>
        <w:ind w:firstLine="709"/>
        <w:jc w:val="center"/>
        <w:rPr>
          <w:sz w:val="28"/>
          <w:szCs w:val="28"/>
        </w:rPr>
      </w:pPr>
      <w:r w:rsidRPr="00DC1FBC">
        <w:rPr>
          <w:sz w:val="28"/>
          <w:szCs w:val="28"/>
        </w:rPr>
        <w:t>КРАТКАЯ ГЕОГРАФИЧЕСКАЯ И СОЦИАЛЬНО- ЭКОНОМИЧЕСКАЯ ХАРАКТЕРИСТИКА РУССКО-ТЮВЕЕВСКОГО СЕЛЬСКОГО ПОСЕЛЕНИЯ ТЕМНИКОВСКОГО РАЙОНА</w:t>
      </w:r>
    </w:p>
    <w:p w:rsidR="00231985" w:rsidRPr="00EC1F49" w:rsidRDefault="00231985" w:rsidP="00EC1F49">
      <w:pPr>
        <w:pStyle w:val="Heading4"/>
        <w:shd w:val="clear" w:color="auto" w:fill="FFFFFF"/>
        <w:spacing w:before="0" w:beforeAutospacing="0" w:after="0" w:afterAutospacing="0"/>
        <w:ind w:firstLine="709"/>
        <w:jc w:val="center"/>
      </w:pPr>
    </w:p>
    <w:p w:rsidR="00231985" w:rsidRPr="00EC1F49" w:rsidRDefault="00231985" w:rsidP="008D74D0">
      <w:pPr>
        <w:pStyle w:val="NormalWeb"/>
        <w:shd w:val="clear" w:color="auto" w:fill="FFFFFF"/>
        <w:spacing w:before="0" w:beforeAutospacing="0" w:after="0" w:afterAutospacing="0"/>
        <w:ind w:firstLine="709"/>
        <w:jc w:val="both"/>
      </w:pPr>
      <w:r w:rsidRPr="00EC1F49">
        <w:t>Русско-Тювеевское сельское поселение (СП) является административно-хозяйственной единицей Темниковского муниципального района Республики Мордовия.</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 -Тювеевское сельское поселение расположено в центральной части части Темниковского района, на расстоянии 5 км от районного центра Темников.</w:t>
      </w:r>
    </w:p>
    <w:p w:rsidR="00231985" w:rsidRPr="00EC1F49" w:rsidRDefault="00231985" w:rsidP="008D74D0">
      <w:pPr>
        <w:pStyle w:val="NormalWeb"/>
        <w:shd w:val="clear" w:color="auto" w:fill="FFFFFF"/>
        <w:spacing w:before="0" w:beforeAutospacing="0" w:after="0" w:afterAutospacing="0"/>
        <w:ind w:firstLine="709"/>
        <w:jc w:val="both"/>
      </w:pPr>
      <w:r w:rsidRPr="00EC1F49">
        <w:t>В состав Русско-Тювеевского сельского поселения входят: д. Русское Тювеево, д. Итяково, д. Чижиково, д. Дегтярево, д. Верясы.</w:t>
      </w:r>
    </w:p>
    <w:p w:rsidR="00231985" w:rsidRPr="00EC1F49" w:rsidRDefault="00231985" w:rsidP="008D74D0">
      <w:pPr>
        <w:pStyle w:val="NormalWeb"/>
        <w:shd w:val="clear" w:color="auto" w:fill="FFFFFF"/>
        <w:spacing w:before="0" w:beforeAutospacing="0" w:after="0" w:afterAutospacing="0"/>
        <w:ind w:firstLine="709"/>
        <w:jc w:val="both"/>
      </w:pPr>
      <w:r w:rsidRPr="00EC1F49">
        <w:t>Деревня Русское Тювеево является административным центром Русско-Тювеевского сельского поселения.</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Русско-Тювеевское сельское поселение занимает 2,9 % от площади Темниковского района, на которой проживает 4,9 % населения (от общего населения Темниковского района).</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Рельеф</w:t>
      </w:r>
    </w:p>
    <w:p w:rsidR="00231985" w:rsidRPr="00EC1F49" w:rsidRDefault="00231985" w:rsidP="008D74D0">
      <w:pPr>
        <w:pStyle w:val="NormalWeb"/>
        <w:shd w:val="clear" w:color="auto" w:fill="FFFFFF"/>
        <w:spacing w:before="0" w:beforeAutospacing="0" w:after="0" w:afterAutospacing="0"/>
        <w:ind w:firstLine="709"/>
        <w:jc w:val="both"/>
      </w:pPr>
      <w:r w:rsidRPr="00EC1F49">
        <w:t>Территория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w:t>
      </w:r>
    </w:p>
    <w:p w:rsidR="00231985" w:rsidRPr="00EC1F49" w:rsidRDefault="00231985" w:rsidP="008D74D0">
      <w:pPr>
        <w:pStyle w:val="NormalWeb"/>
        <w:shd w:val="clear" w:color="auto" w:fill="FFFFFF"/>
        <w:spacing w:before="0" w:beforeAutospacing="0" w:after="0" w:afterAutospacing="0"/>
        <w:ind w:firstLine="709"/>
        <w:jc w:val="both"/>
      </w:pPr>
      <w:r w:rsidRPr="00EC1F49">
        <w:t>Юго-восточную часть района занимает вторичная моренная равнина позднеплейстоценового возраста. Максимальные абсолютные высоты равнины составляют 270-280 м. Водораздельные пространства вторичных мореных равнин плосковыпуклые и выпуклые, имеют ширину 2-3 км, глубину эрозионного вреза 60-80 м.</w:t>
      </w:r>
    </w:p>
    <w:p w:rsidR="00231985" w:rsidRPr="00EC1F49" w:rsidRDefault="00231985" w:rsidP="008D74D0">
      <w:pPr>
        <w:pStyle w:val="NormalWeb"/>
        <w:shd w:val="clear" w:color="auto" w:fill="FFFFFF"/>
        <w:spacing w:before="0" w:beforeAutospacing="0" w:after="0" w:afterAutospacing="0"/>
        <w:ind w:firstLine="709"/>
        <w:jc w:val="both"/>
      </w:pPr>
      <w:r w:rsidRPr="00EC1F49">
        <w:t>На обширных территориях, севернее и южнее реки Мокша, распространена водноледниковая равнина с абсолютными отметками 150- 180 м. Она характеризуется более широкими водоразделами, до 8-10 км, пологими и слабо расчлененными склонами. Глубина эрозионного вреза не превышает 30-40 м. Поверхности водоразделов равнины довольно часто осложнены дюнами и суффозионными карстовыми западинами.</w:t>
      </w:r>
    </w:p>
    <w:p w:rsidR="00231985" w:rsidRPr="00EC1F49" w:rsidRDefault="00231985" w:rsidP="008D74D0">
      <w:pPr>
        <w:pStyle w:val="NormalWeb"/>
        <w:shd w:val="clear" w:color="auto" w:fill="FFFFFF"/>
        <w:spacing w:before="0" w:beforeAutospacing="0" w:after="0" w:afterAutospacing="0"/>
        <w:ind w:firstLine="709"/>
        <w:jc w:val="both"/>
      </w:pPr>
      <w:r w:rsidRPr="00EC1F49">
        <w:t>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w:t>
      </w:r>
    </w:p>
    <w:p w:rsidR="00231985" w:rsidRPr="00EC1F49" w:rsidRDefault="00231985" w:rsidP="008D74D0">
      <w:pPr>
        <w:pStyle w:val="NormalWeb"/>
        <w:shd w:val="clear" w:color="auto" w:fill="FFFFFF"/>
        <w:spacing w:before="0" w:beforeAutospacing="0" w:after="0" w:afterAutospacing="0"/>
        <w:ind w:firstLine="709"/>
        <w:jc w:val="both"/>
      </w:pPr>
      <w:r w:rsidRPr="00EC1F49">
        <w:t>В геологическом строении рассматриваемой территории выделяются фундамент и осадочный чехол.</w:t>
      </w:r>
    </w:p>
    <w:p w:rsidR="00231985" w:rsidRPr="00EC1F49" w:rsidRDefault="00231985" w:rsidP="008D74D0">
      <w:pPr>
        <w:pStyle w:val="NormalWeb"/>
        <w:shd w:val="clear" w:color="auto" w:fill="FFFFFF"/>
        <w:spacing w:before="0" w:beforeAutospacing="0" w:after="0" w:afterAutospacing="0"/>
        <w:ind w:firstLine="709"/>
        <w:jc w:val="both"/>
      </w:pPr>
      <w:r w:rsidRPr="00EC1F49">
        <w:t>Фундамент слагают архейские и протерозойские образования, представленные гнейсами и гранитоидами.</w:t>
      </w:r>
    </w:p>
    <w:p w:rsidR="00231985" w:rsidRPr="00EC1F49" w:rsidRDefault="00231985" w:rsidP="008D74D0">
      <w:pPr>
        <w:pStyle w:val="NormalWeb"/>
        <w:shd w:val="clear" w:color="auto" w:fill="FFFFFF"/>
        <w:spacing w:before="0" w:beforeAutospacing="0" w:after="0" w:afterAutospacing="0"/>
        <w:ind w:firstLine="709"/>
        <w:jc w:val="both"/>
      </w:pPr>
      <w:r w:rsidRPr="00EC1F49">
        <w:t>Осадочный чехол слагается палеозойскими, мезозойскими и кайнозойскими горными породами. Палеозойские породы на территории района включают девонские, каменноугольные, пермские образования.</w:t>
      </w:r>
    </w:p>
    <w:p w:rsidR="00231985" w:rsidRPr="00EC1F49" w:rsidRDefault="00231985" w:rsidP="008D74D0">
      <w:pPr>
        <w:pStyle w:val="NormalWeb"/>
        <w:shd w:val="clear" w:color="auto" w:fill="FFFFFF"/>
        <w:spacing w:before="0" w:beforeAutospacing="0" w:after="0" w:afterAutospacing="0"/>
        <w:ind w:firstLine="709"/>
        <w:jc w:val="both"/>
      </w:pPr>
      <w:r w:rsidRPr="00EC1F49">
        <w:t>Морские осадочные горные породы представлены доломитами с прослоями известняков, ангидрита и гипса.</w:t>
      </w:r>
    </w:p>
    <w:p w:rsidR="00231985" w:rsidRPr="00EC1F49" w:rsidRDefault="00231985" w:rsidP="008D74D0">
      <w:pPr>
        <w:pStyle w:val="NormalWeb"/>
        <w:shd w:val="clear" w:color="auto" w:fill="FFFFFF"/>
        <w:spacing w:before="0" w:beforeAutospacing="0" w:after="0" w:afterAutospacing="0"/>
        <w:ind w:firstLine="709"/>
        <w:jc w:val="both"/>
      </w:pPr>
      <w:r w:rsidRPr="00EC1F49">
        <w:t>Юрские отложения представлены преимущественно глинами с прослоями и линзами песков и песчаников. Общая мощность отложений достигает значений до 170 м. на дневную поверхность они выходят по крутым склонам долины реки Мокша.</w:t>
      </w:r>
    </w:p>
    <w:p w:rsidR="00231985" w:rsidRPr="00EC1F49" w:rsidRDefault="00231985" w:rsidP="008D74D0">
      <w:pPr>
        <w:pStyle w:val="NormalWeb"/>
        <w:shd w:val="clear" w:color="auto" w:fill="FFFFFF"/>
        <w:spacing w:before="0" w:beforeAutospacing="0" w:after="0" w:afterAutospacing="0"/>
        <w:ind w:firstLine="709"/>
        <w:jc w:val="both"/>
      </w:pPr>
      <w:r w:rsidRPr="00EC1F49">
        <w:t>Меловые отложения слагают междуречные пространства. Нижнемеловая толща общей мощностью до 160 м слагается песчанистыми глинами; глинами, 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w:t>
      </w:r>
    </w:p>
    <w:p w:rsidR="00231985" w:rsidRPr="00EC1F49" w:rsidRDefault="00231985" w:rsidP="008D74D0">
      <w:pPr>
        <w:pStyle w:val="NormalWeb"/>
        <w:shd w:val="clear" w:color="auto" w:fill="FFFFFF"/>
        <w:spacing w:before="0" w:beforeAutospacing="0" w:after="0" w:afterAutospacing="0"/>
        <w:ind w:firstLine="709"/>
        <w:jc w:val="both"/>
      </w:pPr>
      <w:r w:rsidRPr="00EC1F49">
        <w:t>На размытой, участками сильной закарстованной поверхности палеозойских пород залегают мезозойские отложения, имеющие юрский и меловой возраст.</w:t>
      </w:r>
    </w:p>
    <w:p w:rsidR="00231985" w:rsidRPr="00EC1F49" w:rsidRDefault="00231985" w:rsidP="008D74D0">
      <w:pPr>
        <w:pStyle w:val="NormalWeb"/>
        <w:shd w:val="clear" w:color="auto" w:fill="FFFFFF"/>
        <w:spacing w:before="0" w:beforeAutospacing="0" w:after="0" w:afterAutospacing="0"/>
        <w:ind w:firstLine="709"/>
        <w:jc w:val="both"/>
      </w:pPr>
      <w:r w:rsidRPr="00EC1F49">
        <w:t>В речных долинах распространены аллювиальные отложения. Их мощность достигает 40 м. В местах наиболее активного развития эрозионных процессов часто наблюдается выход коренных горных пород на дневную поверхность.</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Климат</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Русско-Тювеевское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w:t>
      </w:r>
    </w:p>
    <w:p w:rsidR="00231985" w:rsidRPr="00EC1F49" w:rsidRDefault="00231985" w:rsidP="008D74D0">
      <w:pPr>
        <w:pStyle w:val="NormalWeb"/>
        <w:shd w:val="clear" w:color="auto" w:fill="FFFFFF"/>
        <w:spacing w:before="0" w:beforeAutospacing="0" w:after="0" w:afterAutospacing="0"/>
        <w:ind w:firstLine="709"/>
        <w:jc w:val="both"/>
      </w:pPr>
      <w:r w:rsidRPr="00EC1F49">
        <w:t>Среднегодовая температура воздуха отплюс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Абсолютный минимум температуры минус 42,5° С. Абсолютный максимум температуры плюс 37,4° С.</w:t>
      </w:r>
    </w:p>
    <w:p w:rsidR="00231985" w:rsidRPr="00EC1F49" w:rsidRDefault="00231985" w:rsidP="008D74D0">
      <w:pPr>
        <w:pStyle w:val="NormalWeb"/>
        <w:shd w:val="clear" w:color="auto" w:fill="FFFFFF"/>
        <w:spacing w:before="0" w:beforeAutospacing="0" w:after="0" w:afterAutospacing="0"/>
        <w:ind w:firstLine="709"/>
        <w:jc w:val="both"/>
      </w:pPr>
      <w:r w:rsidRPr="00EC1F49">
        <w:t>Господствующие среднегодовые ветра – западные и юго-западные.</w:t>
      </w:r>
    </w:p>
    <w:p w:rsidR="00231985" w:rsidRPr="00EC1F49" w:rsidRDefault="00231985" w:rsidP="008D74D0">
      <w:pPr>
        <w:pStyle w:val="NormalWeb"/>
        <w:shd w:val="clear" w:color="auto" w:fill="FFFFFF"/>
        <w:spacing w:before="0" w:beforeAutospacing="0" w:after="0" w:afterAutospacing="0"/>
        <w:ind w:firstLine="709"/>
        <w:jc w:val="both"/>
      </w:pPr>
      <w:r w:rsidRPr="00EC1F49">
        <w:t>Период активной вегетации растений, когда среднесуточная температура выше плюс 10° С длится с начала мая до середины сентября, продолжается в среднем 140 дней.</w:t>
      </w:r>
    </w:p>
    <w:p w:rsidR="00231985" w:rsidRPr="00EC1F49" w:rsidRDefault="00231985" w:rsidP="008D74D0">
      <w:pPr>
        <w:pStyle w:val="NormalWeb"/>
        <w:shd w:val="clear" w:color="auto" w:fill="FFFFFF"/>
        <w:spacing w:before="0" w:beforeAutospacing="0" w:after="0" w:afterAutospacing="0"/>
        <w:ind w:firstLine="709"/>
        <w:jc w:val="both"/>
      </w:pPr>
      <w:r w:rsidRPr="00EC1F49">
        <w:t>Безморозный период длится 128 дней. Первый заморозок в среднем 10-12 октября, последний – 15-20 мая.</w:t>
      </w:r>
    </w:p>
    <w:p w:rsidR="00231985" w:rsidRPr="00EC1F49" w:rsidRDefault="00231985" w:rsidP="008D74D0">
      <w:pPr>
        <w:pStyle w:val="NormalWeb"/>
        <w:shd w:val="clear" w:color="auto" w:fill="FFFFFF"/>
        <w:spacing w:before="0" w:beforeAutospacing="0" w:after="0" w:afterAutospacing="0"/>
        <w:ind w:firstLine="709"/>
        <w:jc w:val="both"/>
      </w:pPr>
      <w:r w:rsidRPr="00EC1F49">
        <w:t>За год среднее количество осадков составляет 578 мм, в том числе 344 мм за теплый период (апрель – сентябрь). Устойчивый снежный покров образуется во второй половине ноября и лежит до второй половины апреля.</w:t>
      </w:r>
    </w:p>
    <w:p w:rsidR="00231985" w:rsidRPr="00EC1F49" w:rsidRDefault="00231985" w:rsidP="008D74D0">
      <w:pPr>
        <w:pStyle w:val="NormalWeb"/>
        <w:shd w:val="clear" w:color="auto" w:fill="FFFFFF"/>
        <w:spacing w:before="0" w:beforeAutospacing="0" w:after="0" w:afterAutospacing="0"/>
        <w:ind w:firstLine="709"/>
        <w:jc w:val="both"/>
      </w:pPr>
      <w:r w:rsidRPr="00EC1F49">
        <w:t>Высота снежного покрова за зиму достигает в поле 20-30 см, в лесу до 70 см. Май и июнь – самые сухие месяцы.</w:t>
      </w:r>
    </w:p>
    <w:p w:rsidR="00231985" w:rsidRPr="00EC1F49" w:rsidRDefault="00231985" w:rsidP="008D74D0">
      <w:pPr>
        <w:pStyle w:val="NormalWeb"/>
        <w:shd w:val="clear" w:color="auto" w:fill="FFFFFF"/>
        <w:spacing w:before="0" w:beforeAutospacing="0" w:after="0" w:afterAutospacing="0"/>
        <w:ind w:firstLine="709"/>
        <w:jc w:val="both"/>
      </w:pPr>
      <w:r w:rsidRPr="00EC1F49">
        <w:t>Из неблагоприятных явлений погоды следует отметить туманы, метели, глубокое промерзание почвы, гололед.</w:t>
      </w:r>
    </w:p>
    <w:p w:rsidR="00231985" w:rsidRPr="00EC1F49" w:rsidRDefault="00231985" w:rsidP="008D74D0">
      <w:pPr>
        <w:pStyle w:val="NormalWeb"/>
        <w:shd w:val="clear" w:color="auto" w:fill="FFFFFF"/>
        <w:spacing w:before="0" w:beforeAutospacing="0" w:after="0" w:afterAutospacing="0"/>
        <w:ind w:firstLine="709"/>
        <w:jc w:val="both"/>
      </w:pPr>
      <w:r w:rsidRPr="00EC1F49">
        <w:t>К одному из опасных метеорологических явлений относятся засухи. Засухи сопровождаются суховеями, которые бывают практически ежегодно.</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Русско-Тювеевске сельское поселение относится к северной строительно-климатической зоне (условия - наименее суровые).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65 см.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w:t>
      </w:r>
    </w:p>
    <w:p w:rsidR="00231985" w:rsidRPr="00EC1F49" w:rsidRDefault="00231985" w:rsidP="008D74D0">
      <w:pPr>
        <w:pStyle w:val="NormalWeb"/>
        <w:shd w:val="clear" w:color="auto" w:fill="FFFFFF"/>
        <w:spacing w:before="0" w:beforeAutospacing="0" w:after="0" w:afterAutospacing="0"/>
        <w:ind w:firstLine="709"/>
        <w:jc w:val="both"/>
      </w:pPr>
      <w:r w:rsidRPr="00EC1F49">
        <w:t>Руско-Тювеевское сельское поселение находится в зоне умеренного потенциала загрязнения атмосферы.</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Водные ресурсы</w:t>
      </w:r>
    </w:p>
    <w:p w:rsidR="00231985" w:rsidRPr="00EC1F49" w:rsidRDefault="00231985" w:rsidP="008D74D0">
      <w:pPr>
        <w:pStyle w:val="NormalWeb"/>
        <w:shd w:val="clear" w:color="auto" w:fill="FFFFFF"/>
        <w:spacing w:before="0" w:beforeAutospacing="0" w:after="0" w:afterAutospacing="0"/>
        <w:ind w:firstLine="709"/>
        <w:jc w:val="both"/>
      </w:pPr>
      <w:r w:rsidRPr="00EC1F49">
        <w:t>Гидрографическая сеть Русско-Тювеевского сельского поселения представлена водотоками реки Мокша.</w:t>
      </w:r>
    </w:p>
    <w:p w:rsidR="00231985" w:rsidRPr="00EC1F49" w:rsidRDefault="00231985" w:rsidP="008D74D0">
      <w:pPr>
        <w:pStyle w:val="NormalWeb"/>
        <w:shd w:val="clear" w:color="auto" w:fill="FFFFFF"/>
        <w:spacing w:before="0" w:beforeAutospacing="0" w:after="0" w:afterAutospacing="0"/>
        <w:ind w:firstLine="709"/>
        <w:jc w:val="both"/>
      </w:pPr>
      <w:r w:rsidRPr="00EC1F49">
        <w:t>Гидрологический режим рек характеризуется наличием высокого весеннего половодья, низкой летнее-осенней межени, нарушаемой в дождливые годы двумя тремя паводками, и устойчивой зимней межени.</w:t>
      </w:r>
    </w:p>
    <w:p w:rsidR="00231985" w:rsidRPr="00EC1F49" w:rsidRDefault="00231985" w:rsidP="008D74D0">
      <w:pPr>
        <w:pStyle w:val="NormalWeb"/>
        <w:shd w:val="clear" w:color="auto" w:fill="FFFFFF"/>
        <w:spacing w:before="0" w:beforeAutospacing="0" w:after="0" w:afterAutospacing="0"/>
        <w:ind w:firstLine="709"/>
        <w:jc w:val="both"/>
      </w:pPr>
      <w:r w:rsidRPr="00EC1F49">
        <w:t>Водоносный горизонт верхне-татарских отложений верхней перми, имеет повсеместное распространение. Водовмещающие породы – трещиноватые мергели, известняки и доломиты. По химическому составу гидрокарбонатно – сульфатно – кальциево – магниевые умеренно жесткие.</w:t>
      </w:r>
    </w:p>
    <w:p w:rsidR="00231985" w:rsidRPr="00EC1F49" w:rsidRDefault="00231985" w:rsidP="008D74D0">
      <w:pPr>
        <w:pStyle w:val="NormalWeb"/>
        <w:shd w:val="clear" w:color="auto" w:fill="FFFFFF"/>
        <w:spacing w:before="0" w:beforeAutospacing="0" w:after="0" w:afterAutospacing="0"/>
        <w:ind w:firstLine="709"/>
        <w:jc w:val="both"/>
      </w:pPr>
      <w:r w:rsidRPr="00EC1F49">
        <w:t>Подземные воды каменноугольно-пермских карбонатных отложений широко используются для водоснабжения населенных пунктов. Пермские и каменноугольные отложения представлены карбонатными породами – известняками, доломитами трещиноватыми, кавернозными.</w:t>
      </w:r>
    </w:p>
    <w:p w:rsidR="00231985" w:rsidRPr="00EC1F49" w:rsidRDefault="00231985" w:rsidP="008D74D0">
      <w:pPr>
        <w:pStyle w:val="NormalWeb"/>
        <w:shd w:val="clear" w:color="auto" w:fill="FFFFFF"/>
        <w:spacing w:before="0" w:beforeAutospacing="0" w:after="0" w:afterAutospacing="0"/>
        <w:ind w:firstLine="709"/>
        <w:jc w:val="both"/>
      </w:pPr>
      <w:r w:rsidRPr="00EC1F49">
        <w:t>Посредством одиночных скважин, воды горизонта используются для хозяйственно – питьевых целей Русско-Тювеевского сельского поселения.</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Почвы</w:t>
      </w:r>
    </w:p>
    <w:p w:rsidR="00231985" w:rsidRPr="00EC1F49" w:rsidRDefault="00231985" w:rsidP="008D74D0">
      <w:pPr>
        <w:pStyle w:val="NormalWeb"/>
        <w:shd w:val="clear" w:color="auto" w:fill="FFFFFF"/>
        <w:spacing w:before="0" w:beforeAutospacing="0" w:after="0" w:afterAutospacing="0"/>
        <w:ind w:firstLine="709"/>
        <w:jc w:val="both"/>
      </w:pPr>
      <w:r w:rsidRPr="00EC1F49">
        <w:t>Почвы в Русско-Тювеевском сельском поселении представлены черноземами, серо-лесными, дерново-подзолистыми, песками. Почвенный покров поселения в основном благоприятен для возделывания сельскохозяйственных культур.</w:t>
      </w:r>
    </w:p>
    <w:p w:rsidR="00231985" w:rsidRPr="00EC1F49" w:rsidRDefault="00231985" w:rsidP="008D74D0">
      <w:pPr>
        <w:pStyle w:val="NormalWeb"/>
        <w:shd w:val="clear" w:color="auto" w:fill="FFFFFF"/>
        <w:spacing w:before="0" w:beforeAutospacing="0" w:after="0" w:afterAutospacing="0"/>
        <w:ind w:firstLine="709"/>
        <w:jc w:val="both"/>
      </w:pPr>
      <w:r w:rsidRPr="00EC1F49">
        <w:t>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231985" w:rsidRPr="00EC1F49" w:rsidRDefault="00231985" w:rsidP="008D74D0">
      <w:pPr>
        <w:pStyle w:val="NormalWeb"/>
        <w:shd w:val="clear" w:color="auto" w:fill="FFFFFF"/>
        <w:spacing w:before="0" w:beforeAutospacing="0" w:after="0" w:afterAutospacing="0"/>
        <w:ind w:firstLine="709"/>
        <w:jc w:val="both"/>
      </w:pPr>
      <w:r w:rsidRPr="00EC1F49">
        <w:t>Земли, пригодные к возобновлению сельскохозяйственной обработки покрыты черноземами и серыми.</w:t>
      </w:r>
    </w:p>
    <w:p w:rsidR="00231985" w:rsidRPr="00EC1F49" w:rsidRDefault="00231985" w:rsidP="008D74D0">
      <w:pPr>
        <w:pStyle w:val="NormalWeb"/>
        <w:shd w:val="clear" w:color="auto" w:fill="FFFFFF"/>
        <w:spacing w:before="0" w:beforeAutospacing="0" w:after="0" w:afterAutospacing="0"/>
        <w:ind w:firstLine="709"/>
        <w:jc w:val="both"/>
      </w:pPr>
      <w:r w:rsidRPr="00EC1F49">
        <w:t>Для повышения урожайности, почвы нуждаются во внесении органических, минеральных удобрений и углублений пахотного слоя на 20-</w:t>
      </w:r>
    </w:p>
    <w:p w:rsidR="00231985" w:rsidRPr="00EC1F49" w:rsidRDefault="00231985" w:rsidP="008D74D0">
      <w:pPr>
        <w:pStyle w:val="NormalWeb"/>
        <w:shd w:val="clear" w:color="auto" w:fill="FFFFFF"/>
        <w:spacing w:before="0" w:beforeAutospacing="0" w:after="0" w:afterAutospacing="0"/>
        <w:ind w:firstLine="709"/>
        <w:jc w:val="both"/>
      </w:pPr>
      <w:r w:rsidRPr="00EC1F49">
        <w:t>22 см, что дает прибавку урожая в 3-8 ц с га. К эрозии почвы малоустойчивы.</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Растительность</w:t>
      </w:r>
    </w:p>
    <w:p w:rsidR="00231985" w:rsidRPr="00EC1F49" w:rsidRDefault="00231985" w:rsidP="008D74D0">
      <w:pPr>
        <w:pStyle w:val="NormalWeb"/>
        <w:shd w:val="clear" w:color="auto" w:fill="FFFFFF"/>
        <w:spacing w:before="0" w:beforeAutospacing="0" w:after="0" w:afterAutospacing="0"/>
        <w:ind w:firstLine="709"/>
        <w:jc w:val="both"/>
      </w:pPr>
      <w:r w:rsidRPr="00EC1F49">
        <w:t>Смешанные леса представляют основную растительность Темниковского района. Из мелколиственных пород преобладают береза, осина. Широколиственные леса представлены дубом, кленом, липой. Из хвойных – ель, сосна.</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Русско-Тювеевское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w:t>
      </w:r>
    </w:p>
    <w:p w:rsidR="00231985" w:rsidRPr="00EC1F49" w:rsidRDefault="00231985" w:rsidP="008D74D0">
      <w:pPr>
        <w:pStyle w:val="NormalWeb"/>
        <w:shd w:val="clear" w:color="auto" w:fill="FFFFFF"/>
        <w:spacing w:before="0" w:beforeAutospacing="0" w:after="0" w:afterAutospacing="0"/>
        <w:ind w:firstLine="709"/>
        <w:jc w:val="both"/>
      </w:pPr>
      <w:r w:rsidRPr="00EC1F49">
        <w:t>На территории района встречаются 71 вид редких растений, среди которых Береза приземистая, Венерин башмачок настоящий, Пыльцеголовник красный, Ятрышник обожженный, Тайник сердцевидный, Ежовник коралловидный и другие виды рекомендованные к занесению в Красную книгу Республики Мордовия.</w:t>
      </w:r>
    </w:p>
    <w:p w:rsidR="00231985" w:rsidRPr="00EC1F49" w:rsidRDefault="00231985" w:rsidP="008D74D0">
      <w:pPr>
        <w:pStyle w:val="NormalWeb"/>
        <w:shd w:val="clear" w:color="auto" w:fill="FFFFFF"/>
        <w:spacing w:before="0" w:beforeAutospacing="0" w:after="0" w:afterAutospacing="0"/>
        <w:ind w:firstLine="709"/>
        <w:jc w:val="both"/>
      </w:pPr>
      <w:r w:rsidRPr="00EC1F49">
        <w:t>Естественная травянистая растительность сохранилась по склонам, днищам балок и в поймах.</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NormalWeb"/>
        <w:spacing w:before="0" w:beforeAutospacing="0" w:after="0" w:afterAutospacing="0"/>
        <w:ind w:firstLine="709"/>
        <w:jc w:val="both"/>
      </w:pPr>
      <w:r w:rsidRPr="00EC1F49">
        <w:t> </w:t>
      </w:r>
    </w:p>
    <w:p w:rsidR="00231985" w:rsidRPr="00EC1F49" w:rsidRDefault="00231985" w:rsidP="008D74D0">
      <w:pPr>
        <w:pStyle w:val="Heading5"/>
        <w:shd w:val="clear" w:color="auto" w:fill="FFFFFF"/>
        <w:spacing w:before="0" w:beforeAutospacing="0" w:after="0" w:afterAutospacing="0"/>
        <w:ind w:firstLine="709"/>
        <w:jc w:val="both"/>
        <w:rPr>
          <w:sz w:val="24"/>
          <w:szCs w:val="24"/>
        </w:rPr>
      </w:pPr>
      <w:r w:rsidRPr="00EC1F49">
        <w:rPr>
          <w:sz w:val="24"/>
          <w:szCs w:val="24"/>
        </w:rPr>
        <w:t>Население и населенные пункты Русско-Тювеевского сельского поселения</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 -Тювеевское сельское поселение расположено в центральной части части Темниковского района, на расстоянии 5 км от  районного центра Темников.</w:t>
      </w:r>
    </w:p>
    <w:p w:rsidR="00231985" w:rsidRPr="00EC1F49" w:rsidRDefault="00231985" w:rsidP="008D74D0">
      <w:pPr>
        <w:pStyle w:val="NormalWeb"/>
        <w:shd w:val="clear" w:color="auto" w:fill="FFFFFF"/>
        <w:spacing w:before="0" w:beforeAutospacing="0" w:after="0" w:afterAutospacing="0"/>
        <w:ind w:firstLine="709"/>
        <w:jc w:val="both"/>
      </w:pPr>
      <w:r w:rsidRPr="00EC1F49">
        <w:t>На его территории расположено пять населенных пунктов, в которых проживает 802 человека.</w:t>
      </w:r>
    </w:p>
    <w:p w:rsidR="00231985" w:rsidRPr="00EC1F49" w:rsidRDefault="00231985" w:rsidP="008D74D0">
      <w:pPr>
        <w:pStyle w:val="NormalWeb"/>
        <w:shd w:val="clear" w:color="auto" w:fill="FFFFFF"/>
        <w:spacing w:before="0" w:beforeAutospacing="0" w:after="0" w:afterAutospacing="0"/>
        <w:ind w:firstLine="709"/>
        <w:jc w:val="both"/>
      </w:pPr>
      <w:r w:rsidRPr="00EC1F49">
        <w:t>В состав Русско-Тювеевского сельского поселения входят: д. Русское Тювеево, д. Итяково, д. Чижиково, д. Дегтярево, д. Верясы.</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NormalWeb"/>
        <w:shd w:val="clear" w:color="auto" w:fill="FFFFFF"/>
        <w:spacing w:before="0" w:beforeAutospacing="0" w:after="0" w:afterAutospacing="0"/>
        <w:ind w:firstLine="709"/>
        <w:jc w:val="both"/>
      </w:pPr>
      <w:r w:rsidRPr="00EC1F49">
        <w:t>Деревня Русское Тювеево является административным центром Русско- Тювеевского сельского поселения.</w:t>
      </w:r>
    </w:p>
    <w:p w:rsidR="00231985" w:rsidRPr="00EC1F49" w:rsidRDefault="00231985" w:rsidP="008D74D0">
      <w:pPr>
        <w:pStyle w:val="NormalWeb"/>
        <w:shd w:val="clear" w:color="auto" w:fill="FFFFFF"/>
        <w:spacing w:before="0" w:beforeAutospacing="0" w:after="0" w:afterAutospacing="0"/>
        <w:ind w:firstLine="709"/>
        <w:jc w:val="both"/>
      </w:pPr>
      <w:r w:rsidRPr="00EC1F49">
        <w:t>Статус и границы сельского поселения установлены Законом Республики Мордовия от 28 декабря 2004 года № 124-З «Об установлении границ муниципальных образований Темниковского муниципального района, Темниковского муниципального района и наделении их статусом сельского поселения, городского поселения и муниципального района».</w:t>
      </w:r>
    </w:p>
    <w:p w:rsidR="00231985" w:rsidRPr="00EC1F49" w:rsidRDefault="00231985" w:rsidP="008D74D0">
      <w:pPr>
        <w:pStyle w:val="NormalWeb"/>
        <w:shd w:val="clear" w:color="auto" w:fill="FFFFFF"/>
        <w:spacing w:before="0" w:beforeAutospacing="0" w:after="0" w:afterAutospacing="0"/>
        <w:ind w:firstLine="709"/>
        <w:jc w:val="both"/>
      </w:pPr>
      <w:r w:rsidRPr="00EC1F49">
        <w:t>Русско-Тювеевское сельское поселение занимает 2,9 % от площади Темниковского района, на которой проживает 4,9 % населения (от общего населения Темниковского района).</w:t>
      </w:r>
    </w:p>
    <w:p w:rsidR="00231985" w:rsidRPr="00EC1F49" w:rsidRDefault="00231985" w:rsidP="008D74D0">
      <w:pPr>
        <w:pStyle w:val="NormalWeb"/>
        <w:shd w:val="clear" w:color="auto" w:fill="FFFFFF"/>
        <w:spacing w:before="0" w:beforeAutospacing="0" w:after="0" w:afterAutospacing="0"/>
        <w:ind w:firstLine="709"/>
        <w:jc w:val="both"/>
      </w:pPr>
      <w:r w:rsidRPr="00EC1F49">
        <w:t>Распределение населения Русско-Тювеевского сельского поселения по населённым пунктам представлено в таблице 1.</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NormalWeb"/>
        <w:shd w:val="clear" w:color="auto" w:fill="FFFFFF"/>
        <w:spacing w:before="0" w:beforeAutospacing="0" w:after="0" w:afterAutospacing="0"/>
        <w:ind w:firstLine="709"/>
        <w:jc w:val="both"/>
      </w:pPr>
      <w:r w:rsidRPr="00EC1F49">
        <w:t>Таблица 1 Общая численность населения МО в 2018 г.</w:t>
      </w:r>
    </w:p>
    <w:p w:rsidR="00231985" w:rsidRPr="00EC1F49" w:rsidRDefault="00231985" w:rsidP="008D74D0">
      <w:pPr>
        <w:pStyle w:val="NormalWeb"/>
        <w:shd w:val="clear" w:color="auto" w:fill="FFFFFF"/>
        <w:spacing w:before="0" w:beforeAutospacing="0" w:after="0" w:afterAutospacing="0"/>
        <w:ind w:firstLine="709"/>
        <w:jc w:val="both"/>
      </w:pPr>
    </w:p>
    <w:p w:rsidR="00231985" w:rsidRPr="00EC1F49" w:rsidRDefault="00231985" w:rsidP="008D74D0">
      <w:pPr>
        <w:pStyle w:val="NormalWeb"/>
        <w:shd w:val="clear" w:color="auto" w:fill="FFFFFF"/>
        <w:spacing w:before="0" w:beforeAutospacing="0" w:after="0" w:afterAutospacing="0"/>
        <w:ind w:firstLine="709"/>
        <w:jc w:val="both"/>
      </w:pPr>
      <w:r w:rsidRPr="00EC1F49">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1423"/>
        <w:gridCol w:w="1025"/>
        <w:gridCol w:w="1025"/>
        <w:gridCol w:w="1025"/>
        <w:gridCol w:w="1664"/>
        <w:gridCol w:w="1664"/>
        <w:gridCol w:w="1664"/>
        <w:gridCol w:w="746"/>
      </w:tblGrid>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Наим</w:t>
            </w:r>
            <w:r>
              <w:t>енова</w:t>
            </w:r>
            <w:r w:rsidRPr="00DC1FBC">
              <w:t>ние населенно</w:t>
            </w:r>
            <w:r>
              <w:t>го</w:t>
            </w:r>
            <w:r w:rsidRPr="00DC1FBC">
              <w:t xml:space="preserve"> пункта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Женское население</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Мужско е население</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Детское население до 18</w:t>
            </w:r>
          </w:p>
          <w:p w:rsidR="00231985" w:rsidRPr="00DC1FBC" w:rsidRDefault="00231985" w:rsidP="00DC1FBC">
            <w:pPr>
              <w:pStyle w:val="NormalWeb"/>
              <w:shd w:val="clear" w:color="auto" w:fill="FFFFFF"/>
              <w:spacing w:before="0" w:beforeAutospacing="0" w:after="0" w:afterAutospacing="0"/>
              <w:jc w:val="both"/>
            </w:pPr>
            <w:r w:rsidRPr="00DC1FBC">
              <w:t>лет</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Население трудоспособного возраста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Население старше</w:t>
            </w:r>
            <w:r>
              <w:t xml:space="preserve"> </w:t>
            </w:r>
            <w:r w:rsidRPr="00DC1FBC">
              <w:t>трудоспособного возраста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Население младше</w:t>
            </w:r>
          </w:p>
          <w:p w:rsidR="00231985" w:rsidRPr="00DC1FBC" w:rsidRDefault="00231985" w:rsidP="00DC1FBC">
            <w:pPr>
              <w:pStyle w:val="NormalWeb"/>
              <w:shd w:val="clear" w:color="auto" w:fill="FFFFFF"/>
              <w:spacing w:before="0" w:beforeAutospacing="0" w:after="0" w:afterAutospacing="0"/>
              <w:jc w:val="both"/>
            </w:pPr>
            <w:r>
              <w:t>трудоспособн</w:t>
            </w:r>
            <w:r w:rsidRPr="00DC1FBC">
              <w:t>ого возраста</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t>Все</w:t>
            </w:r>
            <w:r w:rsidRPr="00DC1FBC">
              <w:t>го</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Д.Русское</w:t>
            </w:r>
          </w:p>
          <w:p w:rsidR="00231985" w:rsidRPr="00DC1FBC" w:rsidRDefault="00231985" w:rsidP="00DC1FBC">
            <w:pPr>
              <w:pStyle w:val="NormalWeb"/>
              <w:shd w:val="clear" w:color="auto" w:fill="FFFFFF"/>
              <w:spacing w:before="0" w:beforeAutospacing="0" w:after="0" w:afterAutospacing="0"/>
              <w:jc w:val="both"/>
            </w:pPr>
            <w:r w:rsidRPr="00DC1FBC">
              <w:t>Тювеево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333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265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125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343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130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125</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598</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Д.Итяково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71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54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25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35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65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25</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125</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Д.Чижиково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34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28</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6</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24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32</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6</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62</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Д</w:t>
            </w:r>
            <w:r>
              <w:t>.</w:t>
            </w:r>
            <w:r w:rsidRPr="00DC1FBC">
              <w:t>Дегтярево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7</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10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9</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9</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17</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Д.Верясы</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0</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Итого: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445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357</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165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406</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231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165</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DC1FBC">
            <w:pPr>
              <w:pStyle w:val="NormalWeb"/>
              <w:shd w:val="clear" w:color="auto" w:fill="FFFFFF"/>
              <w:spacing w:before="0" w:beforeAutospacing="0" w:after="0" w:afterAutospacing="0"/>
              <w:jc w:val="both"/>
            </w:pPr>
            <w:r w:rsidRPr="00DC1FBC">
              <w:t>802</w:t>
            </w:r>
          </w:p>
        </w:tc>
      </w:tr>
      <w:tr w:rsidR="00231985" w:rsidRPr="00DC1FBC"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DC1FBC" w:rsidRDefault="00231985" w:rsidP="008D74D0">
            <w:pPr>
              <w:pStyle w:val="NormalWeb"/>
              <w:shd w:val="clear" w:color="auto" w:fill="FFFFFF"/>
              <w:spacing w:before="0" w:beforeAutospacing="0" w:after="0" w:afterAutospacing="0"/>
              <w:ind w:firstLine="709"/>
              <w:jc w:val="both"/>
            </w:pPr>
            <w:r w:rsidRPr="00DC1FBC">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EC1F49" w:rsidRDefault="00231985" w:rsidP="008D74D0">
      <w:pPr>
        <w:pStyle w:val="NormalWeb"/>
        <w:shd w:val="clear" w:color="auto" w:fill="FFFFFF"/>
        <w:spacing w:before="0" w:beforeAutospacing="0" w:after="0" w:afterAutospacing="0"/>
        <w:ind w:firstLine="709"/>
        <w:jc w:val="both"/>
      </w:pPr>
      <w:r w:rsidRPr="00EC1F49">
        <w:t>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Heading4"/>
        <w:shd w:val="clear" w:color="auto" w:fill="FFFFFF"/>
        <w:spacing w:before="0" w:beforeAutospacing="0" w:after="0" w:afterAutospacing="0"/>
        <w:ind w:firstLine="709"/>
        <w:jc w:val="both"/>
      </w:pPr>
      <w:r w:rsidRPr="00EC1F49">
        <w:t>Экономическая характеристика Русско-Тювеевского сельского поселения</w:t>
      </w:r>
    </w:p>
    <w:p w:rsidR="00231985" w:rsidRPr="00EC1F49" w:rsidRDefault="00231985" w:rsidP="008D74D0">
      <w:pPr>
        <w:pStyle w:val="NormalWeb"/>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а) Агропромышленный комплекс.</w:t>
      </w:r>
    </w:p>
    <w:p w:rsidR="00231985" w:rsidRPr="00EC1F49" w:rsidRDefault="00231985" w:rsidP="008D74D0">
      <w:pPr>
        <w:pStyle w:val="NormalWeb"/>
        <w:shd w:val="clear" w:color="auto" w:fill="FFFFFF"/>
        <w:spacing w:before="0" w:beforeAutospacing="0" w:after="0" w:afterAutospacing="0"/>
        <w:ind w:firstLine="709"/>
        <w:jc w:val="both"/>
      </w:pPr>
      <w:r w:rsidRPr="00EC1F49">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231985" w:rsidRPr="00EC1F49" w:rsidRDefault="00231985" w:rsidP="008D74D0">
      <w:pPr>
        <w:pStyle w:val="NormalWeb"/>
        <w:shd w:val="clear" w:color="auto" w:fill="FFFFFF"/>
        <w:spacing w:before="0" w:beforeAutospacing="0" w:after="0" w:afterAutospacing="0"/>
        <w:ind w:firstLine="709"/>
        <w:jc w:val="both"/>
      </w:pPr>
      <w:r w:rsidRPr="00EC1F49">
        <w:t>Основными (преобладающими) производственными направлениями хозяйственной деятельности на территории Русско-Тювеевского сельского поселения Темниковского муниципального района является производство сельскохозяйственной продукции.</w:t>
      </w:r>
    </w:p>
    <w:p w:rsidR="00231985" w:rsidRPr="00EC1F49" w:rsidRDefault="00231985" w:rsidP="008D74D0">
      <w:pPr>
        <w:pStyle w:val="NormalWeb"/>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б) Транспорт</w:t>
      </w:r>
    </w:p>
    <w:p w:rsidR="00231985" w:rsidRPr="00EC1F49" w:rsidRDefault="00231985" w:rsidP="008D74D0">
      <w:pPr>
        <w:pStyle w:val="NormalWeb"/>
        <w:shd w:val="clear" w:color="auto" w:fill="FFFFFF"/>
        <w:spacing w:before="0" w:beforeAutospacing="0" w:after="0" w:afterAutospacing="0"/>
        <w:ind w:firstLine="709"/>
        <w:jc w:val="both"/>
      </w:pPr>
      <w:r w:rsidRPr="00EC1F49">
        <w:t>Основные транспортные связи (с райцентром и столицей) осуществляются по автомобильным дорогам личным и общественным автотранспортом. Исходя из прогнозов по увеличению личного транспорта предлагается, что количество занятых в отрасли, обслуживающей автотранспорт, увеличится. Воздушный , водный и железнодорожный транспорт отсутствует.</w:t>
      </w:r>
    </w:p>
    <w:p w:rsidR="00231985" w:rsidRPr="00EC1F49" w:rsidRDefault="00231985" w:rsidP="008D74D0">
      <w:pPr>
        <w:pStyle w:val="NormalWeb"/>
        <w:shd w:val="clear" w:color="auto" w:fill="FFFFFF"/>
        <w:spacing w:before="0" w:beforeAutospacing="0" w:after="0" w:afterAutospacing="0"/>
        <w:ind w:firstLine="709"/>
        <w:jc w:val="both"/>
      </w:pPr>
      <w:r w:rsidRPr="00EC1F49">
        <w:t> Автомобильные дороги</w:t>
      </w:r>
    </w:p>
    <w:p w:rsidR="00231985" w:rsidRPr="00EC1F49" w:rsidRDefault="00231985" w:rsidP="008D74D0">
      <w:pPr>
        <w:pStyle w:val="NormalWeb"/>
        <w:shd w:val="clear" w:color="auto" w:fill="FFFFFF"/>
        <w:spacing w:before="0" w:beforeAutospacing="0" w:after="0" w:afterAutospacing="0"/>
        <w:ind w:firstLine="709"/>
        <w:jc w:val="both"/>
      </w:pPr>
      <w:r w:rsidRPr="00EC1F49">
        <w:t>По территории Русско-Тювеевского сельского поселения проходят дороги общего пользования муниципального значения.</w:t>
      </w:r>
    </w:p>
    <w:p w:rsidR="00231985" w:rsidRPr="00EC1F49" w:rsidRDefault="00231985" w:rsidP="008D74D0">
      <w:pPr>
        <w:pStyle w:val="NormalWeb"/>
        <w:shd w:val="clear" w:color="auto" w:fill="FFFFFF"/>
        <w:spacing w:before="0" w:beforeAutospacing="0" w:after="0" w:afterAutospacing="0"/>
        <w:ind w:firstLine="709"/>
        <w:jc w:val="both"/>
      </w:pPr>
      <w:r w:rsidRPr="00EC1F49">
        <w:t>Дороги, ведущие к населённым пунктам Русское Тювеево и Чижиково - асфальтированы. К остальным населенным пунктам ведут грунтовые дороги.</w:t>
      </w:r>
    </w:p>
    <w:p w:rsidR="00231985" w:rsidRPr="00EC1F49" w:rsidRDefault="00231985" w:rsidP="008D74D0">
      <w:pPr>
        <w:pStyle w:val="NormalWeb"/>
        <w:shd w:val="clear" w:color="auto" w:fill="FFFFFF"/>
        <w:spacing w:before="0" w:beforeAutospacing="0" w:after="0" w:afterAutospacing="0"/>
        <w:ind w:firstLine="709"/>
        <w:jc w:val="both"/>
      </w:pPr>
      <w:r w:rsidRPr="00EC1F49">
        <w:t>Опорная сеть – республиканские дороги утверждаются 1 раз в 5 лет.</w:t>
      </w:r>
    </w:p>
    <w:p w:rsidR="00231985" w:rsidRPr="00EC1F49" w:rsidRDefault="00231985" w:rsidP="008D74D0">
      <w:pPr>
        <w:pStyle w:val="NormalWeb"/>
        <w:shd w:val="clear" w:color="auto" w:fill="FFFFFF"/>
        <w:spacing w:before="0" w:beforeAutospacing="0" w:after="0" w:afterAutospacing="0"/>
        <w:ind w:firstLine="709"/>
        <w:jc w:val="both"/>
      </w:pPr>
      <w:r w:rsidRPr="00EC1F49">
        <w:t>В зимнее время возникает проблема очистки дорог от снега в населённых пунктах.</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NormalWeb"/>
        <w:shd w:val="clear" w:color="auto" w:fill="FFFFFF"/>
        <w:spacing w:before="0" w:beforeAutospacing="0" w:after="0" w:afterAutospacing="0"/>
        <w:ind w:firstLine="709"/>
        <w:jc w:val="both"/>
      </w:pPr>
      <w:r w:rsidRPr="00EC1F49">
        <w:t>В период снежных заносов и весенней распутицы ограничены возможности оказания первой медицинской помощи и подъезда в экстренных ситуациях.</w:t>
      </w:r>
    </w:p>
    <w:p w:rsidR="00231985" w:rsidRPr="00EC1F49" w:rsidRDefault="00231985" w:rsidP="008D74D0">
      <w:pPr>
        <w:pStyle w:val="NormalWeb"/>
        <w:shd w:val="clear" w:color="auto" w:fill="FFFFFF"/>
        <w:spacing w:before="0" w:beforeAutospacing="0" w:after="0" w:afterAutospacing="0"/>
        <w:ind w:firstLine="709"/>
        <w:jc w:val="both"/>
      </w:pPr>
      <w:r w:rsidRPr="00EC1F49">
        <w:t> Автомобильный транспорт</w:t>
      </w:r>
    </w:p>
    <w:p w:rsidR="00231985" w:rsidRPr="00EC1F49" w:rsidRDefault="00231985" w:rsidP="008D74D0">
      <w:pPr>
        <w:pStyle w:val="NormalWeb"/>
        <w:shd w:val="clear" w:color="auto" w:fill="FFFFFF"/>
        <w:spacing w:before="0" w:beforeAutospacing="0" w:after="0" w:afterAutospacing="0"/>
        <w:ind w:firstLine="709"/>
        <w:jc w:val="both"/>
      </w:pPr>
      <w:r w:rsidRPr="00EC1F49">
        <w:t>Транспортное обслуживание Русско-Тювеевского сельского поселения осуществляет            Темниковское муниципальное автотранспортное предприятие АТП 2062 и автобусы частных предпринимателей с лицензиями на перевозки.</w:t>
      </w:r>
    </w:p>
    <w:p w:rsidR="00231985" w:rsidRPr="00EC1F49" w:rsidRDefault="00231985" w:rsidP="008D74D0">
      <w:pPr>
        <w:pStyle w:val="NormalWeb"/>
        <w:shd w:val="clear" w:color="auto" w:fill="FFFFFF"/>
        <w:spacing w:before="0" w:beforeAutospacing="0" w:after="0" w:afterAutospacing="0"/>
        <w:ind w:firstLine="709"/>
        <w:jc w:val="both"/>
      </w:pPr>
      <w:r w:rsidRPr="00EC1F49">
        <w:t>Пригородные маршруты связывают Русско-Тювеевское сельское поселение с основными городами республики и с другими поселениями регулярными автобусными сообщениями по дорогам с твёрдым покрытием имеющим V техническую категорию.</w:t>
      </w:r>
    </w:p>
    <w:p w:rsidR="00231985" w:rsidRPr="00EC1F49" w:rsidRDefault="00231985" w:rsidP="008D74D0">
      <w:pPr>
        <w:pStyle w:val="NormalWeb"/>
        <w:shd w:val="clear" w:color="auto" w:fill="FFFFFF"/>
        <w:spacing w:before="0" w:beforeAutospacing="0" w:after="0" w:afterAutospacing="0"/>
        <w:ind w:firstLine="709"/>
        <w:jc w:val="both"/>
      </w:pPr>
      <w:r w:rsidRPr="00EC1F49">
        <w:t>Основные проблемы:</w:t>
      </w:r>
    </w:p>
    <w:p w:rsidR="00231985" w:rsidRPr="00EC1F49" w:rsidRDefault="00231985" w:rsidP="008D74D0">
      <w:pPr>
        <w:pStyle w:val="NormalWeb"/>
        <w:shd w:val="clear" w:color="auto" w:fill="FFFFFF"/>
        <w:spacing w:before="0" w:beforeAutospacing="0" w:after="0" w:afterAutospacing="0"/>
        <w:ind w:firstLine="709"/>
        <w:jc w:val="both"/>
      </w:pPr>
      <w:r w:rsidRPr="00EC1F49">
        <w:t>зимнее содержание дорог; высокий износ автопарка; техническое состояние дорог.</w:t>
      </w:r>
    </w:p>
    <w:p w:rsidR="00231985" w:rsidRPr="00EC1F49" w:rsidRDefault="00231985" w:rsidP="008D74D0">
      <w:pPr>
        <w:pStyle w:val="NormalWeb"/>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в) Торговля</w:t>
      </w:r>
    </w:p>
    <w:p w:rsidR="00231985" w:rsidRPr="00EC1F49" w:rsidRDefault="00231985" w:rsidP="008D74D0">
      <w:pPr>
        <w:pStyle w:val="NormalWeb"/>
        <w:shd w:val="clear" w:color="auto" w:fill="FFFFFF"/>
        <w:spacing w:before="0" w:beforeAutospacing="0" w:after="0" w:afterAutospacing="0"/>
        <w:ind w:firstLine="709"/>
        <w:jc w:val="both"/>
      </w:pPr>
      <w:r w:rsidRPr="00EC1F49">
        <w:t>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w:t>
      </w:r>
    </w:p>
    <w:p w:rsidR="00231985" w:rsidRPr="00EC1F49" w:rsidRDefault="00231985" w:rsidP="008D74D0">
      <w:pPr>
        <w:pStyle w:val="NormalWeb"/>
        <w:shd w:val="clear" w:color="auto" w:fill="FFFFFF"/>
        <w:spacing w:before="0" w:beforeAutospacing="0" w:after="0" w:afterAutospacing="0"/>
        <w:ind w:firstLine="709"/>
        <w:jc w:val="both"/>
      </w:pPr>
      <w:r w:rsidRPr="00EC1F49">
        <w:t>Малое предпринимательство является основой развития экономики, способствует ее росту, создает дополнительные рабочие места.</w:t>
      </w:r>
    </w:p>
    <w:p w:rsidR="00231985" w:rsidRPr="00EC1F49" w:rsidRDefault="00231985" w:rsidP="008D74D0">
      <w:pPr>
        <w:pStyle w:val="NormalWeb"/>
        <w:shd w:val="clear" w:color="auto" w:fill="FFFFFF"/>
        <w:spacing w:before="0" w:beforeAutospacing="0" w:after="0" w:afterAutospacing="0"/>
        <w:ind w:firstLine="709"/>
        <w:jc w:val="both"/>
      </w:pPr>
      <w:r w:rsidRPr="00EC1F49">
        <w:t>На территории Русско-Тювеевского сельского поселения имеется 1 предприятие розничной торговли.</w:t>
      </w:r>
    </w:p>
    <w:p w:rsidR="00231985" w:rsidRPr="00EC1F49" w:rsidRDefault="00231985" w:rsidP="008D74D0">
      <w:pPr>
        <w:pStyle w:val="NormalWeb"/>
        <w:shd w:val="clear" w:color="auto" w:fill="FFFFFF"/>
        <w:spacing w:before="0" w:beforeAutospacing="0" w:after="0" w:afterAutospacing="0"/>
        <w:ind w:firstLine="709"/>
        <w:jc w:val="both"/>
      </w:pPr>
      <w:r w:rsidRPr="00EC1F49">
        <w:t>Сфера общественного питания и бытового обслуживания в Русско- Тювеевском сельском поселении не развита.</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Heading6"/>
        <w:shd w:val="clear" w:color="auto" w:fill="FFFFFF"/>
        <w:spacing w:before="0" w:beforeAutospacing="0" w:after="0" w:afterAutospacing="0"/>
        <w:ind w:firstLine="709"/>
        <w:jc w:val="both"/>
        <w:rPr>
          <w:sz w:val="24"/>
          <w:szCs w:val="24"/>
        </w:rPr>
      </w:pPr>
      <w:r w:rsidRPr="00EC1F49">
        <w:rPr>
          <w:sz w:val="24"/>
          <w:szCs w:val="24"/>
        </w:rPr>
        <w:t>д) Жилищно-коммунальное хозяйство</w:t>
      </w:r>
    </w:p>
    <w:p w:rsidR="00231985" w:rsidRPr="00EC1F49" w:rsidRDefault="00231985" w:rsidP="008D74D0">
      <w:pPr>
        <w:pStyle w:val="NormalWeb"/>
        <w:shd w:val="clear" w:color="auto" w:fill="FFFFFF"/>
        <w:spacing w:before="0" w:beforeAutospacing="0" w:after="0" w:afterAutospacing="0"/>
        <w:ind w:firstLine="709"/>
        <w:jc w:val="both"/>
      </w:pPr>
      <w:r w:rsidRPr="00EC1F49">
        <w:t>Общая площадь жилищного фонда находящихся на территории Русско- Тювеевского сельского поселения на 01.01.2018 года составляет 24,2 тыс. кв. метров, в том числе:</w:t>
      </w:r>
    </w:p>
    <w:p w:rsidR="00231985" w:rsidRPr="00EC1F49" w:rsidRDefault="00231985" w:rsidP="008D74D0">
      <w:pPr>
        <w:numPr>
          <w:ilvl w:val="0"/>
          <w:numId w:val="16"/>
        </w:numPr>
        <w:shd w:val="clear" w:color="auto" w:fill="FFFFFF"/>
        <w:ind w:left="0" w:firstLine="709"/>
        <w:jc w:val="both"/>
      </w:pPr>
      <w:r w:rsidRPr="00EC1F49">
        <w:t>многоквартирные жилые дома – 7,6 тыс.кв.м</w:t>
      </w:r>
    </w:p>
    <w:p w:rsidR="00231985" w:rsidRPr="00EC1F49" w:rsidRDefault="00231985" w:rsidP="008D74D0">
      <w:pPr>
        <w:numPr>
          <w:ilvl w:val="0"/>
          <w:numId w:val="16"/>
        </w:numPr>
        <w:shd w:val="clear" w:color="auto" w:fill="FFFFFF"/>
        <w:ind w:left="0" w:firstLine="709"/>
        <w:jc w:val="both"/>
      </w:pPr>
      <w:r w:rsidRPr="00EC1F49">
        <w:t>индивидуальные жилые дома. – 16,6 тыс. кв.м</w:t>
      </w:r>
    </w:p>
    <w:p w:rsidR="00231985" w:rsidRPr="00EC1F49" w:rsidRDefault="00231985" w:rsidP="008D74D0">
      <w:pPr>
        <w:pStyle w:val="NormalWeb"/>
        <w:shd w:val="clear" w:color="auto" w:fill="FFFFFF"/>
        <w:spacing w:before="0" w:beforeAutospacing="0" w:after="0" w:afterAutospacing="0"/>
        <w:ind w:firstLine="709"/>
        <w:jc w:val="both"/>
      </w:pPr>
      <w:r w:rsidRPr="00EC1F49">
        <w:t>Обеспеченность жильем в 2013 году составила 28,1 кв. м в расчете на одного сельского жителя.</w:t>
      </w:r>
    </w:p>
    <w:p w:rsidR="00231985" w:rsidRPr="00EC1F49" w:rsidRDefault="00231985" w:rsidP="008D74D0">
      <w:pPr>
        <w:pStyle w:val="NormalWeb"/>
        <w:shd w:val="clear" w:color="auto" w:fill="FFFFFF"/>
        <w:spacing w:before="0" w:beforeAutospacing="0" w:after="0" w:afterAutospacing="0"/>
        <w:ind w:firstLine="709"/>
        <w:jc w:val="both"/>
      </w:pPr>
      <w:r w:rsidRPr="00EC1F49">
        <w:t>Подавляющая часть жилищного фонда – малоэтажное частное жилье. В основном это ветхое и аварийное жилье.</w:t>
      </w:r>
    </w:p>
    <w:p w:rsidR="00231985" w:rsidRPr="00EC1F49" w:rsidRDefault="00231985" w:rsidP="008D74D0">
      <w:pPr>
        <w:pStyle w:val="NormalWeb"/>
        <w:shd w:val="clear" w:color="auto" w:fill="FFFFFF"/>
        <w:spacing w:before="0" w:beforeAutospacing="0" w:after="0" w:afterAutospacing="0"/>
        <w:ind w:firstLine="709"/>
        <w:jc w:val="both"/>
      </w:pPr>
      <w:r w:rsidRPr="00EC1F49">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231985" w:rsidRPr="00EC1F49" w:rsidRDefault="00231985" w:rsidP="008D74D0">
      <w:pPr>
        <w:pStyle w:val="NormalWeb"/>
        <w:shd w:val="clear" w:color="auto" w:fill="FFFFFF"/>
        <w:spacing w:before="0" w:beforeAutospacing="0" w:after="0" w:afterAutospacing="0"/>
        <w:ind w:firstLine="709"/>
        <w:jc w:val="both"/>
      </w:pPr>
      <w:r w:rsidRPr="00EC1F49">
        <w:t> </w:t>
      </w:r>
    </w:p>
    <w:p w:rsidR="00231985" w:rsidRPr="00EC1F49" w:rsidRDefault="00231985" w:rsidP="008D74D0">
      <w:pPr>
        <w:pStyle w:val="NormalWeb"/>
        <w:shd w:val="clear" w:color="auto" w:fill="FFFFFF"/>
        <w:spacing w:before="0" w:beforeAutospacing="0" w:after="0" w:afterAutospacing="0"/>
        <w:ind w:firstLine="709"/>
        <w:jc w:val="both"/>
      </w:pPr>
      <w:r w:rsidRPr="00EC1F49">
        <w:t> Таблица 2             Виды застроек населенного пункта</w:t>
      </w:r>
    </w:p>
    <w:p w:rsidR="00231985" w:rsidRPr="00DC1FBC" w:rsidRDefault="00231985" w:rsidP="008D74D0">
      <w:pPr>
        <w:pStyle w:val="NormalWeb"/>
        <w:shd w:val="clear" w:color="auto" w:fill="FFFFFF"/>
        <w:spacing w:before="0" w:beforeAutospacing="0" w:after="0" w:afterAutospacing="0"/>
        <w:ind w:firstLine="709"/>
        <w:jc w:val="both"/>
        <w:rPr>
          <w:sz w:val="28"/>
          <w:szCs w:val="28"/>
        </w:rPr>
      </w:pPr>
      <w:r w:rsidRPr="00DC1FBC">
        <w:rPr>
          <w:sz w:val="28"/>
          <w:szCs w:val="28"/>
        </w:rPr>
        <w:t> </w:t>
      </w:r>
    </w:p>
    <w:tbl>
      <w:tblPr>
        <w:tblW w:w="10256" w:type="dxa"/>
        <w:tblCellSpacing w:w="0" w:type="dxa"/>
        <w:tblInd w:w="1"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tblPr>
      <w:tblGrid>
        <w:gridCol w:w="1469"/>
        <w:gridCol w:w="1099"/>
        <w:gridCol w:w="1414"/>
        <w:gridCol w:w="1666"/>
        <w:gridCol w:w="1099"/>
        <w:gridCol w:w="1774"/>
        <w:gridCol w:w="1735"/>
      </w:tblGrid>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Наименование населенного пункта</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Количество частных домов</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Количество</w:t>
            </w:r>
          </w:p>
          <w:p w:rsidR="00231985" w:rsidRPr="008D74D0" w:rsidRDefault="00231985" w:rsidP="009B6E43">
            <w:pPr>
              <w:pStyle w:val="NormalWeb"/>
              <w:shd w:val="clear" w:color="auto" w:fill="FFFFFF"/>
              <w:spacing w:before="0" w:beforeAutospacing="0" w:after="0" w:afterAutospacing="0"/>
              <w:jc w:val="both"/>
            </w:pPr>
            <w:r w:rsidRPr="008D74D0">
              <w:t>зданий коммерч</w:t>
            </w:r>
            <w:r>
              <w:t xml:space="preserve">еского </w:t>
            </w:r>
            <w:r w:rsidRPr="008D74D0">
              <w:t>назначения</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Количество многоквартирных домов</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Количество общежитий</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Количество</w:t>
            </w:r>
          </w:p>
          <w:p w:rsidR="00231985" w:rsidRPr="008D74D0" w:rsidRDefault="00231985" w:rsidP="009B6E43">
            <w:pPr>
              <w:pStyle w:val="NormalWeb"/>
              <w:shd w:val="clear" w:color="auto" w:fill="FFFFFF"/>
              <w:spacing w:before="0" w:beforeAutospacing="0" w:after="0" w:afterAutospacing="0"/>
              <w:jc w:val="both"/>
            </w:pPr>
            <w:r>
              <w:t>а</w:t>
            </w:r>
            <w:r w:rsidRPr="008D74D0">
              <w:t>дминистр</w:t>
            </w:r>
            <w:r>
              <w:t xml:space="preserve">ативных </w:t>
            </w:r>
            <w:r w:rsidRPr="008D74D0">
              <w:t>зданий</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Количество производственных зданий</w:t>
            </w:r>
          </w:p>
        </w:tc>
      </w:tr>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Д.Русское</w:t>
            </w:r>
          </w:p>
          <w:p w:rsidR="00231985" w:rsidRPr="008D74D0" w:rsidRDefault="00231985" w:rsidP="009B6E43">
            <w:pPr>
              <w:pStyle w:val="NormalWeb"/>
              <w:shd w:val="clear" w:color="auto" w:fill="FFFFFF"/>
              <w:spacing w:before="0" w:beforeAutospacing="0" w:after="0" w:afterAutospacing="0"/>
              <w:jc w:val="both"/>
            </w:pPr>
            <w:r w:rsidRPr="008D74D0">
              <w:t>Тювеево</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195-66</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Д.Итяково</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119-62</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Д.Чижиково</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49-25</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Д.Дегтярево</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22-13</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Д.Верясы</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B6E43">
            <w:pPr>
              <w:pStyle w:val="NormalWeb"/>
              <w:shd w:val="clear" w:color="auto" w:fill="FFFFFF"/>
              <w:spacing w:before="0" w:beforeAutospacing="0" w:after="0" w:afterAutospacing="0"/>
              <w:jc w:val="both"/>
            </w:pPr>
            <w:r w:rsidRPr="008D74D0">
              <w:t>19-16</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1469"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4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666"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099"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7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735"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е) Водоснабжение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На текущий момент распределительная система водоснабжения сельского поселения включает в себя 4 водопроводных башен, 6800 м. сельских водопроводных сетей. На текущий момент система  водоснабжения не обеспечивает в полной мере потребности населения и производственной сферы в воде.</w:t>
      </w:r>
    </w:p>
    <w:p w:rsidR="00231985" w:rsidRPr="008D74D0" w:rsidRDefault="00231985" w:rsidP="008D74D0">
      <w:pPr>
        <w:pStyle w:val="NormalWeb"/>
        <w:shd w:val="clear" w:color="auto" w:fill="FFFFFF"/>
        <w:spacing w:before="0" w:beforeAutospacing="0" w:after="0" w:afterAutospacing="0"/>
        <w:ind w:firstLine="709"/>
        <w:jc w:val="both"/>
      </w:pPr>
      <w:r w:rsidRPr="008D74D0">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231985" w:rsidRPr="008D74D0" w:rsidRDefault="00231985" w:rsidP="008D74D0">
      <w:pPr>
        <w:pStyle w:val="NormalWeb"/>
        <w:shd w:val="clear" w:color="auto" w:fill="FFFFFF"/>
        <w:spacing w:before="0" w:beforeAutospacing="0" w:after="0" w:afterAutospacing="0"/>
        <w:ind w:firstLine="709"/>
        <w:jc w:val="both"/>
      </w:pPr>
      <w:r w:rsidRPr="008D74D0">
        <w:t>100   %   сельского  населения      получают  воду   от      центрального водопровода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ж) Электроснабжение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Существующая схема высоковольтных электрических сетей обеспечивает надёжное электроснабжение поселения. Основной проблемой может в последующем времени является изношенность распределительных электрических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Централизованным электроснабжением обеспечено 100%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з) Теплоснабжение</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 </w:t>
      </w:r>
    </w:p>
    <w:tbl>
      <w:tblPr>
        <w:tblW w:w="0" w:type="auto"/>
        <w:tblCellSpacing w:w="0" w:type="dxa"/>
        <w:tblCellMar>
          <w:left w:w="0" w:type="dxa"/>
          <w:right w:w="0" w:type="dxa"/>
        </w:tblCellMar>
        <w:tblLook w:val="0000"/>
      </w:tblPr>
      <w:tblGrid>
        <w:gridCol w:w="20"/>
      </w:tblGrid>
      <w:tr w:rsidR="00231985" w:rsidRPr="008D74D0" w:rsidTr="008D74D0">
        <w:trPr>
          <w:tblCellSpacing w:w="0" w:type="dxa"/>
        </w:trPr>
        <w:tc>
          <w:tcPr>
            <w:tcW w:w="0" w:type="auto"/>
            <w:vAlign w:val="center"/>
          </w:tcPr>
          <w:tbl>
            <w:tblPr>
              <w:tblW w:w="0" w:type="auto"/>
              <w:tblCellSpacing w:w="0" w:type="dxa"/>
              <w:tblCellMar>
                <w:left w:w="0" w:type="dxa"/>
                <w:right w:w="0" w:type="dxa"/>
              </w:tblCellMar>
              <w:tblLook w:val="0000"/>
            </w:tblPr>
            <w:tblGrid>
              <w:gridCol w:w="20"/>
            </w:tblGrid>
            <w:tr w:rsidR="00231985" w:rsidRPr="008D74D0">
              <w:trPr>
                <w:tblCellSpacing w:w="0" w:type="dxa"/>
              </w:trPr>
              <w:tc>
                <w:tcPr>
                  <w:tcW w:w="0" w:type="auto"/>
                  <w:tcBorders>
                    <w:top w:val="nil"/>
                    <w:left w:val="nil"/>
                    <w:bottom w:val="nil"/>
                    <w:right w:val="nil"/>
                  </w:tcBorders>
                  <w:vAlign w:val="center"/>
                </w:tcPr>
                <w:p w:rsidR="00231985" w:rsidRPr="008D74D0" w:rsidRDefault="00231985" w:rsidP="008D74D0">
                  <w:pPr>
                    <w:pStyle w:val="NormalWeb"/>
                    <w:shd w:val="clear" w:color="auto" w:fill="FFFFFF"/>
                    <w:spacing w:before="0" w:beforeAutospacing="0" w:after="0" w:afterAutospacing="0"/>
                    <w:ind w:firstLine="709"/>
                    <w:jc w:val="both"/>
                  </w:pPr>
                </w:p>
              </w:tc>
            </w:tr>
          </w:tbl>
          <w:p w:rsidR="00231985" w:rsidRPr="008D74D0" w:rsidRDefault="00231985" w:rsidP="008D74D0">
            <w:pPr>
              <w:pStyle w:val="NormalWeb"/>
              <w:spacing w:before="0" w:beforeAutospacing="0" w:after="0" w:afterAutospacing="0"/>
              <w:ind w:firstLine="709"/>
              <w:jc w:val="both"/>
            </w:pPr>
          </w:p>
        </w:tc>
      </w:tr>
    </w:tbl>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сельского поселения действует централизованная сеть теплоснабжения, и ее прокладка не планируется в виду нерентабельности данного мероприятия.</w:t>
      </w:r>
    </w:p>
    <w:p w:rsidR="00231985" w:rsidRPr="008D74D0" w:rsidRDefault="00231985" w:rsidP="008D74D0">
      <w:pPr>
        <w:pStyle w:val="NormalWeb"/>
        <w:shd w:val="clear" w:color="auto" w:fill="FFFFFF"/>
        <w:spacing w:before="0" w:beforeAutospacing="0" w:after="0" w:afterAutospacing="0"/>
        <w:ind w:firstLine="709"/>
        <w:jc w:val="both"/>
      </w:pPr>
      <w:r w:rsidRPr="008D74D0">
        <w:t> Теплоснабжение       усадебной                                  застройки осуществляется от поквартирных газовых теплогенераторов, топливом для</w:t>
      </w:r>
      <w:r>
        <w:t xml:space="preserve"> </w:t>
      </w:r>
      <w:r w:rsidRPr="008D74D0">
        <w:t> которых является природный газ.</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6"/>
        <w:shd w:val="clear" w:color="auto" w:fill="FFFFFF"/>
        <w:spacing w:before="0" w:beforeAutospacing="0" w:after="0" w:afterAutospacing="0"/>
        <w:ind w:firstLine="709"/>
        <w:jc w:val="both"/>
      </w:pPr>
      <w:r w:rsidRPr="008D74D0">
        <w:rPr>
          <w:sz w:val="24"/>
          <w:szCs w:val="24"/>
        </w:rPr>
        <w:t>и) Газоснабжение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Средний уровень благоустройства жилищного фонда газоснабжением</w:t>
      </w:r>
    </w:p>
    <w:p w:rsidR="00231985" w:rsidRPr="008D74D0" w:rsidRDefault="00231985" w:rsidP="008D74D0">
      <w:pPr>
        <w:pStyle w:val="NormalWeb"/>
        <w:shd w:val="clear" w:color="auto" w:fill="FFFFFF"/>
        <w:spacing w:before="0" w:beforeAutospacing="0" w:after="0" w:afterAutospacing="0"/>
        <w:ind w:firstLine="709"/>
        <w:jc w:val="both"/>
      </w:pPr>
      <w:r w:rsidRPr="008D74D0">
        <w:t>– 87,9%. Состояние газового снабжения удовлетворяет всем потребностям</w:t>
      </w:r>
      <w:r>
        <w:t xml:space="preserve"> </w:t>
      </w:r>
      <w:r w:rsidRPr="008D74D0">
        <w:t>поселения и производства. Планирование реконструкции существующих сетей газоснабжения отсутствует.</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Показатели сферы жилищно-коммунального хозяйства муниципального образования</w:t>
      </w:r>
    </w:p>
    <w:p w:rsidR="00231985" w:rsidRPr="008D74D0" w:rsidRDefault="00231985" w:rsidP="008D74D0">
      <w:pPr>
        <w:pStyle w:val="NormalWeb"/>
        <w:shd w:val="clear" w:color="auto" w:fill="FFFFFF"/>
        <w:spacing w:before="0" w:beforeAutospacing="0" w:after="0" w:afterAutospacing="0"/>
        <w:ind w:firstLine="709"/>
        <w:jc w:val="both"/>
      </w:pPr>
      <w:r w:rsidRPr="008D74D0">
        <w:t>Системы коммуникаций жилищно-коммунального назначения находятся в эксплуатации уже более 20 лет.</w:t>
      </w:r>
    </w:p>
    <w:p w:rsidR="00231985" w:rsidRPr="008D74D0" w:rsidRDefault="00231985" w:rsidP="008D74D0">
      <w:pPr>
        <w:pStyle w:val="NormalWeb"/>
        <w:shd w:val="clear" w:color="auto" w:fill="FFFFFF"/>
        <w:spacing w:before="0" w:beforeAutospacing="0" w:after="0" w:afterAutospacing="0"/>
        <w:ind w:firstLine="709"/>
        <w:jc w:val="both"/>
      </w:pPr>
      <w:r w:rsidRPr="008D74D0">
        <w:t>Своевременное и адекватное финансирование — залог успешной работы ЖКХ. Необходимо отметить недостаток финансирования на нужды ЖКХ в поселении.</w:t>
      </w:r>
    </w:p>
    <w:p w:rsidR="00231985" w:rsidRPr="008D74D0" w:rsidRDefault="00231985" w:rsidP="008D74D0">
      <w:pPr>
        <w:pStyle w:val="NormalWeb"/>
        <w:shd w:val="clear" w:color="auto" w:fill="FFFFFF"/>
        <w:spacing w:before="0" w:beforeAutospacing="0" w:after="0" w:afterAutospacing="0"/>
        <w:ind w:firstLine="709"/>
        <w:jc w:val="both"/>
      </w:pPr>
      <w:r w:rsidRPr="008D74D0">
        <w:t>Программа направлена на создание предпосылок для устойчивого развития Русско-Тювеевского сельского поселения посредством  достижения следующих целей:</w:t>
      </w:r>
    </w:p>
    <w:p w:rsidR="00231985" w:rsidRPr="008D74D0" w:rsidRDefault="00231985" w:rsidP="008D74D0">
      <w:pPr>
        <w:numPr>
          <w:ilvl w:val="0"/>
          <w:numId w:val="17"/>
        </w:numPr>
        <w:shd w:val="clear" w:color="auto" w:fill="FFFFFF"/>
        <w:ind w:left="0" w:firstLine="709"/>
        <w:jc w:val="both"/>
      </w:pPr>
      <w:r w:rsidRPr="008D74D0">
        <w:t>улучшение условий жизнедеятельности городского поселения;</w:t>
      </w:r>
    </w:p>
    <w:p w:rsidR="00231985" w:rsidRPr="008D74D0" w:rsidRDefault="00231985" w:rsidP="008D74D0">
      <w:pPr>
        <w:numPr>
          <w:ilvl w:val="0"/>
          <w:numId w:val="17"/>
        </w:numPr>
        <w:shd w:val="clear" w:color="auto" w:fill="FFFFFF"/>
        <w:ind w:left="0" w:firstLine="709"/>
        <w:jc w:val="both"/>
      </w:pPr>
      <w:r w:rsidRPr="008D74D0">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231985" w:rsidRPr="008D74D0" w:rsidRDefault="00231985" w:rsidP="008D74D0">
      <w:pPr>
        <w:numPr>
          <w:ilvl w:val="0"/>
          <w:numId w:val="17"/>
        </w:numPr>
        <w:shd w:val="clear" w:color="auto" w:fill="FFFFFF"/>
        <w:ind w:left="0" w:firstLine="709"/>
        <w:jc w:val="both"/>
      </w:pPr>
      <w:r w:rsidRPr="008D74D0">
        <w:t>содействие созданию высокотехнологичных рабочих мест на территории поселения;</w:t>
      </w:r>
    </w:p>
    <w:p w:rsidR="00231985" w:rsidRPr="008D74D0" w:rsidRDefault="00231985" w:rsidP="008D74D0">
      <w:pPr>
        <w:numPr>
          <w:ilvl w:val="0"/>
          <w:numId w:val="17"/>
        </w:numPr>
        <w:shd w:val="clear" w:color="auto" w:fill="FFFFFF"/>
        <w:ind w:left="0" w:firstLine="709"/>
        <w:jc w:val="both"/>
      </w:pPr>
      <w:r w:rsidRPr="008D74D0">
        <w:t>активизация участия граждан, проживающих на территории поселения, в решении вопросов местного значения;</w:t>
      </w:r>
    </w:p>
    <w:p w:rsidR="00231985" w:rsidRPr="008D74D0" w:rsidRDefault="00231985" w:rsidP="008D74D0">
      <w:pPr>
        <w:numPr>
          <w:ilvl w:val="0"/>
          <w:numId w:val="17"/>
        </w:numPr>
        <w:shd w:val="clear" w:color="auto" w:fill="FFFFFF"/>
        <w:ind w:left="0" w:firstLine="709"/>
        <w:jc w:val="both"/>
      </w:pPr>
      <w:r w:rsidRPr="008D74D0">
        <w:t>формирование в Республике Мордовия позитивного отношения к развитию территории поселения.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3     Анализ и прогноз жилищного фонда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332" w:type="dxa"/>
        <w:tblCellSpacing w:w="0" w:type="dxa"/>
        <w:tblInd w:w="1"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tblPr>
      <w:tblGrid>
        <w:gridCol w:w="801"/>
        <w:gridCol w:w="6"/>
        <w:gridCol w:w="2707"/>
        <w:gridCol w:w="115"/>
        <w:gridCol w:w="1144"/>
        <w:gridCol w:w="38"/>
        <w:gridCol w:w="862"/>
        <w:gridCol w:w="27"/>
        <w:gridCol w:w="732"/>
        <w:gridCol w:w="55"/>
        <w:gridCol w:w="1237"/>
        <w:gridCol w:w="28"/>
        <w:gridCol w:w="1264"/>
        <w:gridCol w:w="1292"/>
        <w:gridCol w:w="24"/>
      </w:tblGrid>
      <w:tr w:rsidR="00231985" w:rsidRPr="008D74D0" w:rsidTr="009B6E43">
        <w:trPr>
          <w:gridAfter w:val="1"/>
          <w:wAfter w:w="19" w:type="dxa"/>
          <w:tblCellSpacing w:w="0" w:type="dxa"/>
        </w:trPr>
        <w:tc>
          <w:tcPr>
            <w:tcW w:w="807" w:type="dxa"/>
            <w:gridSpan w:val="2"/>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2708"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Наименование</w:t>
            </w:r>
          </w:p>
        </w:tc>
        <w:tc>
          <w:tcPr>
            <w:tcW w:w="1260"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Ед.изм.</w:t>
            </w:r>
          </w:p>
        </w:tc>
        <w:tc>
          <w:tcPr>
            <w:tcW w:w="900"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2014г.</w:t>
            </w:r>
          </w:p>
        </w:tc>
        <w:tc>
          <w:tcPr>
            <w:tcW w:w="75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right"/>
            </w:pPr>
            <w:r w:rsidRPr="008D74D0">
              <w:t>2015г.</w:t>
            </w:r>
          </w:p>
        </w:tc>
        <w:tc>
          <w:tcPr>
            <w:tcW w:w="129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right"/>
            </w:pPr>
            <w:r w:rsidRPr="008D74D0">
              <w:t>2016г.</w:t>
            </w:r>
          </w:p>
        </w:tc>
        <w:tc>
          <w:tcPr>
            <w:tcW w:w="129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right"/>
            </w:pPr>
            <w:r w:rsidRPr="008D74D0">
              <w:t>2020г.</w:t>
            </w:r>
          </w:p>
        </w:tc>
        <w:tc>
          <w:tcPr>
            <w:tcW w:w="1293"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right"/>
            </w:pPr>
            <w:r w:rsidRPr="008D74D0">
              <w:t>2024г.</w:t>
            </w:r>
          </w:p>
        </w:tc>
      </w:tr>
      <w:tr w:rsidR="00231985" w:rsidRPr="008D74D0" w:rsidTr="009B6E43">
        <w:trPr>
          <w:gridAfter w:val="1"/>
          <w:wAfter w:w="19" w:type="dxa"/>
          <w:tblCellSpacing w:w="0" w:type="dxa"/>
        </w:trPr>
        <w:tc>
          <w:tcPr>
            <w:tcW w:w="807" w:type="dxa"/>
            <w:gridSpan w:val="2"/>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w:t>
            </w:r>
          </w:p>
        </w:tc>
        <w:tc>
          <w:tcPr>
            <w:tcW w:w="2708"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Общая площадь</w:t>
            </w:r>
          </w:p>
          <w:p w:rsidR="00231985" w:rsidRPr="008D74D0" w:rsidRDefault="00231985" w:rsidP="00D9232B">
            <w:pPr>
              <w:pStyle w:val="NormalWeb"/>
              <w:shd w:val="clear" w:color="auto" w:fill="FFFFFF"/>
              <w:spacing w:before="0" w:beforeAutospacing="0" w:after="0" w:afterAutospacing="0"/>
              <w:jc w:val="both"/>
            </w:pPr>
            <w:r w:rsidRPr="008D74D0">
              <w:t>жилищного фонда на конец года</w:t>
            </w:r>
          </w:p>
        </w:tc>
        <w:tc>
          <w:tcPr>
            <w:tcW w:w="1260"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Тыс</w:t>
            </w:r>
            <w:r>
              <w:t>.</w:t>
            </w:r>
            <w:r w:rsidRPr="008D74D0">
              <w:t xml:space="preserve"> кв.м.</w:t>
            </w:r>
          </w:p>
        </w:tc>
        <w:tc>
          <w:tcPr>
            <w:tcW w:w="900"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5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24,5</w:t>
            </w:r>
          </w:p>
        </w:tc>
        <w:tc>
          <w:tcPr>
            <w:tcW w:w="129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9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93"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gridAfter w:val="1"/>
          <w:wAfter w:w="19" w:type="dxa"/>
          <w:tblCellSpacing w:w="0" w:type="dxa"/>
        </w:trPr>
        <w:tc>
          <w:tcPr>
            <w:tcW w:w="807" w:type="dxa"/>
            <w:gridSpan w:val="2"/>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w:t>
            </w:r>
          </w:p>
        </w:tc>
        <w:tc>
          <w:tcPr>
            <w:tcW w:w="2708"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В том числе</w:t>
            </w:r>
          </w:p>
          <w:p w:rsidR="00231985" w:rsidRPr="008D74D0" w:rsidRDefault="00231985" w:rsidP="00D9232B">
            <w:pPr>
              <w:pStyle w:val="NormalWeb"/>
              <w:shd w:val="clear" w:color="auto" w:fill="FFFFFF"/>
              <w:spacing w:before="0" w:beforeAutospacing="0" w:after="0" w:afterAutospacing="0"/>
              <w:jc w:val="both"/>
            </w:pPr>
            <w:r w:rsidRPr="008D74D0">
              <w:t>муниципальной собственности</w:t>
            </w:r>
          </w:p>
        </w:tc>
        <w:tc>
          <w:tcPr>
            <w:tcW w:w="1260"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Тыс</w:t>
            </w:r>
            <w:r>
              <w:t>.</w:t>
            </w:r>
            <w:r w:rsidRPr="008D74D0">
              <w:t>кв.м</w:t>
            </w:r>
          </w:p>
        </w:tc>
        <w:tc>
          <w:tcPr>
            <w:tcW w:w="900"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5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2,8</w:t>
            </w:r>
          </w:p>
        </w:tc>
        <w:tc>
          <w:tcPr>
            <w:tcW w:w="129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9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93"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3</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В частной собственности</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Тыс</w:t>
            </w:r>
            <w:r>
              <w:t>.</w:t>
            </w:r>
            <w:r w:rsidRPr="008D74D0">
              <w:t>кв.м</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pPr>
            <w:r w:rsidRPr="008D74D0">
              <w:t>21,7</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4</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Площадь общежитий</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ind w:firstLine="709"/>
            </w:pPr>
            <w:r w:rsidRPr="008D74D0">
              <w:t> </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5</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Доля жилищного фонда,</w:t>
            </w:r>
          </w:p>
          <w:p w:rsidR="00231985" w:rsidRPr="008D74D0" w:rsidRDefault="00231985" w:rsidP="00D9232B">
            <w:pPr>
              <w:pStyle w:val="NormalWeb"/>
              <w:shd w:val="clear" w:color="auto" w:fill="FFFFFF"/>
              <w:spacing w:before="0" w:beforeAutospacing="0" w:after="0" w:afterAutospacing="0"/>
              <w:jc w:val="both"/>
            </w:pPr>
            <w:r w:rsidRPr="008D74D0">
              <w:t>оборудованного:</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ind w:firstLine="709"/>
            </w:pPr>
            <w:r w:rsidRPr="008D74D0">
              <w:t> </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6</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Централизованным</w:t>
            </w:r>
          </w:p>
          <w:p w:rsidR="00231985" w:rsidRPr="008D74D0" w:rsidRDefault="00231985" w:rsidP="00D9232B">
            <w:pPr>
              <w:pStyle w:val="NormalWeb"/>
              <w:shd w:val="clear" w:color="auto" w:fill="FFFFFF"/>
              <w:spacing w:before="0" w:beforeAutospacing="0" w:after="0" w:afterAutospacing="0"/>
              <w:jc w:val="both"/>
            </w:pPr>
            <w:r w:rsidRPr="008D74D0">
              <w:t>водоснабжением</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pPr>
            <w:r w:rsidRPr="008D74D0">
              <w:t>23,5</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7</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Централизованной</w:t>
            </w:r>
          </w:p>
          <w:p w:rsidR="00231985" w:rsidRPr="008D74D0" w:rsidRDefault="00231985" w:rsidP="00D9232B">
            <w:pPr>
              <w:pStyle w:val="NormalWeb"/>
              <w:shd w:val="clear" w:color="auto" w:fill="FFFFFF"/>
              <w:spacing w:before="0" w:beforeAutospacing="0" w:after="0" w:afterAutospacing="0"/>
              <w:jc w:val="both"/>
            </w:pPr>
            <w:r w:rsidRPr="008D74D0">
              <w:t>канализацией</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pPr>
            <w:r w:rsidRPr="008D74D0">
              <w:t>отсутствует</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8</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Централизованным</w:t>
            </w:r>
          </w:p>
          <w:p w:rsidR="00231985" w:rsidRPr="008D74D0" w:rsidRDefault="00231985" w:rsidP="00D9232B">
            <w:pPr>
              <w:pStyle w:val="NormalWeb"/>
              <w:shd w:val="clear" w:color="auto" w:fill="FFFFFF"/>
              <w:spacing w:before="0" w:beforeAutospacing="0" w:after="0" w:afterAutospacing="0"/>
              <w:jc w:val="both"/>
            </w:pPr>
            <w:r w:rsidRPr="008D74D0">
              <w:t>электроснабжением</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pPr>
            <w:r w:rsidRPr="008D74D0">
              <w:t>24,5</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9</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Природным газом</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pPr>
            <w:r w:rsidRPr="008D74D0">
              <w:t>23,5</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B6E43">
        <w:trPr>
          <w:tblCellSpacing w:w="0" w:type="dxa"/>
        </w:trPr>
        <w:tc>
          <w:tcPr>
            <w:tcW w:w="801"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10</w:t>
            </w:r>
          </w:p>
        </w:tc>
        <w:tc>
          <w:tcPr>
            <w:tcW w:w="2829" w:type="dxa"/>
            <w:gridSpan w:val="3"/>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Общая площадь ветхого и</w:t>
            </w:r>
          </w:p>
          <w:p w:rsidR="00231985" w:rsidRPr="008D74D0" w:rsidRDefault="00231985" w:rsidP="00D9232B">
            <w:pPr>
              <w:pStyle w:val="NormalWeb"/>
              <w:shd w:val="clear" w:color="auto" w:fill="FFFFFF"/>
              <w:spacing w:before="0" w:beforeAutospacing="0" w:after="0" w:afterAutospacing="0"/>
              <w:jc w:val="both"/>
            </w:pPr>
            <w:r w:rsidRPr="008D74D0">
              <w:t>аварийного жилья</w:t>
            </w:r>
          </w:p>
        </w:tc>
        <w:tc>
          <w:tcPr>
            <w:tcW w:w="1183"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889"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87"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pPr>
            <w:r w:rsidRPr="008D74D0">
              <w:t>0.140</w:t>
            </w:r>
          </w:p>
        </w:tc>
        <w:tc>
          <w:tcPr>
            <w:tcW w:w="1266" w:type="dxa"/>
            <w:gridSpan w:val="2"/>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60"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317" w:type="dxa"/>
            <w:gridSpan w:val="2"/>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Основные мероприятия программы</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4</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55"/>
        <w:gridCol w:w="7529"/>
        <w:gridCol w:w="1642"/>
      </w:tblGrid>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Технические мероприятия</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Всего,</w:t>
            </w:r>
          </w:p>
          <w:p w:rsidR="00231985" w:rsidRPr="008D74D0" w:rsidRDefault="00231985" w:rsidP="008D74D0">
            <w:pPr>
              <w:pStyle w:val="NormalWeb"/>
              <w:shd w:val="clear" w:color="auto" w:fill="FFFFFF"/>
              <w:spacing w:before="0" w:beforeAutospacing="0" w:after="0" w:afterAutospacing="0"/>
              <w:ind w:firstLine="709"/>
              <w:jc w:val="both"/>
            </w:pPr>
            <w:r w:rsidRPr="008D74D0">
              <w:t>тыс. руб.</w:t>
            </w:r>
          </w:p>
        </w:tc>
      </w:tr>
      <w:tr w:rsidR="00231985" w:rsidRPr="008D74D0" w:rsidTr="00D9232B">
        <w:trPr>
          <w:tblCellSpacing w:w="0" w:type="dxa"/>
        </w:trPr>
        <w:tc>
          <w:tcPr>
            <w:tcW w:w="0" w:type="auto"/>
            <w:gridSpan w:val="3"/>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Водоснабжение</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 локального водопровода протяженность 1500 м</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2000</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2000</w:t>
            </w:r>
          </w:p>
        </w:tc>
      </w:tr>
      <w:tr w:rsidR="00231985" w:rsidRPr="008D74D0" w:rsidTr="00D9232B">
        <w:trPr>
          <w:tblCellSpacing w:w="0" w:type="dxa"/>
        </w:trPr>
        <w:tc>
          <w:tcPr>
            <w:tcW w:w="0" w:type="auto"/>
            <w:gridSpan w:val="3"/>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Теплоснабжение</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 автоматизированной блочно-модульной котельной, мощностью 1,2 МВт</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10890,0</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 котельной, связанная с заменой оборудования.</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17535,49</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28425,49</w:t>
            </w:r>
          </w:p>
        </w:tc>
      </w:tr>
      <w:tr w:rsidR="00231985" w:rsidRPr="008D74D0" w:rsidTr="00D9232B">
        <w:trPr>
          <w:tblCellSpacing w:w="0" w:type="dxa"/>
        </w:trPr>
        <w:tc>
          <w:tcPr>
            <w:tcW w:w="0" w:type="auto"/>
            <w:gridSpan w:val="3"/>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Система сбора и вывоза ТБО</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Приобретение и установка контейнеров емк. 5 м3 – 1 ед.</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ВСЕГО по Русско-Тювеевскому сельскому поселению</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28425,49</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2.Характеристика существующего состояния коммунальной инфраструктуры и основные направления модернизации и развития</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существующих объектов коммунальной инфраструктуры.</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2.1.Существующая система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Ни один действующий объект водоснабжения Русско-Тювеевского сельского поселения не соответствует полностью требованиям санитарных норм и правил.</w:t>
      </w:r>
    </w:p>
    <w:p w:rsidR="00231985" w:rsidRPr="008D74D0" w:rsidRDefault="00231985" w:rsidP="008D74D0">
      <w:pPr>
        <w:pStyle w:val="NormalWeb"/>
        <w:shd w:val="clear" w:color="auto" w:fill="FFFFFF"/>
        <w:spacing w:before="0" w:beforeAutospacing="0" w:after="0" w:afterAutospacing="0"/>
        <w:ind w:firstLine="709"/>
        <w:jc w:val="both"/>
      </w:pPr>
      <w:r w:rsidRPr="008D74D0">
        <w:t>В д. Русское Тювеево и д. Итяково имеется система водопровода обеспечивающая потребности в воде, соответствующей требованиям СанПин 2.1.4. 1074-01. «Питьевая вода» жилые здания, общественно- коммунальные, сельскохозяйственные объекты.</w:t>
      </w:r>
    </w:p>
    <w:p w:rsidR="00231985" w:rsidRPr="008D74D0" w:rsidRDefault="00231985" w:rsidP="008D74D0">
      <w:pPr>
        <w:pStyle w:val="NormalWeb"/>
        <w:shd w:val="clear" w:color="auto" w:fill="FFFFFF"/>
        <w:spacing w:before="0" w:beforeAutospacing="0" w:after="0" w:afterAutospacing="0"/>
        <w:ind w:firstLine="709"/>
        <w:jc w:val="both"/>
      </w:pPr>
      <w:r w:rsidRPr="008D74D0">
        <w:t>Нормы водопотребления принимаются в соответствии со СНиП 2.04.02-84*</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5 Обслуживающая организация системы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1105"/>
        <w:gridCol w:w="2380"/>
        <w:gridCol w:w="2222"/>
        <w:gridCol w:w="2422"/>
        <w:gridCol w:w="2107"/>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Полное наименование</w:t>
            </w:r>
          </w:p>
          <w:p w:rsidR="00231985" w:rsidRPr="008D74D0" w:rsidRDefault="00231985" w:rsidP="008D74D0">
            <w:pPr>
              <w:pStyle w:val="NormalWeb"/>
              <w:shd w:val="clear" w:color="auto" w:fill="FFFFFF"/>
              <w:spacing w:before="0" w:beforeAutospacing="0" w:after="0" w:afterAutospacing="0"/>
              <w:ind w:firstLine="709"/>
              <w:jc w:val="both"/>
            </w:pPr>
            <w:r w:rsidRPr="008D74D0">
              <w:t>организации</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Адрес, телефон организации</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Руководитель (ФИО)</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Контролер (ФИО)</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Источником       водоснабжения       приняты       подземные       воды.</w:t>
      </w:r>
    </w:p>
    <w:p w:rsidR="00231985" w:rsidRPr="008D74D0" w:rsidRDefault="00231985" w:rsidP="008D74D0">
      <w:pPr>
        <w:pStyle w:val="NormalWeb"/>
        <w:shd w:val="clear" w:color="auto" w:fill="FFFFFF"/>
        <w:spacing w:before="0" w:beforeAutospacing="0" w:after="0" w:afterAutospacing="0"/>
        <w:ind w:firstLine="709"/>
        <w:jc w:val="both"/>
      </w:pPr>
      <w:r w:rsidRPr="008D74D0">
        <w:t>Водоснабжение населённого пункта решается в основном локально.</w:t>
      </w:r>
    </w:p>
    <w:p w:rsidR="00231985" w:rsidRPr="008D74D0" w:rsidRDefault="00231985" w:rsidP="008D74D0">
      <w:pPr>
        <w:pStyle w:val="NormalWeb"/>
        <w:shd w:val="clear" w:color="auto" w:fill="FFFFFF"/>
        <w:spacing w:before="0" w:beforeAutospacing="0" w:after="0" w:afterAutospacing="0"/>
        <w:ind w:firstLine="709"/>
        <w:jc w:val="both"/>
      </w:pPr>
      <w:r w:rsidRPr="008D74D0">
        <w:t>Амортизационный уровень износа уличных водопроводных сетей по сельскому поселению около 100%</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2.2 Электроснабжение</w:t>
      </w:r>
    </w:p>
    <w:p w:rsidR="00231985" w:rsidRPr="008D74D0" w:rsidRDefault="00231985" w:rsidP="008D74D0">
      <w:pPr>
        <w:pStyle w:val="NormalWeb"/>
        <w:shd w:val="clear" w:color="auto" w:fill="FFFFFF"/>
        <w:spacing w:before="0" w:beforeAutospacing="0" w:after="0" w:afterAutospacing="0"/>
        <w:ind w:firstLine="709"/>
        <w:jc w:val="both"/>
      </w:pPr>
      <w:r w:rsidRPr="008D74D0">
        <w:t>Собственных источников электроснабжения Русско-Тювеевское</w:t>
      </w:r>
    </w:p>
    <w:p w:rsidR="00231985" w:rsidRPr="008D74D0" w:rsidRDefault="00231985" w:rsidP="008D74D0">
      <w:pPr>
        <w:pStyle w:val="NormalWeb"/>
        <w:shd w:val="clear" w:color="auto" w:fill="FFFFFF"/>
        <w:spacing w:before="0" w:beforeAutospacing="0" w:after="0" w:afterAutospacing="0"/>
        <w:ind w:firstLine="709"/>
        <w:jc w:val="both"/>
      </w:pPr>
      <w:r w:rsidRPr="008D74D0">
        <w:t>сельское поселение не имеет, по этому электроснабжение осуществляется от системы ОАО «Мордовэнерго» через опорные подстанции 110/10 кВ.</w:t>
      </w:r>
    </w:p>
    <w:p w:rsidR="00231985" w:rsidRPr="008D74D0" w:rsidRDefault="00231985" w:rsidP="008D74D0">
      <w:pPr>
        <w:pStyle w:val="NormalWeb"/>
        <w:shd w:val="clear" w:color="auto" w:fill="FFFFFF"/>
        <w:spacing w:before="0" w:beforeAutospacing="0" w:after="0" w:afterAutospacing="0"/>
        <w:ind w:firstLine="709"/>
        <w:jc w:val="both"/>
      </w:pPr>
      <w:r w:rsidRPr="008D74D0">
        <w:t>Собственных электростанций в районе нет.</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231985" w:rsidRPr="008D74D0" w:rsidRDefault="00231985" w:rsidP="008D74D0">
      <w:pPr>
        <w:pStyle w:val="NormalWeb"/>
        <w:shd w:val="clear" w:color="auto" w:fill="FFFFFF"/>
        <w:spacing w:before="0" w:beforeAutospacing="0" w:after="0" w:afterAutospacing="0"/>
        <w:ind w:firstLine="709"/>
        <w:jc w:val="both"/>
      </w:pPr>
      <w:r w:rsidRPr="008D74D0">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6 Обслуживающая организация системы электроснабжения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540"/>
        <w:gridCol w:w="3159"/>
        <w:gridCol w:w="3968"/>
        <w:gridCol w:w="1437"/>
        <w:gridCol w:w="1122"/>
      </w:tblGrid>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w:t>
            </w:r>
            <w:r>
              <w:t xml:space="preserve"> </w:t>
            </w:r>
            <w:r w:rsidRPr="008D74D0">
              <w:t>п/п</w:t>
            </w:r>
          </w:p>
        </w:tc>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Полное наименование</w:t>
            </w:r>
          </w:p>
          <w:p w:rsidR="00231985" w:rsidRPr="008D74D0" w:rsidRDefault="00231985" w:rsidP="00D9232B">
            <w:pPr>
              <w:pStyle w:val="NormalWeb"/>
              <w:shd w:val="clear" w:color="auto" w:fill="FFFFFF"/>
              <w:spacing w:before="0" w:beforeAutospacing="0" w:after="0" w:afterAutospacing="0"/>
              <w:jc w:val="both"/>
            </w:pPr>
            <w:r w:rsidRPr="008D74D0">
              <w:t>организации</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Адрес, телефон</w:t>
            </w:r>
          </w:p>
          <w:p w:rsidR="00231985" w:rsidRPr="008D74D0" w:rsidRDefault="00231985" w:rsidP="008D74D0">
            <w:pPr>
              <w:pStyle w:val="NormalWeb"/>
              <w:shd w:val="clear" w:color="auto" w:fill="FFFFFF"/>
              <w:spacing w:before="0" w:beforeAutospacing="0" w:after="0" w:afterAutospacing="0"/>
              <w:ind w:firstLine="709"/>
              <w:jc w:val="both"/>
            </w:pPr>
            <w:r w:rsidRPr="008D74D0">
              <w:t>организации</w:t>
            </w:r>
          </w:p>
        </w:tc>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Руководитель</w:t>
            </w:r>
          </w:p>
          <w:p w:rsidR="00231985" w:rsidRPr="008D74D0" w:rsidRDefault="00231985" w:rsidP="00D9232B">
            <w:pPr>
              <w:pStyle w:val="NormalWeb"/>
              <w:shd w:val="clear" w:color="auto" w:fill="FFFFFF"/>
              <w:spacing w:before="0" w:beforeAutospacing="0" w:after="0" w:afterAutospacing="0"/>
              <w:jc w:val="both"/>
            </w:pPr>
            <w:r w:rsidRPr="008D74D0">
              <w:t>(ФИО)</w:t>
            </w:r>
          </w:p>
        </w:tc>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Контролер</w:t>
            </w:r>
          </w:p>
          <w:p w:rsidR="00231985" w:rsidRPr="008D74D0" w:rsidRDefault="00231985" w:rsidP="00D9232B">
            <w:pPr>
              <w:pStyle w:val="NormalWeb"/>
              <w:shd w:val="clear" w:color="auto" w:fill="FFFFFF"/>
              <w:spacing w:before="0" w:beforeAutospacing="0" w:after="0" w:afterAutospacing="0"/>
              <w:jc w:val="both"/>
            </w:pPr>
            <w:r w:rsidRPr="008D74D0">
              <w:t>(ФИО)</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w:t>
            </w:r>
          </w:p>
        </w:tc>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Электрические сети</w:t>
            </w:r>
          </w:p>
          <w:p w:rsidR="00231985" w:rsidRPr="008D74D0" w:rsidRDefault="00231985" w:rsidP="00D9232B">
            <w:pPr>
              <w:pStyle w:val="NormalWeb"/>
              <w:shd w:val="clear" w:color="auto" w:fill="FFFFFF"/>
              <w:spacing w:before="0" w:beforeAutospacing="0" w:after="0" w:afterAutospacing="0"/>
              <w:jc w:val="both"/>
            </w:pPr>
            <w:r w:rsidRPr="008D74D0">
              <w:t>Краснослободское МО филиал ПАО</w:t>
            </w:r>
          </w:p>
          <w:p w:rsidR="00231985" w:rsidRPr="008D74D0" w:rsidRDefault="00231985" w:rsidP="00D9232B">
            <w:pPr>
              <w:pStyle w:val="NormalWeb"/>
              <w:shd w:val="clear" w:color="auto" w:fill="FFFFFF"/>
              <w:spacing w:before="0" w:beforeAutospacing="0" w:after="0" w:afterAutospacing="0"/>
              <w:jc w:val="both"/>
            </w:pPr>
            <w:r w:rsidRPr="008D74D0">
              <w:t>«Мордовэнерго</w:t>
            </w:r>
          </w:p>
        </w:tc>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г.Краснослободск ул.Интернациональная д.60</w:t>
            </w:r>
          </w:p>
          <w:p w:rsidR="00231985" w:rsidRPr="008D74D0" w:rsidRDefault="00231985" w:rsidP="008D74D0">
            <w:pPr>
              <w:pStyle w:val="NormalWeb"/>
              <w:shd w:val="clear" w:color="auto" w:fill="FFFFFF"/>
              <w:spacing w:before="0" w:beforeAutospacing="0" w:after="0" w:afterAutospacing="0"/>
              <w:ind w:firstLine="709"/>
              <w:jc w:val="both"/>
            </w:pPr>
            <w:r w:rsidRPr="008D74D0">
              <w:t>8-834-43-225-16</w:t>
            </w:r>
          </w:p>
        </w:tc>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Шахин В.В.</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D9232B">
        <w:trPr>
          <w:tblCellSpacing w:w="0" w:type="dxa"/>
        </w:trPr>
        <w:tc>
          <w:tcPr>
            <w:tcW w:w="0" w:type="auto"/>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Средний уровень благоустройства жилищного фонда по обеспеченности электроэнергией составляет 100%.</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2.3Существующая система сбора и утилизации ТБО Русско- Тювеевского сельского поселения и перспектива ее развития</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Русско-Тювеевского сельского поселения находится 1 контейнерная площадка для сбора ТКО, с расположенными на ней 3 контейнерами, которые обслуживают 802 жителя.</w:t>
      </w:r>
    </w:p>
    <w:p w:rsidR="00231985" w:rsidRPr="008D74D0" w:rsidRDefault="00231985" w:rsidP="008D74D0">
      <w:pPr>
        <w:pStyle w:val="NormalWeb"/>
        <w:shd w:val="clear" w:color="auto" w:fill="FFFFFF"/>
        <w:spacing w:before="0" w:beforeAutospacing="0" w:after="0" w:afterAutospacing="0"/>
        <w:ind w:firstLine="709"/>
        <w:jc w:val="both"/>
      </w:pPr>
      <w:r w:rsidRPr="008D74D0">
        <w:t>В настоящее время применяются контейнеры вместимостью 0,75 м3. Владельцами контейнерных площадок являются ООО «Коммунальник». Услуги по сбору и транспортировке ТКО оказывают соответственно ООО«Коммунальник».</w:t>
      </w:r>
    </w:p>
    <w:p w:rsidR="00231985" w:rsidRPr="008D74D0" w:rsidRDefault="00231985" w:rsidP="008D74D0">
      <w:pPr>
        <w:pStyle w:val="NormalWeb"/>
        <w:shd w:val="clear" w:color="auto" w:fill="FFFFFF"/>
        <w:spacing w:before="0" w:beforeAutospacing="0" w:after="0" w:afterAutospacing="0"/>
        <w:ind w:firstLine="709"/>
        <w:jc w:val="both"/>
      </w:pPr>
      <w:r w:rsidRPr="008D74D0">
        <w:t>Сбор   и                  транспортировка                           отходов,                     содержание вышеуказанных контейнерных и бункерных площадок осуществляет ООО «Коммунальник». Контейнера                       объемом 0,75м³                     являются     собственностью       ООО</w:t>
      </w:r>
    </w:p>
    <w:p w:rsidR="00231985" w:rsidRPr="008D74D0" w:rsidRDefault="00231985" w:rsidP="008D74D0">
      <w:pPr>
        <w:pStyle w:val="NormalWeb"/>
        <w:shd w:val="clear" w:color="auto" w:fill="FFFFFF"/>
        <w:spacing w:before="0" w:beforeAutospacing="0" w:after="0" w:afterAutospacing="0"/>
        <w:ind w:firstLine="709"/>
        <w:jc w:val="both"/>
      </w:pPr>
      <w:r w:rsidRPr="008D74D0">
        <w:t>«Коммунальник».</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2.4. Существующая система газоснабжения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Согласно программы газификации Республики Мордовии в Русско- Тювеевском сельском поселении газифицированы все населенные пункты</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7        Обслуживающая организация системы газоснабжения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75" w:type="dxa"/>
        <w:tblCellSpacing w:w="0" w:type="dxa"/>
        <w:tblInd w:w="1"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000"/>
      </w:tblPr>
      <w:tblGrid>
        <w:gridCol w:w="645"/>
        <w:gridCol w:w="2314"/>
        <w:gridCol w:w="3113"/>
        <w:gridCol w:w="1447"/>
        <w:gridCol w:w="2756"/>
      </w:tblGrid>
      <w:tr w:rsidR="00231985" w:rsidRPr="008D74D0" w:rsidTr="00D9232B">
        <w:trPr>
          <w:tblCellSpacing w:w="0" w:type="dxa"/>
        </w:trPr>
        <w:tc>
          <w:tcPr>
            <w:tcW w:w="645"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w:t>
            </w:r>
            <w:r>
              <w:t xml:space="preserve"> </w:t>
            </w:r>
            <w:r w:rsidRPr="008D74D0">
              <w:t>п/п</w:t>
            </w:r>
          </w:p>
        </w:tc>
        <w:tc>
          <w:tcPr>
            <w:tcW w:w="23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Полное наименование</w:t>
            </w:r>
          </w:p>
          <w:p w:rsidR="00231985" w:rsidRPr="008D74D0" w:rsidRDefault="00231985" w:rsidP="00942187">
            <w:pPr>
              <w:pStyle w:val="NormalWeb"/>
              <w:shd w:val="clear" w:color="auto" w:fill="FFFFFF"/>
              <w:spacing w:before="0" w:beforeAutospacing="0" w:after="0" w:afterAutospacing="0"/>
              <w:jc w:val="both"/>
            </w:pPr>
            <w:r w:rsidRPr="008D74D0">
              <w:t>организации</w:t>
            </w:r>
          </w:p>
        </w:tc>
        <w:tc>
          <w:tcPr>
            <w:tcW w:w="3113"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Адрес, телефон</w:t>
            </w:r>
            <w:r>
              <w:t xml:space="preserve"> </w:t>
            </w:r>
            <w:r w:rsidRPr="008D74D0">
              <w:t>организации</w:t>
            </w:r>
          </w:p>
        </w:tc>
        <w:tc>
          <w:tcPr>
            <w:tcW w:w="1447"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Руководитель</w:t>
            </w:r>
          </w:p>
          <w:p w:rsidR="00231985" w:rsidRPr="008D74D0" w:rsidRDefault="00231985" w:rsidP="008D74D0">
            <w:pPr>
              <w:pStyle w:val="NormalWeb"/>
              <w:shd w:val="clear" w:color="auto" w:fill="FFFFFF"/>
              <w:spacing w:before="0" w:beforeAutospacing="0" w:after="0" w:afterAutospacing="0"/>
              <w:ind w:firstLine="709"/>
              <w:jc w:val="both"/>
            </w:pPr>
            <w:r w:rsidRPr="008D74D0">
              <w:t>(ФИО)</w:t>
            </w:r>
          </w:p>
        </w:tc>
        <w:tc>
          <w:tcPr>
            <w:tcW w:w="2756"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Контролер</w:t>
            </w:r>
          </w:p>
          <w:p w:rsidR="00231985" w:rsidRPr="008D74D0" w:rsidRDefault="00231985" w:rsidP="00942187">
            <w:pPr>
              <w:pStyle w:val="NormalWeb"/>
              <w:shd w:val="clear" w:color="auto" w:fill="FFFFFF"/>
              <w:spacing w:before="0" w:beforeAutospacing="0" w:after="0" w:afterAutospacing="0"/>
              <w:jc w:val="both"/>
            </w:pPr>
            <w:r w:rsidRPr="008D74D0">
              <w:t>(ФИО)</w:t>
            </w:r>
          </w:p>
        </w:tc>
      </w:tr>
      <w:tr w:rsidR="00231985" w:rsidRPr="008D74D0" w:rsidTr="00D9232B">
        <w:trPr>
          <w:tblCellSpacing w:w="0" w:type="dxa"/>
        </w:trPr>
        <w:tc>
          <w:tcPr>
            <w:tcW w:w="645" w:type="dxa"/>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1</w:t>
            </w:r>
          </w:p>
        </w:tc>
        <w:tc>
          <w:tcPr>
            <w:tcW w:w="23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Темниковмежрайгаз</w:t>
            </w:r>
          </w:p>
        </w:tc>
        <w:tc>
          <w:tcPr>
            <w:tcW w:w="3113"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Филиал АО «Газпром</w:t>
            </w:r>
          </w:p>
          <w:p w:rsidR="00231985" w:rsidRPr="008D74D0" w:rsidRDefault="00231985" w:rsidP="00942187">
            <w:pPr>
              <w:pStyle w:val="NormalWeb"/>
              <w:shd w:val="clear" w:color="auto" w:fill="FFFFFF"/>
              <w:spacing w:before="0" w:beforeAutospacing="0" w:after="0" w:afterAutospacing="0"/>
              <w:jc w:val="both"/>
            </w:pPr>
            <w:r w:rsidRPr="008D74D0">
              <w:t>газораспеделение Саранск» в</w:t>
            </w:r>
          </w:p>
          <w:p w:rsidR="00231985" w:rsidRPr="008D74D0" w:rsidRDefault="00231985" w:rsidP="00942187">
            <w:pPr>
              <w:pStyle w:val="NormalWeb"/>
              <w:shd w:val="clear" w:color="auto" w:fill="FFFFFF"/>
              <w:spacing w:before="0" w:beforeAutospacing="0" w:after="0" w:afterAutospacing="0"/>
              <w:jc w:val="both"/>
            </w:pPr>
            <w:r w:rsidRPr="008D74D0">
              <w:t>г.Темникове 883445-2-15-07</w:t>
            </w:r>
          </w:p>
        </w:tc>
        <w:tc>
          <w:tcPr>
            <w:tcW w:w="1447"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Урусов Ф.Н.</w:t>
            </w:r>
          </w:p>
        </w:tc>
        <w:tc>
          <w:tcPr>
            <w:tcW w:w="2756" w:type="dxa"/>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Источником газоснабжения Темниковского района является участок магистрального газопровода МГВД «Ямбург-Тула», Р≤7,5 МПа.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2.5.    Существующая система теплоснабжения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Теплоснабжение жилых домов производится от котельной ПУ-1, работающая на природном газе, мощностью 3,0Гкал/ч.</w:t>
      </w:r>
    </w:p>
    <w:p w:rsidR="00231985" w:rsidRPr="008D74D0" w:rsidRDefault="00231985" w:rsidP="008D74D0">
      <w:pPr>
        <w:pStyle w:val="NormalWeb"/>
        <w:shd w:val="clear" w:color="auto" w:fill="FFFFFF"/>
        <w:spacing w:before="0" w:beforeAutospacing="0" w:after="0" w:afterAutospacing="0"/>
        <w:ind w:firstLine="709"/>
        <w:jc w:val="both"/>
      </w:pPr>
      <w:r w:rsidRPr="008D74D0">
        <w:t>Теплоснабжение усадебной застройки осуществляется от поквартирных газовых теплогенераторов, топливом для которых является</w:t>
      </w:r>
      <w:r>
        <w:t xml:space="preserve"> </w:t>
      </w:r>
      <w:r w:rsidRPr="008D74D0">
        <w:t>природный газ. Часть населенных пунктов района, не имеющих природного газа, используют для отопления жилых домов твердое (уголь, дрова) и жидкое топливо.</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8 Обслуживающая организация системы теплоснабжения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861"/>
        <w:gridCol w:w="3455"/>
        <w:gridCol w:w="2349"/>
        <w:gridCol w:w="2135"/>
        <w:gridCol w:w="1436"/>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 п/п</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Полное наименование организации</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Адрес, телефон организации</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Руководитель (ФИО)</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Контролер (ФИО)</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Муниципальное унитарное предприятие</w:t>
            </w:r>
          </w:p>
          <w:p w:rsidR="00231985" w:rsidRPr="008D74D0" w:rsidRDefault="00231985" w:rsidP="00942187">
            <w:pPr>
              <w:pStyle w:val="NormalWeb"/>
              <w:shd w:val="clear" w:color="auto" w:fill="FFFFFF"/>
              <w:spacing w:before="0" w:beforeAutospacing="0" w:after="0" w:afterAutospacing="0"/>
              <w:jc w:val="both"/>
            </w:pPr>
            <w:r w:rsidRPr="008D74D0">
              <w:t>«Темниковэлетротеплосеть»</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РМ г.Темников ул.Дорофеева 18- 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Пеняшкин Дмитрий Иванович</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Урусов В.А.</w:t>
            </w:r>
          </w:p>
          <w:p w:rsidR="00231985" w:rsidRPr="008D74D0" w:rsidRDefault="00231985" w:rsidP="00942187">
            <w:pPr>
              <w:pStyle w:val="NormalWeb"/>
              <w:shd w:val="clear" w:color="auto" w:fill="FFFFFF"/>
              <w:spacing w:before="0" w:beforeAutospacing="0" w:after="0" w:afterAutospacing="0"/>
              <w:jc w:val="both"/>
            </w:pPr>
            <w:r w:rsidRPr="008D74D0">
              <w:t>Клюшин О.В.</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Схема тепловых сетей двухтрубная, тупиковая. Протяженность теплопроводов диаметром 76-219 мм – 0,689 км. Прокладка сетей подземная и надземная. Имеется значительный износ трубопроводов тепловых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Оборудование, используемое в системе теплоснабжения (котельные)</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70"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51"/>
        <w:gridCol w:w="1819"/>
        <w:gridCol w:w="2413"/>
        <w:gridCol w:w="860"/>
        <w:gridCol w:w="4327"/>
      </w:tblGrid>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w:t>
            </w:r>
          </w:p>
          <w:p w:rsidR="00231985" w:rsidRPr="008D74D0" w:rsidRDefault="00231985" w:rsidP="00942187">
            <w:pPr>
              <w:pStyle w:val="NormalWeb"/>
              <w:shd w:val="clear" w:color="auto" w:fill="FFFFFF"/>
              <w:spacing w:before="0" w:beforeAutospacing="0" w:after="0" w:afterAutospacing="0"/>
              <w:jc w:val="both"/>
            </w:pPr>
            <w:r w:rsidRPr="008D74D0">
              <w:t>п/п</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Мощность</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Тип ( отопительные,</w:t>
            </w:r>
          </w:p>
          <w:p w:rsidR="00231985" w:rsidRPr="008D74D0" w:rsidRDefault="00231985" w:rsidP="00942187">
            <w:pPr>
              <w:pStyle w:val="NormalWeb"/>
              <w:shd w:val="clear" w:color="auto" w:fill="FFFFFF"/>
              <w:spacing w:before="0" w:beforeAutospacing="0" w:after="0" w:afterAutospacing="0"/>
              <w:jc w:val="both"/>
            </w:pPr>
            <w:r w:rsidRPr="008D74D0">
              <w:t>ГВС, технологические)</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По виду</w:t>
            </w:r>
          </w:p>
          <w:p w:rsidR="00231985" w:rsidRPr="008D74D0" w:rsidRDefault="00231985" w:rsidP="00942187">
            <w:pPr>
              <w:pStyle w:val="NormalWeb"/>
              <w:shd w:val="clear" w:color="auto" w:fill="FFFFFF"/>
              <w:spacing w:before="0" w:beforeAutospacing="0" w:after="0" w:afterAutospacing="0"/>
              <w:jc w:val="both"/>
            </w:pPr>
            <w:r w:rsidRPr="008D74D0">
              <w:t>топлива</w:t>
            </w:r>
          </w:p>
        </w:tc>
        <w:tc>
          <w:tcPr>
            <w:tcW w:w="4327" w:type="dxa"/>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По расположению</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3,0 Гкал/час</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Отопительная</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Газовая</w:t>
            </w:r>
          </w:p>
        </w:tc>
        <w:tc>
          <w:tcPr>
            <w:tcW w:w="4327" w:type="dxa"/>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Отдельностоящая</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16</w:t>
      </w:r>
    </w:p>
    <w:p w:rsidR="00231985" w:rsidRPr="008D74D0" w:rsidRDefault="00231985" w:rsidP="008D74D0">
      <w:pPr>
        <w:pStyle w:val="NormalWeb"/>
        <w:shd w:val="clear" w:color="auto" w:fill="FFFFFF"/>
        <w:spacing w:before="0" w:beforeAutospacing="0" w:after="0" w:afterAutospacing="0"/>
        <w:ind w:firstLine="709"/>
        <w:jc w:val="both"/>
      </w:pPr>
      <w:r w:rsidRPr="008D74D0">
        <w:t>Марка котлов в котельной, средневзвешенный срок службы (для</w:t>
      </w:r>
    </w:p>
    <w:p w:rsidR="00231985" w:rsidRPr="008D74D0" w:rsidRDefault="00231985" w:rsidP="008D74D0">
      <w:pPr>
        <w:pStyle w:val="NormalWeb"/>
        <w:shd w:val="clear" w:color="auto" w:fill="FFFFFF"/>
        <w:spacing w:before="0" w:beforeAutospacing="0" w:after="0" w:afterAutospacing="0"/>
        <w:ind w:firstLine="709"/>
        <w:jc w:val="both"/>
      </w:pPr>
      <w:r w:rsidRPr="008D74D0">
        <w:t>каждой котельной)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51"/>
        <w:gridCol w:w="2017"/>
        <w:gridCol w:w="1557"/>
        <w:gridCol w:w="1395"/>
        <w:gridCol w:w="2220"/>
        <w:gridCol w:w="971"/>
        <w:gridCol w:w="791"/>
      </w:tblGrid>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 п/п</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Котельная</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Марка котлов</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Срок службы</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Ввод в эксплуатацию</w:t>
            </w:r>
          </w:p>
        </w:tc>
        <w:tc>
          <w:tcPr>
            <w:tcW w:w="0" w:type="auto"/>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Износ,</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Квартальная</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ТВГ-1,5</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35</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1978</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80</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Индивидуальная жилая застройка и объекты общественно-деловой зоны, не присоединённые к системе централизованного теплоснабжения, отапливаются от индивидуальных котлов и печек. Топливом служат дрова, уголь и газ.</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Раздел 3. Перспективы развития систем коммунальной инфраструктуры и прогноз спроса на коммунальные ресурсы</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3.1 Перспективная схема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Амортизационный уровень износа уличных водопроводных сетей по сельскому поселению около 100%. На текущий момент водоснабжения требует срочной замены 1500 м.</w:t>
      </w:r>
    </w:p>
    <w:p w:rsidR="00231985" w:rsidRPr="008D74D0" w:rsidRDefault="00231985" w:rsidP="008D74D0">
      <w:pPr>
        <w:pStyle w:val="NormalWeb"/>
        <w:shd w:val="clear" w:color="auto" w:fill="FFFFFF"/>
        <w:spacing w:before="0" w:beforeAutospacing="0" w:after="0" w:afterAutospacing="0"/>
        <w:ind w:firstLine="709"/>
        <w:jc w:val="both"/>
      </w:pPr>
      <w:r w:rsidRPr="008D74D0">
        <w:t>100 % сельского населения получают воду от центрального водопровода</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8                   Сети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801"/>
        <w:gridCol w:w="2244"/>
        <w:gridCol w:w="1821"/>
        <w:gridCol w:w="1974"/>
        <w:gridCol w:w="1181"/>
        <w:gridCol w:w="2215"/>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 п/п</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Год ввода в эксплуатацию</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Протяженность, м</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Материал сетей</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Износ,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Диаметр трубопровода,</w:t>
            </w:r>
            <w:r>
              <w:t xml:space="preserve"> </w:t>
            </w:r>
            <w:r w:rsidRPr="008D74D0">
              <w:t>м</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1983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Полиэтилен</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95%</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110,63</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1989</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5250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Полиэтилен</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80%</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110,63</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В период 2019-2029 годов требуется осуществить строительство и капитальный ремонт локальных водопроводов и объектов сети водоснабжения.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3.2 Перспективная схема электроснабжения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Техническое состояние электрических сетей удовлетворительное. Реконструкция сетей будет проводиться в плановом порядке. В первую очередь планируется восстановление и реконструкция тех линий, которые отработали свои нормативные сроки.</w:t>
      </w:r>
    </w:p>
    <w:p w:rsidR="00231985" w:rsidRPr="008D74D0" w:rsidRDefault="00231985" w:rsidP="008D74D0">
      <w:pPr>
        <w:pStyle w:val="NormalWeb"/>
        <w:shd w:val="clear" w:color="auto" w:fill="FFFFFF"/>
        <w:spacing w:before="0" w:beforeAutospacing="0" w:after="0" w:afterAutospacing="0"/>
        <w:ind w:firstLine="709"/>
        <w:jc w:val="both"/>
      </w:pPr>
      <w:r w:rsidRPr="008D74D0">
        <w:t>Электрические нагрузки жилищно-коммунального сектора рассчитываются по удельным нормам электропотребления на одного жителя. Нормы предусматривают электроснабжение жилых и</w:t>
      </w:r>
      <w:r>
        <w:t xml:space="preserve"> </w:t>
      </w:r>
      <w:r w:rsidRPr="008D74D0">
        <w:t>общественных зданий, предприятий коммунально-бытового обслуживания наружным освещением, системами водоснабжения и теплоснабжения.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9</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055"/>
        <w:gridCol w:w="3248"/>
        <w:gridCol w:w="2054"/>
        <w:gridCol w:w="2006"/>
      </w:tblGrid>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w:t>
            </w:r>
          </w:p>
          <w:p w:rsidR="00231985" w:rsidRPr="008D74D0" w:rsidRDefault="00231985" w:rsidP="008D74D0">
            <w:pPr>
              <w:pStyle w:val="NormalWeb"/>
              <w:shd w:val="clear" w:color="auto" w:fill="FFFFFF"/>
              <w:spacing w:before="0" w:beforeAutospacing="0" w:after="0" w:afterAutospacing="0"/>
              <w:ind w:firstLine="709"/>
              <w:jc w:val="both"/>
            </w:pPr>
            <w:r w:rsidRPr="008D74D0">
              <w:t>п/п</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Наименование</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Информация</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Примечания</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Протяженности сетей</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40%</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Состояние наружного</w:t>
            </w:r>
          </w:p>
          <w:p w:rsidR="00231985" w:rsidRPr="008D74D0" w:rsidRDefault="00231985" w:rsidP="008D74D0">
            <w:pPr>
              <w:pStyle w:val="NormalWeb"/>
              <w:shd w:val="clear" w:color="auto" w:fill="FFFFFF"/>
              <w:spacing w:before="0" w:beforeAutospacing="0" w:after="0" w:afterAutospacing="0"/>
              <w:ind w:firstLine="709"/>
              <w:jc w:val="both"/>
            </w:pPr>
            <w:r w:rsidRPr="008D74D0">
              <w:t>освещения</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отсутствует</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Состояние трасс ВЛ</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Износ ТП</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Перспективные объекты</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нет</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Тариф</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Существующая схема высоковольтных электрических сетей обеспечивает надёжное электроснабжение поселения. Основной проблемой может являться изношенность распределительных электрических сетей.</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3.3 Перспективная схема развития системы утилизации твердых бытовых отходов</w:t>
      </w:r>
    </w:p>
    <w:p w:rsidR="00231985" w:rsidRPr="008D74D0" w:rsidRDefault="00231985" w:rsidP="008D74D0">
      <w:pPr>
        <w:pStyle w:val="NormalWeb"/>
        <w:shd w:val="clear" w:color="auto" w:fill="FFFFFF"/>
        <w:spacing w:before="0" w:beforeAutospacing="0" w:after="0" w:afterAutospacing="0"/>
        <w:ind w:firstLine="709"/>
        <w:jc w:val="both"/>
      </w:pPr>
      <w:r w:rsidRPr="008D74D0">
        <w:t>На территории Русско-Тювеевского сельского поселения находится 1 контейнерная площадка для сбора ТКО, с расположенными на ней 3 контейнерами, которые обслуживают 802 жителя.</w:t>
      </w:r>
    </w:p>
    <w:p w:rsidR="00231985" w:rsidRPr="008D74D0" w:rsidRDefault="00231985" w:rsidP="008D74D0">
      <w:pPr>
        <w:pStyle w:val="NormalWeb"/>
        <w:shd w:val="clear" w:color="auto" w:fill="FFFFFF"/>
        <w:spacing w:before="0" w:beforeAutospacing="0" w:after="0" w:afterAutospacing="0"/>
        <w:ind w:firstLine="709"/>
        <w:jc w:val="both"/>
      </w:pPr>
      <w:r w:rsidRPr="008D74D0">
        <w:t>Сбор   и    транспортировка  отходов,   содержание   вышеуказанных контейнерных и бункерных площадок осуществляет ООО «Коммунальник». Анализ   необходимой   обеспеченности   контейнерами   в    Русско-</w:t>
      </w:r>
    </w:p>
    <w:p w:rsidR="00231985" w:rsidRPr="008D74D0" w:rsidRDefault="00231985" w:rsidP="008D74D0">
      <w:pPr>
        <w:pStyle w:val="NormalWeb"/>
        <w:shd w:val="clear" w:color="auto" w:fill="FFFFFF"/>
        <w:spacing w:before="0" w:beforeAutospacing="0" w:after="0" w:afterAutospacing="0"/>
        <w:ind w:firstLine="709"/>
        <w:jc w:val="both"/>
      </w:pPr>
      <w:r w:rsidRPr="008D74D0">
        <w:t>Тювеевского сельского поселения представлен в таблице 10.</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10.     Определение необходимого количества контейнеров</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CellMar>
          <w:left w:w="0" w:type="dxa"/>
          <w:right w:w="0" w:type="dxa"/>
        </w:tblCellMar>
        <w:tblLook w:val="0000"/>
      </w:tblPr>
      <w:tblGrid>
        <w:gridCol w:w="1324"/>
        <w:gridCol w:w="6197"/>
        <w:gridCol w:w="1491"/>
      </w:tblGrid>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0" w:type="auto"/>
            <w:gridSpan w:val="2"/>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Русско-Тювеевское сельское поселение</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образующихся отходов, тонн</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1203,00</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Численность населения, чел.</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802</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Средний норматив, м3/год</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1,50</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отходов, обеспеченный контейнерами, тонн</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863,20</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Объем отходов, необеспеченный контейнерами, тонн</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339,80</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необходимых контейнеров 1,1м3</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0</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Количество необходимых контейнеров 5 м3</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Согласно приведенным расчётам, в Русско-Тювеевском сельском поселении необходима дополнительная установка контейнера для сбора ТКО от населения, в количестве 1шт., вместимостью 5 м3.</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3.4 Перспективная схема газоснабжения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Согласно программы газификации Республики Мордовии в Русско- Тювеевском сельском поселении газифицированы все населенные пункты.</w:t>
      </w:r>
    </w:p>
    <w:p w:rsidR="00231985" w:rsidRPr="008D74D0" w:rsidRDefault="00231985" w:rsidP="008D74D0">
      <w:pPr>
        <w:pStyle w:val="NormalWeb"/>
        <w:shd w:val="clear" w:color="auto" w:fill="FFFFFF"/>
        <w:spacing w:before="0" w:beforeAutospacing="0" w:after="0" w:afterAutospacing="0"/>
        <w:ind w:firstLine="709"/>
        <w:jc w:val="both"/>
      </w:pPr>
      <w:r w:rsidRPr="008D74D0">
        <w:t>Сеть газоснабжения в полной мере удовлетворяет нуждам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Проектом не предусматривается проведения мероприятий по данному направлению.</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Раздел      4.       Целевые       показатели      развития      коммунальной инфраструктуры</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4.1 Показатели качества поставляемого коммунального ресурса</w:t>
      </w:r>
    </w:p>
    <w:p w:rsidR="00231985" w:rsidRPr="008D74D0" w:rsidRDefault="00231985" w:rsidP="008D74D0">
      <w:pPr>
        <w:pStyle w:val="NormalWeb"/>
        <w:shd w:val="clear" w:color="auto" w:fill="FFFFFF"/>
        <w:spacing w:before="0" w:beforeAutospacing="0" w:after="0" w:afterAutospacing="0"/>
        <w:ind w:firstLine="709"/>
        <w:jc w:val="both"/>
      </w:pPr>
      <w:r w:rsidRPr="008D74D0">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231985" w:rsidRPr="008D74D0" w:rsidRDefault="00231985" w:rsidP="008D74D0">
      <w:pPr>
        <w:pStyle w:val="NormalWeb"/>
        <w:shd w:val="clear" w:color="auto" w:fill="FFFFFF"/>
        <w:spacing w:before="0" w:beforeAutospacing="0" w:after="0" w:afterAutospacing="0"/>
        <w:ind w:firstLine="709"/>
        <w:jc w:val="both"/>
      </w:pPr>
      <w:r w:rsidRPr="008D74D0">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4.2. Показатели надежности систем ресурсоснабжения</w:t>
      </w:r>
    </w:p>
    <w:p w:rsidR="00231985" w:rsidRPr="008D74D0" w:rsidRDefault="00231985" w:rsidP="008D74D0">
      <w:pPr>
        <w:pStyle w:val="NormalWeb"/>
        <w:shd w:val="clear" w:color="auto" w:fill="FFFFFF"/>
        <w:spacing w:before="0" w:beforeAutospacing="0" w:after="0" w:afterAutospacing="0"/>
        <w:ind w:firstLine="709"/>
        <w:jc w:val="both"/>
      </w:pPr>
      <w:r w:rsidRPr="008D74D0">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231985" w:rsidRPr="008D74D0" w:rsidRDefault="00231985" w:rsidP="008D74D0">
      <w:pPr>
        <w:pStyle w:val="NormalWeb"/>
        <w:spacing w:before="0" w:beforeAutospacing="0" w:after="0" w:afterAutospacing="0"/>
        <w:ind w:firstLine="709"/>
        <w:jc w:val="both"/>
      </w:pPr>
      <w:r w:rsidRPr="008D74D0">
        <w:t> </w:t>
      </w:r>
    </w:p>
    <w:p w:rsidR="00231985" w:rsidRDefault="00231985" w:rsidP="008D74D0">
      <w:pPr>
        <w:pStyle w:val="Heading4"/>
        <w:shd w:val="clear" w:color="auto" w:fill="FFFFFF"/>
        <w:spacing w:before="0" w:beforeAutospacing="0" w:after="0" w:afterAutospacing="0"/>
        <w:ind w:firstLine="709"/>
        <w:jc w:val="both"/>
        <w:rPr>
          <w:sz w:val="32"/>
          <w:szCs w:val="32"/>
        </w:rPr>
      </w:pPr>
      <w:r w:rsidRPr="008D74D0">
        <w:rPr>
          <w:sz w:val="32"/>
          <w:szCs w:val="32"/>
        </w:rPr>
        <w:t>Раздел 5. Программа инвестиционных проектов, обеспечивающих достижение целевых показателей</w:t>
      </w:r>
    </w:p>
    <w:p w:rsidR="00231985" w:rsidRPr="008D74D0" w:rsidRDefault="00231985" w:rsidP="008D74D0">
      <w:pPr>
        <w:pStyle w:val="Heading4"/>
        <w:shd w:val="clear" w:color="auto" w:fill="FFFFFF"/>
        <w:spacing w:before="0" w:beforeAutospacing="0" w:after="0" w:afterAutospacing="0"/>
        <w:ind w:firstLine="709"/>
        <w:jc w:val="both"/>
      </w:pP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1.</w:t>
      </w:r>
      <w:r w:rsidRPr="008D74D0">
        <w:rPr>
          <w:sz w:val="14"/>
          <w:szCs w:val="14"/>
        </w:rPr>
        <w:t xml:space="preserve">   </w:t>
      </w:r>
      <w:r w:rsidRPr="008D74D0">
        <w:rPr>
          <w:sz w:val="24"/>
          <w:szCs w:val="24"/>
        </w:rPr>
        <w:t>Программа инвестиционных проектов развития системы водоснабжения Русско-Тювеевского сельского поселения 2019-2029 годы (в ценах 2018)</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11</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703"/>
        <w:gridCol w:w="1806"/>
        <w:gridCol w:w="1371"/>
        <w:gridCol w:w="1178"/>
        <w:gridCol w:w="1178"/>
        <w:gridCol w:w="1049"/>
        <w:gridCol w:w="1295"/>
        <w:gridCol w:w="1656"/>
      </w:tblGrid>
      <w:tr w:rsidR="00231985" w:rsidRPr="008D74D0" w:rsidTr="00D9232B">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Описание проекта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Цель проекта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Технические параметры проекта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Затраты на реализацию проекта(тыс. руб.)</w:t>
            </w:r>
          </w:p>
        </w:tc>
        <w:tc>
          <w:tcPr>
            <w:tcW w:w="10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Сро</w:t>
            </w:r>
            <w:r>
              <w:t>к реал</w:t>
            </w:r>
            <w:r w:rsidRPr="008D74D0">
              <w:t>изации проекта</w:t>
            </w:r>
          </w:p>
        </w:tc>
        <w:tc>
          <w:tcPr>
            <w:tcW w:w="1297"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Ожидаемый эффект от реализации проекта</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Предполагаемый источник     финансирования</w:t>
            </w:r>
          </w:p>
        </w:tc>
      </w:tr>
      <w:tr w:rsidR="00231985" w:rsidRPr="008D74D0" w:rsidTr="00D9232B">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10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1297"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r>
      <w:tr w:rsidR="00231985" w:rsidRPr="008D74D0" w:rsidTr="00D9232B">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Строительство локального водопровода Русско-</w:t>
            </w:r>
          </w:p>
          <w:p w:rsidR="00231985" w:rsidRPr="008D74D0" w:rsidRDefault="00231985" w:rsidP="008D74D0">
            <w:pPr>
              <w:pStyle w:val="NormalWeb"/>
              <w:shd w:val="clear" w:color="auto" w:fill="FFFFFF"/>
              <w:spacing w:before="0" w:beforeAutospacing="0" w:after="0" w:afterAutospacing="0"/>
              <w:ind w:firstLine="709"/>
              <w:jc w:val="both"/>
            </w:pPr>
            <w:r w:rsidRPr="008D74D0">
              <w:t>Тювеевского сельского поселения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Бесперебойное</w:t>
            </w:r>
          </w:p>
          <w:p w:rsidR="00231985" w:rsidRPr="008D74D0" w:rsidRDefault="00231985" w:rsidP="00D9232B">
            <w:pPr>
              <w:pStyle w:val="NormalWeb"/>
              <w:shd w:val="clear" w:color="auto" w:fill="FFFFFF"/>
              <w:spacing w:before="0" w:beforeAutospacing="0" w:after="0" w:afterAutospacing="0"/>
              <w:jc w:val="both"/>
            </w:pPr>
            <w:r w:rsidRPr="008D74D0">
              <w:t>обеспечение населения питьевой водой</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1500 м</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2 000</w:t>
            </w:r>
          </w:p>
        </w:tc>
        <w:tc>
          <w:tcPr>
            <w:tcW w:w="10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2019</w:t>
            </w:r>
          </w:p>
          <w:p w:rsidR="00231985" w:rsidRPr="008D74D0" w:rsidRDefault="00231985" w:rsidP="008D74D0">
            <w:pPr>
              <w:pStyle w:val="NormalWeb"/>
              <w:shd w:val="clear" w:color="auto" w:fill="FFFFFF"/>
              <w:spacing w:before="0" w:beforeAutospacing="0" w:after="0" w:afterAutospacing="0"/>
              <w:ind w:firstLine="709"/>
              <w:jc w:val="both"/>
            </w:pPr>
            <w:r w:rsidRPr="008D74D0">
              <w:t>-   2029</w:t>
            </w:r>
          </w:p>
        </w:tc>
        <w:tc>
          <w:tcPr>
            <w:tcW w:w="1297"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Улучшение качества поставляемых услуг</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Средства     республ</w:t>
            </w:r>
            <w:r>
              <w:t>иканско</w:t>
            </w:r>
            <w:r w:rsidRPr="008D74D0">
              <w:t>го</w:t>
            </w:r>
          </w:p>
          <w:p w:rsidR="00231985" w:rsidRPr="008D74D0" w:rsidRDefault="00231985" w:rsidP="00D9232B">
            <w:pPr>
              <w:pStyle w:val="NormalWeb"/>
              <w:shd w:val="clear" w:color="auto" w:fill="FFFFFF"/>
              <w:spacing w:before="0" w:beforeAutospacing="0" w:after="0" w:afterAutospacing="0"/>
              <w:jc w:val="both"/>
            </w:pPr>
            <w:r w:rsidRPr="008D74D0">
              <w:t>бюджета</w:t>
            </w:r>
          </w:p>
        </w:tc>
      </w:tr>
      <w:tr w:rsidR="00231985" w:rsidRPr="008D74D0" w:rsidTr="00D9232B">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1500 м</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2 000</w:t>
            </w:r>
          </w:p>
        </w:tc>
        <w:tc>
          <w:tcPr>
            <w:tcW w:w="1014"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1297" w:type="dxa"/>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5.2.Программа инвестиционных проектов развития системы сбора и вызова бытовых отходов Русско-Тювеевского сельского поселения 2019-2029 годы (в ценах 2018)</w:t>
      </w:r>
    </w:p>
    <w:p w:rsidR="00231985" w:rsidRPr="008D74D0" w:rsidRDefault="00231985" w:rsidP="008D74D0">
      <w:pPr>
        <w:pStyle w:val="NormalWeb"/>
        <w:spacing w:before="0" w:beforeAutospacing="0" w:after="0" w:afterAutospacing="0"/>
        <w:ind w:firstLine="709"/>
        <w:jc w:val="both"/>
      </w:pPr>
      <w:r w:rsidRPr="008D74D0">
        <w:t>Таблица 12</w:t>
      </w:r>
    </w:p>
    <w:p w:rsidR="00231985" w:rsidRPr="008D74D0" w:rsidRDefault="00231985" w:rsidP="008D74D0">
      <w:pPr>
        <w:pStyle w:val="NormalWeb"/>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868"/>
        <w:gridCol w:w="1607"/>
        <w:gridCol w:w="1469"/>
        <w:gridCol w:w="1762"/>
        <w:gridCol w:w="1400"/>
        <w:gridCol w:w="1163"/>
        <w:gridCol w:w="1967"/>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 п</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Описание проекта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Цель проекта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Технически е         параметры проекта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Затраты на    реализаци ю проекта</w:t>
            </w:r>
          </w:p>
          <w:p w:rsidR="00231985" w:rsidRPr="008D74D0" w:rsidRDefault="00231985" w:rsidP="008D74D0">
            <w:pPr>
              <w:pStyle w:val="NormalWeb"/>
              <w:shd w:val="clear" w:color="auto" w:fill="FFFFFF"/>
              <w:spacing w:before="0" w:beforeAutospacing="0" w:after="0" w:afterAutospacing="0"/>
              <w:ind w:firstLine="709"/>
              <w:jc w:val="both"/>
            </w:pPr>
            <w:r w:rsidRPr="008D74D0">
              <w:t>(тыс. руб)</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Срок реализаци и проекта</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Предполагаем ый источник финансировани я</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Сбор,</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Снижение затрат и повышение качества оказания услуг по сбору и утилизации</w:t>
            </w:r>
          </w:p>
          <w:p w:rsidR="00231985" w:rsidRPr="008D74D0" w:rsidRDefault="00231985" w:rsidP="008D74D0">
            <w:pPr>
              <w:pStyle w:val="NormalWeb"/>
              <w:shd w:val="clear" w:color="auto" w:fill="FFFFFF"/>
              <w:spacing w:before="0" w:beforeAutospacing="0" w:after="0" w:afterAutospacing="0"/>
              <w:ind w:firstLine="709"/>
              <w:jc w:val="both"/>
            </w:pPr>
            <w:r w:rsidRPr="008D74D0">
              <w:t>бытовых</w:t>
            </w:r>
          </w:p>
          <w:p w:rsidR="00231985" w:rsidRPr="008D74D0" w:rsidRDefault="00231985" w:rsidP="008D74D0">
            <w:pPr>
              <w:pStyle w:val="NormalWeb"/>
              <w:shd w:val="clear" w:color="auto" w:fill="FFFFFF"/>
              <w:spacing w:before="0" w:beforeAutospacing="0" w:after="0" w:afterAutospacing="0"/>
              <w:ind w:firstLine="709"/>
              <w:jc w:val="both"/>
            </w:pPr>
            <w:r w:rsidRPr="008D74D0">
              <w:t>отходов</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Приобретен ие и установка контейнеров емк. 5куб.м</w:t>
            </w:r>
          </w:p>
          <w:p w:rsidR="00231985" w:rsidRPr="008D74D0" w:rsidRDefault="00231985" w:rsidP="008D74D0">
            <w:pPr>
              <w:pStyle w:val="NormalWeb"/>
              <w:shd w:val="clear" w:color="auto" w:fill="FFFFFF"/>
              <w:spacing w:before="0" w:beforeAutospacing="0" w:after="0" w:afterAutospacing="0"/>
              <w:ind w:firstLine="709"/>
              <w:jc w:val="both"/>
            </w:pPr>
            <w:r w:rsidRPr="008D74D0">
              <w:t>– 1 ед.</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вызов и</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Средства</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утилизаци</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2019-2029</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местного</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я бытовых</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бюджета</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отходов</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 шт</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5"/>
        <w:shd w:val="clear" w:color="auto" w:fill="FFFFFF"/>
        <w:spacing w:before="0" w:beforeAutospacing="0" w:after="0" w:afterAutospacing="0"/>
        <w:ind w:firstLine="709"/>
        <w:jc w:val="both"/>
      </w:pPr>
      <w:r w:rsidRPr="008D74D0">
        <w:rPr>
          <w:sz w:val="24"/>
          <w:szCs w:val="24"/>
        </w:rPr>
        <w:t>5.3.Программа инвестиционных проектов развития системы теплоснабжения Русско-Тювеевского сельского поселения 2019-2029 годы (в ценах 2018)</w:t>
      </w:r>
    </w:p>
    <w:tbl>
      <w:tblPr>
        <w:tblW w:w="0" w:type="auto"/>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7"/>
        <w:gridCol w:w="1531"/>
        <w:gridCol w:w="1094"/>
        <w:gridCol w:w="1803"/>
        <w:gridCol w:w="1371"/>
        <w:gridCol w:w="998"/>
        <w:gridCol w:w="1258"/>
        <w:gridCol w:w="1324"/>
      </w:tblGrid>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Описание проекта</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Цель проекта</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Технические параметры проекта</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Затраты на реализацию проекта(тыс. руб.)</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Сро к реал изац ии прое кта</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Ожида емый эффек т от реализ ации проект</w:t>
            </w:r>
          </w:p>
          <w:p w:rsidR="00231985" w:rsidRPr="008D74D0" w:rsidRDefault="00231985" w:rsidP="008D74D0">
            <w:pPr>
              <w:pStyle w:val="NormalWeb"/>
              <w:shd w:val="clear" w:color="auto" w:fill="FFFFFF"/>
              <w:spacing w:before="0" w:beforeAutospacing="0" w:after="0" w:afterAutospacing="0"/>
              <w:ind w:firstLine="709"/>
              <w:jc w:val="both"/>
            </w:pPr>
            <w:r w:rsidRPr="008D74D0">
              <w:t>а</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Предпо лагаем ый источн ик финанс ирован</w:t>
            </w:r>
          </w:p>
          <w:p w:rsidR="00231985" w:rsidRPr="008D74D0" w:rsidRDefault="00231985" w:rsidP="008D74D0">
            <w:pPr>
              <w:pStyle w:val="NormalWeb"/>
              <w:shd w:val="clear" w:color="auto" w:fill="FFFFFF"/>
              <w:spacing w:before="0" w:beforeAutospacing="0" w:after="0" w:afterAutospacing="0"/>
              <w:ind w:firstLine="709"/>
              <w:jc w:val="both"/>
            </w:pPr>
            <w:r w:rsidRPr="008D74D0">
              <w:t>ия</w:t>
            </w:r>
          </w:p>
        </w:tc>
      </w:tr>
      <w:tr w:rsidR="00231985" w:rsidRPr="008D74D0" w:rsidTr="00942187">
        <w:trPr>
          <w:tblCellSpacing w:w="0" w:type="dxa"/>
        </w:trPr>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4</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5</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6</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7</w:t>
            </w:r>
          </w:p>
        </w:tc>
        <w:tc>
          <w:tcPr>
            <w:tcW w:w="0" w:type="auto"/>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8</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724"/>
        <w:gridCol w:w="1910"/>
        <w:gridCol w:w="1694"/>
        <w:gridCol w:w="875"/>
        <w:gridCol w:w="1376"/>
        <w:gridCol w:w="1025"/>
        <w:gridCol w:w="1311"/>
        <w:gridCol w:w="1321"/>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Строительство автоматизирова нной блочно- модульной котельной, мощностью 1,2</w:t>
            </w:r>
          </w:p>
          <w:p w:rsidR="00231985" w:rsidRPr="008D74D0" w:rsidRDefault="00231985" w:rsidP="008D74D0">
            <w:pPr>
              <w:pStyle w:val="NormalWeb"/>
              <w:shd w:val="clear" w:color="auto" w:fill="FFFFFF"/>
              <w:spacing w:before="0" w:beforeAutospacing="0" w:after="0" w:afterAutospacing="0"/>
              <w:ind w:firstLine="709"/>
              <w:jc w:val="both"/>
            </w:pPr>
            <w:r w:rsidRPr="008D74D0">
              <w:t>МВт</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Бесперебой ное</w:t>
            </w:r>
          </w:p>
          <w:p w:rsidR="00231985" w:rsidRPr="008D74D0" w:rsidRDefault="00231985" w:rsidP="008D74D0">
            <w:pPr>
              <w:pStyle w:val="NormalWeb"/>
              <w:shd w:val="clear" w:color="auto" w:fill="FFFFFF"/>
              <w:spacing w:before="0" w:beforeAutospacing="0" w:after="0" w:afterAutospacing="0"/>
              <w:ind w:firstLine="709"/>
              <w:jc w:val="both"/>
            </w:pPr>
            <w:r w:rsidRPr="008D74D0">
              <w:t>обеспечение населения тепловой энергией</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 МВт</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10890,0</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2019</w:t>
            </w:r>
          </w:p>
          <w:p w:rsidR="00231985" w:rsidRPr="008D74D0" w:rsidRDefault="00231985" w:rsidP="008D74D0">
            <w:pPr>
              <w:pStyle w:val="NormalWeb"/>
              <w:shd w:val="clear" w:color="auto" w:fill="FFFFFF"/>
              <w:spacing w:before="0" w:beforeAutospacing="0" w:after="0" w:afterAutospacing="0"/>
              <w:ind w:firstLine="709"/>
              <w:jc w:val="both"/>
            </w:pPr>
            <w:r w:rsidRPr="008D74D0">
              <w:t>-   2029</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Улучше ние качества поставл яемых услуг</w:t>
            </w:r>
          </w:p>
        </w:tc>
        <w:tc>
          <w:tcPr>
            <w:tcW w:w="0" w:type="auto"/>
            <w:vMerge w:val="restart"/>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Средств а     республ иканско го</w:t>
            </w:r>
          </w:p>
          <w:p w:rsidR="00231985" w:rsidRPr="008D74D0" w:rsidRDefault="00231985" w:rsidP="008D74D0">
            <w:pPr>
              <w:pStyle w:val="NormalWeb"/>
              <w:shd w:val="clear" w:color="auto" w:fill="FFFFFF"/>
              <w:spacing w:before="0" w:beforeAutospacing="0" w:after="0" w:afterAutospacing="0"/>
              <w:ind w:firstLine="709"/>
              <w:jc w:val="both"/>
            </w:pPr>
            <w:r w:rsidRPr="008D74D0">
              <w:t>бюджет а</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0" w:type="auto"/>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Реконструкция котельной, связанная с заменой оборудования.</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1,2 МВт</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17535,49</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tcBorders>
            <w:vAlign w:val="center"/>
          </w:tcPr>
          <w:p w:rsidR="00231985" w:rsidRPr="008D74D0" w:rsidRDefault="00231985" w:rsidP="008D74D0">
            <w:pPr>
              <w:ind w:firstLine="709"/>
              <w:jc w:val="both"/>
            </w:pP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Итого</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28425,49</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6. Источники инвестиций, тарифы и доступность программы для</w:t>
      </w:r>
      <w:r>
        <w:rPr>
          <w:sz w:val="32"/>
          <w:szCs w:val="32"/>
        </w:rPr>
        <w:t xml:space="preserve"> </w:t>
      </w:r>
      <w:r w:rsidRPr="008D74D0">
        <w:rPr>
          <w:sz w:val="32"/>
          <w:szCs w:val="32"/>
        </w:rPr>
        <w:t>населения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31985" w:rsidRPr="008D74D0" w:rsidRDefault="00231985" w:rsidP="008D74D0">
      <w:pPr>
        <w:pStyle w:val="NormalWeb"/>
        <w:shd w:val="clear" w:color="auto" w:fill="FFFFFF"/>
        <w:spacing w:before="0" w:beforeAutospacing="0" w:after="0" w:afterAutospacing="0"/>
        <w:ind w:firstLine="709"/>
        <w:jc w:val="both"/>
      </w:pPr>
      <w:r w:rsidRPr="008D74D0">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31985" w:rsidRPr="008D74D0" w:rsidRDefault="00231985" w:rsidP="008D74D0">
      <w:pPr>
        <w:pStyle w:val="NormalWeb"/>
        <w:shd w:val="clear" w:color="auto" w:fill="FFFFFF"/>
        <w:spacing w:before="0" w:beforeAutospacing="0" w:after="0" w:afterAutospacing="0"/>
        <w:ind w:firstLine="709"/>
        <w:jc w:val="both"/>
      </w:pPr>
      <w:r w:rsidRPr="008D74D0">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31985" w:rsidRPr="008D74D0" w:rsidRDefault="00231985" w:rsidP="008D74D0">
      <w:pPr>
        <w:pStyle w:val="NormalWeb"/>
        <w:shd w:val="clear" w:color="auto" w:fill="FFFFFF"/>
        <w:spacing w:before="0" w:beforeAutospacing="0" w:after="0" w:afterAutospacing="0"/>
        <w:ind w:firstLine="709"/>
        <w:jc w:val="both"/>
      </w:pPr>
      <w:r w:rsidRPr="008D74D0">
        <w:t>Запланированный объем средств на реализацию Программы на 2019 - 2029 годы составляет 30445,49 тыс. рублей</w:t>
      </w:r>
    </w:p>
    <w:p w:rsidR="00231985" w:rsidRPr="008D74D0" w:rsidRDefault="00231985" w:rsidP="008D74D0">
      <w:pPr>
        <w:pStyle w:val="NormalWeb"/>
        <w:shd w:val="clear" w:color="auto" w:fill="FFFFFF"/>
        <w:spacing w:before="0" w:beforeAutospacing="0" w:after="0" w:afterAutospacing="0"/>
        <w:ind w:firstLine="709"/>
        <w:jc w:val="both"/>
      </w:pPr>
      <w:r w:rsidRPr="008D74D0">
        <w:t> 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13 и 14</w:t>
      </w:r>
    </w:p>
    <w:p w:rsidR="00231985" w:rsidRPr="008D74D0" w:rsidRDefault="00231985" w:rsidP="008D74D0">
      <w:pPr>
        <w:pStyle w:val="NormalWeb"/>
        <w:shd w:val="clear" w:color="auto" w:fill="FFFFFF"/>
        <w:spacing w:before="0" w:beforeAutospacing="0" w:after="0" w:afterAutospacing="0"/>
        <w:ind w:firstLine="709"/>
        <w:jc w:val="both"/>
      </w:pPr>
      <w:r w:rsidRPr="008D74D0">
        <w:t>Финансово-экономическое обоснование программы на 2019 – 2029 годы будет производиться ежегодно, по мере уточнения утверждения инвестиционных программ и объемов финансирования.</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Объемы и сроки финансирования Программы комплексного развития систем коммунальной инфраструктуры муниципального образования на 2019 - 2029 годы (тыс. руб.)</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13</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903"/>
        <w:gridCol w:w="1642"/>
        <w:gridCol w:w="747"/>
        <w:gridCol w:w="1346"/>
        <w:gridCol w:w="1766"/>
        <w:gridCol w:w="1160"/>
        <w:gridCol w:w="1160"/>
        <w:gridCol w:w="1512"/>
      </w:tblGrid>
      <w:tr w:rsidR="00231985" w:rsidRPr="008D74D0" w:rsidTr="008D74D0">
        <w:trPr>
          <w:tblCellSpacing w:w="0" w:type="dxa"/>
        </w:trPr>
        <w:tc>
          <w:tcPr>
            <w:tcW w:w="0" w:type="auto"/>
            <w:vMerge w:val="restart"/>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п/ п</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Программы инвестиционных проектов</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Всего</w:t>
            </w:r>
          </w:p>
        </w:tc>
        <w:tc>
          <w:tcPr>
            <w:tcW w:w="0" w:type="auto"/>
            <w:gridSpan w:val="5"/>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по источникам финансирования</w:t>
            </w:r>
          </w:p>
        </w:tc>
      </w:tr>
      <w:tr w:rsidR="00231985" w:rsidRPr="008D74D0" w:rsidTr="008D74D0">
        <w:trPr>
          <w:tblCellSpacing w:w="0" w:type="dxa"/>
        </w:trPr>
        <w:tc>
          <w:tcPr>
            <w:tcW w:w="0" w:type="auto"/>
            <w:vMerge/>
            <w:tcBorders>
              <w:top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Б</w:t>
            </w:r>
            <w:r>
              <w:t>юджет</w:t>
            </w:r>
            <w:r w:rsidRPr="008D74D0">
              <w:t>ные средства федерального уровня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Бюджетные средства республиканского уровня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Бюджетные средства районного   уровня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Бюджетные средства     местного     уровня</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Внебюджетные средства</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Программа инвестиционных проектов развития системы</w:t>
            </w:r>
            <w:r>
              <w:t xml:space="preserve"> </w:t>
            </w:r>
            <w:r w:rsidRPr="008D74D0">
              <w:t>водоснабжения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2000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2000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Программа</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val="restart"/>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инвестиционных</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проектов развития системы</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2842</w:t>
            </w:r>
          </w:p>
          <w:p w:rsidR="00231985" w:rsidRPr="008D74D0" w:rsidRDefault="00231985" w:rsidP="00D9232B">
            <w:pPr>
              <w:pStyle w:val="NormalWeb"/>
              <w:shd w:val="clear" w:color="auto" w:fill="FFFFFF"/>
              <w:spacing w:before="0" w:beforeAutospacing="0" w:after="0" w:afterAutospacing="0"/>
              <w:jc w:val="both"/>
            </w:pPr>
            <w:r w:rsidRPr="008D74D0">
              <w:t>5,49</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13644,24</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14781,25</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теплоснабжения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vMerge/>
            <w:tcBorders>
              <w:top w:val="single" w:sz="6" w:space="0" w:color="auto"/>
              <w:left w:val="single" w:sz="6" w:space="0" w:color="auto"/>
              <w:bottom w:val="single" w:sz="6" w:space="0" w:color="auto"/>
              <w:right w:val="single" w:sz="6" w:space="0" w:color="auto"/>
            </w:tcBorders>
            <w:vAlign w:val="center"/>
          </w:tcPr>
          <w:p w:rsidR="00231985" w:rsidRPr="008D74D0" w:rsidRDefault="00231985" w:rsidP="008D74D0">
            <w:pPr>
              <w:ind w:firstLine="709"/>
              <w:jc w:val="both"/>
            </w:pP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Программа</w:t>
            </w:r>
          </w:p>
          <w:p w:rsidR="00231985" w:rsidRPr="008D74D0" w:rsidRDefault="00231985" w:rsidP="00D9232B">
            <w:pPr>
              <w:pStyle w:val="NormalWeb"/>
              <w:shd w:val="clear" w:color="auto" w:fill="FFFFFF"/>
              <w:spacing w:before="0" w:beforeAutospacing="0" w:after="0" w:afterAutospacing="0"/>
              <w:jc w:val="both"/>
            </w:pPr>
            <w:r w:rsidRPr="008D74D0">
              <w:t>инвестиционных проектов развития</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20</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20</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801"/>
        <w:gridCol w:w="2549"/>
        <w:gridCol w:w="1161"/>
        <w:gridCol w:w="821"/>
        <w:gridCol w:w="1641"/>
        <w:gridCol w:w="821"/>
        <w:gridCol w:w="801"/>
        <w:gridCol w:w="1641"/>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системы сбора и вывоза бытовых отходов</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Всего по Программе</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3044</w:t>
            </w:r>
          </w:p>
          <w:p w:rsidR="00231985" w:rsidRPr="008D74D0" w:rsidRDefault="00231985" w:rsidP="008D74D0">
            <w:pPr>
              <w:pStyle w:val="NormalWeb"/>
              <w:shd w:val="clear" w:color="auto" w:fill="FFFFFF"/>
              <w:spacing w:before="0" w:beforeAutospacing="0" w:after="0" w:afterAutospacing="0"/>
              <w:ind w:firstLine="709"/>
              <w:jc w:val="both"/>
            </w:pPr>
            <w:r w:rsidRPr="008D74D0">
              <w:t>5,49</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15644,24</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D9232B">
            <w:pPr>
              <w:pStyle w:val="NormalWeb"/>
              <w:shd w:val="clear" w:color="auto" w:fill="FFFFFF"/>
              <w:spacing w:before="0" w:beforeAutospacing="0" w:after="0" w:afterAutospacing="0"/>
              <w:jc w:val="both"/>
            </w:pPr>
            <w:r w:rsidRPr="008D74D0">
              <w:t>20</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14781,</w:t>
            </w:r>
            <w:r w:rsidRPr="008D74D0">
              <w:rPr>
                <w:b/>
                <w:bCs/>
              </w:rPr>
              <w:t>25</w:t>
            </w:r>
          </w:p>
        </w:tc>
      </w:tr>
    </w:tbl>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NormalWeb"/>
        <w:spacing w:before="0" w:beforeAutospacing="0" w:after="0" w:afterAutospacing="0"/>
        <w:ind w:firstLine="709"/>
        <w:jc w:val="both"/>
      </w:pPr>
      <w:r w:rsidRPr="008D74D0">
        <w:t> </w:t>
      </w:r>
    </w:p>
    <w:p w:rsidR="00231985" w:rsidRPr="008D74D0" w:rsidRDefault="00231985" w:rsidP="008D74D0">
      <w:pPr>
        <w:pStyle w:val="Heading4"/>
        <w:shd w:val="clear" w:color="auto" w:fill="FFFFFF"/>
        <w:spacing w:before="0" w:beforeAutospacing="0" w:after="0" w:afterAutospacing="0"/>
        <w:ind w:firstLine="709"/>
        <w:jc w:val="both"/>
      </w:pPr>
      <w:r w:rsidRPr="008D74D0">
        <w:rPr>
          <w:sz w:val="32"/>
          <w:szCs w:val="32"/>
        </w:rPr>
        <w:t>Объемы и сроки финансирования Программы комплексного развития систем коммунальной инфраструктуры муниципального образования на 2019 - 2029 годы (тыс. руб.)</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Таблица 14</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1024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568"/>
        <w:gridCol w:w="1122"/>
        <w:gridCol w:w="713"/>
        <w:gridCol w:w="713"/>
        <w:gridCol w:w="713"/>
        <w:gridCol w:w="713"/>
        <w:gridCol w:w="713"/>
        <w:gridCol w:w="713"/>
        <w:gridCol w:w="713"/>
        <w:gridCol w:w="713"/>
        <w:gridCol w:w="713"/>
        <w:gridCol w:w="713"/>
        <w:gridCol w:w="713"/>
        <w:gridCol w:w="713"/>
      </w:tblGrid>
      <w:tr w:rsidR="00231985" w:rsidRPr="008D74D0" w:rsidTr="00D9232B">
        <w:trPr>
          <w:tblCellSpacing w:w="0" w:type="dxa"/>
        </w:trPr>
        <w:tc>
          <w:tcPr>
            <w:tcW w:w="568" w:type="dxa"/>
            <w:vMerge w:val="restart"/>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п/п</w:t>
            </w:r>
          </w:p>
        </w:tc>
        <w:tc>
          <w:tcPr>
            <w:tcW w:w="1122" w:type="dxa"/>
            <w:vMerge w:val="restart"/>
            <w:tcMar>
              <w:top w:w="1" w:type="dxa"/>
              <w:left w:w="1" w:type="dxa"/>
              <w:bottom w:w="1" w:type="dxa"/>
              <w:right w:w="1" w:type="dxa"/>
            </w:tcMar>
            <w:vAlign w:val="center"/>
          </w:tcPr>
          <w:p w:rsidR="00231985" w:rsidRPr="008D74D0" w:rsidRDefault="00231985" w:rsidP="00942187">
            <w:pPr>
              <w:pStyle w:val="NormalWeb"/>
              <w:shd w:val="clear" w:color="auto" w:fill="FFFFFF"/>
              <w:spacing w:before="0" w:beforeAutospacing="0" w:after="0" w:afterAutospacing="0"/>
              <w:jc w:val="both"/>
            </w:pPr>
            <w:r w:rsidRPr="008D74D0">
              <w:t>Программ ы инвестиционных проектов</w:t>
            </w:r>
          </w:p>
        </w:tc>
        <w:tc>
          <w:tcPr>
            <w:tcW w:w="713" w:type="dxa"/>
            <w:vMerge w:val="restart"/>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t>Всег</w:t>
            </w:r>
            <w:r w:rsidRPr="008D74D0">
              <w:t>о</w:t>
            </w:r>
          </w:p>
        </w:tc>
        <w:tc>
          <w:tcPr>
            <w:tcW w:w="7843" w:type="dxa"/>
            <w:gridSpan w:val="11"/>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 том числе по годам</w:t>
            </w:r>
          </w:p>
        </w:tc>
      </w:tr>
      <w:tr w:rsidR="00231985" w:rsidRPr="008D74D0" w:rsidTr="00D9232B">
        <w:trPr>
          <w:tblCellSpacing w:w="0" w:type="dxa"/>
        </w:trPr>
        <w:tc>
          <w:tcPr>
            <w:tcW w:w="568" w:type="dxa"/>
            <w:vMerge/>
            <w:vAlign w:val="center"/>
          </w:tcPr>
          <w:p w:rsidR="00231985" w:rsidRPr="008D74D0" w:rsidRDefault="00231985" w:rsidP="008D74D0">
            <w:pPr>
              <w:ind w:firstLine="709"/>
              <w:jc w:val="both"/>
            </w:pPr>
          </w:p>
        </w:tc>
        <w:tc>
          <w:tcPr>
            <w:tcW w:w="1122" w:type="dxa"/>
            <w:vMerge/>
            <w:vAlign w:val="center"/>
          </w:tcPr>
          <w:p w:rsidR="00231985" w:rsidRPr="008D74D0" w:rsidRDefault="00231985" w:rsidP="008D74D0">
            <w:pPr>
              <w:ind w:firstLine="709"/>
              <w:jc w:val="both"/>
            </w:pPr>
          </w:p>
        </w:tc>
        <w:tc>
          <w:tcPr>
            <w:tcW w:w="713" w:type="dxa"/>
            <w:vMerge/>
            <w:vAlign w:val="center"/>
          </w:tcPr>
          <w:p w:rsidR="00231985" w:rsidRPr="008D74D0" w:rsidRDefault="00231985" w:rsidP="008D74D0">
            <w:pPr>
              <w:ind w:firstLine="709"/>
              <w:jc w:val="both"/>
            </w:pP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2019</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2021</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2022</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2024</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2025</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2026</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2027</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2028</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2029</w:t>
            </w:r>
          </w:p>
        </w:tc>
      </w:tr>
      <w:tr w:rsidR="00231985" w:rsidRPr="008D74D0" w:rsidTr="00D9232B">
        <w:trPr>
          <w:tblCellSpacing w:w="0" w:type="dxa"/>
        </w:trPr>
        <w:tc>
          <w:tcPr>
            <w:tcW w:w="568"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1</w:t>
            </w:r>
          </w:p>
        </w:tc>
        <w:tc>
          <w:tcPr>
            <w:tcW w:w="1122" w:type="dxa"/>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Программа инвестиционных проектов развития системы водоснабжения</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2000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180</w:t>
            </w:r>
          </w:p>
        </w:tc>
      </w:tr>
      <w:tr w:rsidR="00231985" w:rsidRPr="008D74D0" w:rsidTr="00D9232B">
        <w:trPr>
          <w:tblCellSpacing w:w="0" w:type="dxa"/>
        </w:trPr>
        <w:tc>
          <w:tcPr>
            <w:tcW w:w="568"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w:t>
            </w:r>
          </w:p>
        </w:tc>
        <w:tc>
          <w:tcPr>
            <w:tcW w:w="1122" w:type="dxa"/>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Программа инвестиционных проектов развития системы теплоснабжения</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2842</w:t>
            </w:r>
          </w:p>
          <w:p w:rsidR="00231985" w:rsidRPr="008D74D0" w:rsidRDefault="00231985" w:rsidP="008D74D0">
            <w:pPr>
              <w:pStyle w:val="NormalWeb"/>
              <w:shd w:val="clear" w:color="auto" w:fill="FFFFFF"/>
              <w:spacing w:before="0" w:beforeAutospacing="0" w:after="0" w:afterAutospacing="0"/>
              <w:ind w:firstLine="709"/>
              <w:jc w:val="both"/>
            </w:pPr>
            <w:r w:rsidRPr="008D74D0">
              <w:t>5,49</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258</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r>
      <w:tr w:rsidR="00231985" w:rsidRPr="008D74D0" w:rsidTr="00D9232B">
        <w:trPr>
          <w:tblCellSpacing w:w="0" w:type="dxa"/>
        </w:trPr>
        <w:tc>
          <w:tcPr>
            <w:tcW w:w="568"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1122" w:type="dxa"/>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Программа инвестиционных</w:t>
            </w:r>
          </w:p>
          <w:p w:rsidR="00231985" w:rsidRPr="008D74D0" w:rsidRDefault="00231985" w:rsidP="00D9232B">
            <w:pPr>
              <w:pStyle w:val="NormalWeb"/>
              <w:shd w:val="clear" w:color="auto" w:fill="FFFFFF"/>
              <w:spacing w:before="0" w:beforeAutospacing="0" w:after="0" w:afterAutospacing="0"/>
              <w:jc w:val="both"/>
            </w:pPr>
            <w:r w:rsidRPr="008D74D0">
              <w:t>проектов</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20</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713" w:type="dxa"/>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tbl>
      <w:tblPr>
        <w:tblW w:w="0" w:type="auto"/>
        <w:tblCellSpacing w:w="0" w:type="dxa"/>
        <w:tblInd w:w="1" w:type="dxa"/>
        <w:tblBorders>
          <w:top w:val="single" w:sz="6" w:space="0" w:color="auto"/>
          <w:left w:val="single" w:sz="6" w:space="0" w:color="auto"/>
          <w:bottom w:val="single" w:sz="6" w:space="0" w:color="auto"/>
          <w:right w:val="single" w:sz="6" w:space="0" w:color="auto"/>
        </w:tblBorders>
        <w:tblCellMar>
          <w:left w:w="0" w:type="dxa"/>
          <w:right w:w="0" w:type="dxa"/>
        </w:tblCellMar>
        <w:tblLook w:val="0000"/>
      </w:tblPr>
      <w:tblGrid>
        <w:gridCol w:w="525"/>
        <w:gridCol w:w="1068"/>
        <w:gridCol w:w="756"/>
        <w:gridCol w:w="717"/>
        <w:gridCol w:w="717"/>
        <w:gridCol w:w="717"/>
        <w:gridCol w:w="717"/>
        <w:gridCol w:w="717"/>
        <w:gridCol w:w="717"/>
        <w:gridCol w:w="717"/>
        <w:gridCol w:w="717"/>
        <w:gridCol w:w="717"/>
        <w:gridCol w:w="717"/>
        <w:gridCol w:w="717"/>
      </w:tblGrid>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развития системы сбора и вывоза бытовых отходов</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r>
      <w:tr w:rsidR="00231985" w:rsidRPr="008D74D0" w:rsidTr="008D74D0">
        <w:trPr>
          <w:tblCellSpacing w:w="0" w:type="dxa"/>
        </w:trPr>
        <w:tc>
          <w:tcPr>
            <w:tcW w:w="0" w:type="auto"/>
            <w:tcBorders>
              <w:top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 </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Всего по Программе</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D9232B">
            <w:pPr>
              <w:pStyle w:val="NormalWeb"/>
              <w:shd w:val="clear" w:color="auto" w:fill="FFFFFF"/>
              <w:spacing w:before="0" w:beforeAutospacing="0" w:after="0" w:afterAutospacing="0"/>
              <w:jc w:val="both"/>
            </w:pPr>
            <w:r w:rsidRPr="008D74D0">
              <w:t>3044</w:t>
            </w:r>
          </w:p>
          <w:p w:rsidR="00231985" w:rsidRPr="008D74D0" w:rsidRDefault="00231985" w:rsidP="008D74D0">
            <w:pPr>
              <w:pStyle w:val="NormalWeb"/>
              <w:shd w:val="clear" w:color="auto" w:fill="FFFFFF"/>
              <w:spacing w:before="0" w:beforeAutospacing="0" w:after="0" w:afterAutospacing="0"/>
              <w:ind w:firstLine="709"/>
              <w:jc w:val="both"/>
            </w:pPr>
            <w:r w:rsidRPr="008D74D0">
              <w:t>5,49</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280</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right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c>
          <w:tcPr>
            <w:tcW w:w="0" w:type="auto"/>
            <w:tcBorders>
              <w:top w:val="single" w:sz="6" w:space="0" w:color="auto"/>
              <w:left w:val="single" w:sz="6" w:space="0" w:color="auto"/>
              <w:bottom w:val="single" w:sz="6" w:space="0" w:color="auto"/>
            </w:tcBorders>
            <w:tcMar>
              <w:top w:w="1" w:type="dxa"/>
              <w:left w:w="1" w:type="dxa"/>
              <w:bottom w:w="1" w:type="dxa"/>
              <w:right w:w="1" w:type="dxa"/>
            </w:tcMar>
            <w:vAlign w:val="center"/>
          </w:tcPr>
          <w:p w:rsidR="00231985" w:rsidRPr="008D74D0" w:rsidRDefault="00231985" w:rsidP="008D74D0">
            <w:pPr>
              <w:pStyle w:val="NormalWeb"/>
              <w:shd w:val="clear" w:color="auto" w:fill="FFFFFF"/>
              <w:spacing w:before="0" w:beforeAutospacing="0" w:after="0" w:afterAutospacing="0"/>
              <w:ind w:firstLine="709"/>
              <w:jc w:val="both"/>
            </w:pPr>
            <w:r w:rsidRPr="008D74D0">
              <w:t>276</w:t>
            </w:r>
          </w:p>
          <w:p w:rsidR="00231985" w:rsidRPr="008D74D0" w:rsidRDefault="00231985" w:rsidP="008D74D0">
            <w:pPr>
              <w:pStyle w:val="NormalWeb"/>
              <w:shd w:val="clear" w:color="auto" w:fill="FFFFFF"/>
              <w:spacing w:before="0" w:beforeAutospacing="0" w:after="0" w:afterAutospacing="0"/>
              <w:ind w:firstLine="709"/>
              <w:jc w:val="both"/>
            </w:pPr>
            <w:r w:rsidRPr="008D74D0">
              <w:t>4,1</w:t>
            </w:r>
          </w:p>
          <w:p w:rsidR="00231985" w:rsidRPr="008D74D0" w:rsidRDefault="00231985" w:rsidP="008D74D0">
            <w:pPr>
              <w:pStyle w:val="NormalWeb"/>
              <w:shd w:val="clear" w:color="auto" w:fill="FFFFFF"/>
              <w:spacing w:before="0" w:beforeAutospacing="0" w:after="0" w:afterAutospacing="0"/>
              <w:ind w:firstLine="709"/>
              <w:jc w:val="both"/>
            </w:pPr>
            <w:r w:rsidRPr="008D74D0">
              <w:t>3</w:t>
            </w:r>
          </w:p>
        </w:tc>
      </w:tr>
    </w:tbl>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Расчет критериев доступности</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w:t>
      </w:r>
    </w:p>
    <w:p w:rsidR="00231985" w:rsidRPr="008D74D0" w:rsidRDefault="00231985" w:rsidP="008D74D0">
      <w:pPr>
        <w:numPr>
          <w:ilvl w:val="0"/>
          <w:numId w:val="18"/>
        </w:numPr>
        <w:shd w:val="clear" w:color="auto" w:fill="FFFFFF"/>
        <w:ind w:left="0" w:firstLine="709"/>
        <w:jc w:val="both"/>
      </w:pPr>
      <w:r w:rsidRPr="008D74D0">
        <w:t>критерии доступности), в которую включаются, в том числе, следующие критерии доступности:</w:t>
      </w:r>
    </w:p>
    <w:p w:rsidR="00231985" w:rsidRPr="008D74D0" w:rsidRDefault="00231985" w:rsidP="008D74D0">
      <w:pPr>
        <w:pStyle w:val="NormalWeb"/>
        <w:shd w:val="clear" w:color="auto" w:fill="FFFFFF"/>
        <w:spacing w:before="0" w:beforeAutospacing="0" w:after="0" w:afterAutospacing="0"/>
        <w:ind w:firstLine="709"/>
        <w:jc w:val="both"/>
      </w:pPr>
      <w:r w:rsidRPr="008D74D0">
        <w:t>а) доля расходов на коммунальные услуги в совокупном доходе семьи;</w:t>
      </w:r>
    </w:p>
    <w:p w:rsidR="00231985" w:rsidRPr="008D74D0" w:rsidRDefault="00231985" w:rsidP="008D74D0">
      <w:pPr>
        <w:pStyle w:val="NormalWeb"/>
        <w:shd w:val="clear" w:color="auto" w:fill="FFFFFF"/>
        <w:spacing w:before="0" w:beforeAutospacing="0" w:after="0" w:afterAutospacing="0"/>
        <w:ind w:firstLine="709"/>
        <w:jc w:val="both"/>
      </w:pPr>
      <w:r w:rsidRPr="008D74D0">
        <w:t>б) доля населения с доходами ниже прожиточного минимума; в) уровень собираемости платежей за коммунальные услуги;</w:t>
      </w:r>
    </w:p>
    <w:p w:rsidR="00231985" w:rsidRPr="008D74D0" w:rsidRDefault="00231985" w:rsidP="008D74D0">
      <w:pPr>
        <w:pStyle w:val="NormalWeb"/>
        <w:shd w:val="clear" w:color="auto" w:fill="FFFFFF"/>
        <w:spacing w:before="0" w:beforeAutospacing="0" w:after="0" w:afterAutospacing="0"/>
        <w:ind w:firstLine="709"/>
        <w:jc w:val="both"/>
      </w:pPr>
      <w:r w:rsidRPr="008D74D0">
        <w:t>г) доля получателей субсидий на оплату коммунальных услуг в общей численности населения.</w:t>
      </w:r>
    </w:p>
    <w:p w:rsidR="00231985" w:rsidRPr="008D74D0" w:rsidRDefault="00231985" w:rsidP="008D74D0">
      <w:pPr>
        <w:pStyle w:val="NormalWeb"/>
        <w:shd w:val="clear" w:color="auto" w:fill="FFFFFF"/>
        <w:spacing w:before="0" w:beforeAutospacing="0" w:after="0" w:afterAutospacing="0"/>
        <w:ind w:firstLine="709"/>
        <w:jc w:val="both"/>
      </w:pPr>
      <w:r w:rsidRPr="008D74D0">
        <w:t>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231985" w:rsidRPr="008D74D0" w:rsidRDefault="00231985" w:rsidP="008D74D0">
      <w:pPr>
        <w:numPr>
          <w:ilvl w:val="0"/>
          <w:numId w:val="19"/>
        </w:numPr>
        <w:shd w:val="clear" w:color="auto" w:fill="FFFFFF"/>
        <w:ind w:left="0" w:firstLine="709"/>
        <w:jc w:val="both"/>
      </w:pPr>
      <w:r w:rsidRPr="008D74D0">
        <w:t>уровень благоустройства жилищного фонда;</w:t>
      </w:r>
    </w:p>
    <w:p w:rsidR="00231985" w:rsidRPr="008D74D0" w:rsidRDefault="00231985" w:rsidP="008D74D0">
      <w:pPr>
        <w:numPr>
          <w:ilvl w:val="0"/>
          <w:numId w:val="20"/>
        </w:numPr>
        <w:shd w:val="clear" w:color="auto" w:fill="FFFFFF"/>
        <w:ind w:left="0" w:firstLine="709"/>
        <w:jc w:val="both"/>
      </w:pPr>
      <w:r w:rsidRPr="008D74D0">
        <w:t>коэффициент обеспечения текущей потребности в услугах;</w:t>
      </w:r>
    </w:p>
    <w:p w:rsidR="00231985" w:rsidRPr="008D74D0" w:rsidRDefault="00231985" w:rsidP="008D74D0">
      <w:pPr>
        <w:numPr>
          <w:ilvl w:val="0"/>
          <w:numId w:val="21"/>
        </w:numPr>
        <w:shd w:val="clear" w:color="auto" w:fill="FFFFFF"/>
        <w:ind w:left="0" w:firstLine="709"/>
        <w:jc w:val="both"/>
      </w:pPr>
      <w:r w:rsidRPr="008D74D0">
        <w:t>коэффициент покрытия прогнозной потребности в услугах;</w:t>
      </w:r>
    </w:p>
    <w:p w:rsidR="00231985" w:rsidRPr="008D74D0" w:rsidRDefault="00231985" w:rsidP="008D74D0">
      <w:pPr>
        <w:numPr>
          <w:ilvl w:val="0"/>
          <w:numId w:val="22"/>
        </w:numPr>
        <w:shd w:val="clear" w:color="auto" w:fill="FFFFFF"/>
        <w:ind w:left="0" w:firstLine="709"/>
        <w:jc w:val="both"/>
      </w:pPr>
      <w:r w:rsidRPr="008D74D0">
        <w:t>коэффициент покупательской способности граждан.</w:t>
      </w:r>
    </w:p>
    <w:p w:rsidR="00231985" w:rsidRPr="008D74D0" w:rsidRDefault="00231985" w:rsidP="008D74D0">
      <w:pPr>
        <w:pStyle w:val="NormalWeb"/>
        <w:shd w:val="clear" w:color="auto" w:fill="FFFFFF"/>
        <w:spacing w:before="0" w:beforeAutospacing="0" w:after="0" w:afterAutospacing="0"/>
        <w:ind w:firstLine="709"/>
        <w:jc w:val="both"/>
      </w:pPr>
      <w:r w:rsidRPr="008D74D0">
        <w:t>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pStyle w:val="NormalWeb"/>
        <w:shd w:val="clear" w:color="auto" w:fill="FFFFFF"/>
        <w:spacing w:before="0" w:beforeAutospacing="0" w:after="0" w:afterAutospacing="0"/>
        <w:ind w:firstLine="709"/>
        <w:jc w:val="both"/>
      </w:pPr>
      <w:r w:rsidRPr="008D74D0">
        <w:t> </w:t>
      </w:r>
    </w:p>
    <w:p w:rsidR="00231985" w:rsidRPr="008D74D0" w:rsidRDefault="00231985" w:rsidP="008D74D0">
      <w:pPr>
        <w:ind w:firstLine="709"/>
        <w:jc w:val="both"/>
      </w:pPr>
    </w:p>
    <w:sectPr w:rsidR="00231985" w:rsidRPr="008D74D0" w:rsidSect="008D74D0">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C5F0C"/>
    <w:multiLevelType w:val="multilevel"/>
    <w:tmpl w:val="451CA60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3DA7E7F"/>
    <w:multiLevelType w:val="multilevel"/>
    <w:tmpl w:val="6270FE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6580C32"/>
    <w:multiLevelType w:val="multilevel"/>
    <w:tmpl w:val="2B3A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55691B"/>
    <w:multiLevelType w:val="multilevel"/>
    <w:tmpl w:val="1C10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DC42D6"/>
    <w:multiLevelType w:val="multilevel"/>
    <w:tmpl w:val="85E2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8794C5A"/>
    <w:multiLevelType w:val="multilevel"/>
    <w:tmpl w:val="9C307962"/>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8EF6FBA"/>
    <w:multiLevelType w:val="multilevel"/>
    <w:tmpl w:val="FDEA80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97C7ABD"/>
    <w:multiLevelType w:val="multilevel"/>
    <w:tmpl w:val="04F6CC3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17C46535"/>
    <w:multiLevelType w:val="multilevel"/>
    <w:tmpl w:val="D6EA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BD12FD6"/>
    <w:multiLevelType w:val="multilevel"/>
    <w:tmpl w:val="D1D8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E9D7E1C"/>
    <w:multiLevelType w:val="multilevel"/>
    <w:tmpl w:val="BD58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3DE5DDC"/>
    <w:multiLevelType w:val="multilevel"/>
    <w:tmpl w:val="F5A0B74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48F4084A"/>
    <w:multiLevelType w:val="multilevel"/>
    <w:tmpl w:val="6528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CE77EA3"/>
    <w:multiLevelType w:val="multilevel"/>
    <w:tmpl w:val="F594E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D700F19"/>
    <w:multiLevelType w:val="multilevel"/>
    <w:tmpl w:val="D35277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4EF60BF3"/>
    <w:multiLevelType w:val="multilevel"/>
    <w:tmpl w:val="4DD2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3A40A67"/>
    <w:multiLevelType w:val="multilevel"/>
    <w:tmpl w:val="7706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6B34FF2"/>
    <w:multiLevelType w:val="multilevel"/>
    <w:tmpl w:val="5E52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C752C3C"/>
    <w:multiLevelType w:val="multilevel"/>
    <w:tmpl w:val="80CC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D8207B8"/>
    <w:multiLevelType w:val="multilevel"/>
    <w:tmpl w:val="9042D9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67BE308F"/>
    <w:multiLevelType w:val="multilevel"/>
    <w:tmpl w:val="2E86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D215805"/>
    <w:multiLevelType w:val="multilevel"/>
    <w:tmpl w:val="EE608B2C"/>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3"/>
  </w:num>
  <w:num w:numId="2">
    <w:abstractNumId w:val="15"/>
  </w:num>
  <w:num w:numId="3">
    <w:abstractNumId w:val="20"/>
  </w:num>
  <w:num w:numId="4">
    <w:abstractNumId w:val="2"/>
  </w:num>
  <w:num w:numId="5">
    <w:abstractNumId w:val="4"/>
  </w:num>
  <w:num w:numId="6">
    <w:abstractNumId w:val="14"/>
  </w:num>
  <w:num w:numId="7">
    <w:abstractNumId w:val="21"/>
  </w:num>
  <w:num w:numId="8">
    <w:abstractNumId w:val="11"/>
  </w:num>
  <w:num w:numId="9">
    <w:abstractNumId w:val="5"/>
  </w:num>
  <w:num w:numId="10">
    <w:abstractNumId w:val="7"/>
  </w:num>
  <w:num w:numId="11">
    <w:abstractNumId w:val="0"/>
  </w:num>
  <w:num w:numId="12">
    <w:abstractNumId w:val="19"/>
  </w:num>
  <w:num w:numId="13">
    <w:abstractNumId w:val="6"/>
  </w:num>
  <w:num w:numId="14">
    <w:abstractNumId w:val="1"/>
  </w:num>
  <w:num w:numId="15">
    <w:abstractNumId w:val="8"/>
  </w:num>
  <w:num w:numId="16">
    <w:abstractNumId w:val="10"/>
  </w:num>
  <w:num w:numId="17">
    <w:abstractNumId w:val="17"/>
  </w:num>
  <w:num w:numId="18">
    <w:abstractNumId w:val="18"/>
  </w:num>
  <w:num w:numId="19">
    <w:abstractNumId w:val="3"/>
  </w:num>
  <w:num w:numId="20">
    <w:abstractNumId w:val="9"/>
  </w:num>
  <w:num w:numId="21">
    <w:abstractNumId w:val="1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74D0"/>
    <w:rsid w:val="00231985"/>
    <w:rsid w:val="00294269"/>
    <w:rsid w:val="00312B1C"/>
    <w:rsid w:val="00451B9F"/>
    <w:rsid w:val="004B343A"/>
    <w:rsid w:val="004D6EC5"/>
    <w:rsid w:val="00541891"/>
    <w:rsid w:val="0054225D"/>
    <w:rsid w:val="00547C2F"/>
    <w:rsid w:val="00582A9F"/>
    <w:rsid w:val="006330B0"/>
    <w:rsid w:val="008D74D0"/>
    <w:rsid w:val="00942187"/>
    <w:rsid w:val="009B6E43"/>
    <w:rsid w:val="00AC7189"/>
    <w:rsid w:val="00BC5D8F"/>
    <w:rsid w:val="00C17B04"/>
    <w:rsid w:val="00D9232B"/>
    <w:rsid w:val="00DC1FBC"/>
    <w:rsid w:val="00DD0282"/>
    <w:rsid w:val="00E82B9C"/>
    <w:rsid w:val="00E9317C"/>
    <w:rsid w:val="00EC1F49"/>
    <w:rsid w:val="00F33F5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link w:val="Heading1Char"/>
    <w:uiPriority w:val="99"/>
    <w:qFormat/>
    <w:rsid w:val="008D74D0"/>
    <w:pPr>
      <w:spacing w:before="100" w:beforeAutospacing="1" w:after="100" w:afterAutospacing="1"/>
      <w:outlineLvl w:val="0"/>
    </w:pPr>
    <w:rPr>
      <w:b/>
      <w:bCs/>
      <w:kern w:val="36"/>
      <w:sz w:val="48"/>
      <w:szCs w:val="48"/>
    </w:rPr>
  </w:style>
  <w:style w:type="paragraph" w:styleId="Heading4">
    <w:name w:val="heading 4"/>
    <w:basedOn w:val="Normal"/>
    <w:link w:val="Heading4Char"/>
    <w:uiPriority w:val="99"/>
    <w:qFormat/>
    <w:rsid w:val="008D74D0"/>
    <w:pPr>
      <w:spacing w:before="100" w:beforeAutospacing="1" w:after="100" w:afterAutospacing="1"/>
      <w:outlineLvl w:val="3"/>
    </w:pPr>
    <w:rPr>
      <w:b/>
      <w:bCs/>
    </w:rPr>
  </w:style>
  <w:style w:type="paragraph" w:styleId="Heading5">
    <w:name w:val="heading 5"/>
    <w:basedOn w:val="Normal"/>
    <w:link w:val="Heading5Char"/>
    <w:uiPriority w:val="99"/>
    <w:qFormat/>
    <w:rsid w:val="008D74D0"/>
    <w:pPr>
      <w:spacing w:before="100" w:beforeAutospacing="1" w:after="100" w:afterAutospacing="1"/>
      <w:outlineLvl w:val="4"/>
    </w:pPr>
    <w:rPr>
      <w:b/>
      <w:bCs/>
      <w:sz w:val="20"/>
      <w:szCs w:val="20"/>
    </w:rPr>
  </w:style>
  <w:style w:type="paragraph" w:styleId="Heading6">
    <w:name w:val="heading 6"/>
    <w:basedOn w:val="Normal"/>
    <w:link w:val="Heading6Char"/>
    <w:uiPriority w:val="99"/>
    <w:qFormat/>
    <w:rsid w:val="008D74D0"/>
    <w:pPr>
      <w:spacing w:before="100" w:beforeAutospacing="1" w:after="100" w:afterAutospacing="1"/>
      <w:outlineLvl w:val="5"/>
    </w:pPr>
    <w:rPr>
      <w:b/>
      <w:bCs/>
      <w:sz w:val="15"/>
      <w:szCs w:val="1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3E2"/>
    <w:rPr>
      <w:rFonts w:asciiTheme="majorHAnsi" w:eastAsiaTheme="majorEastAsia" w:hAnsiTheme="majorHAnsi" w:cstheme="majorBidi"/>
      <w:b/>
      <w:bCs/>
      <w:kern w:val="32"/>
      <w:sz w:val="32"/>
      <w:szCs w:val="32"/>
    </w:rPr>
  </w:style>
  <w:style w:type="character" w:customStyle="1" w:styleId="Heading4Char">
    <w:name w:val="Heading 4 Char"/>
    <w:basedOn w:val="DefaultParagraphFont"/>
    <w:link w:val="Heading4"/>
    <w:uiPriority w:val="9"/>
    <w:semiHidden/>
    <w:rsid w:val="005863E2"/>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863E2"/>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863E2"/>
    <w:rPr>
      <w:rFonts w:asciiTheme="minorHAnsi" w:eastAsiaTheme="minorEastAsia" w:hAnsiTheme="minorHAnsi" w:cstheme="minorBidi"/>
      <w:b/>
      <w:bCs/>
    </w:rPr>
  </w:style>
  <w:style w:type="paragraph" w:styleId="NormalWeb">
    <w:name w:val="Normal (Web)"/>
    <w:basedOn w:val="Normal"/>
    <w:uiPriority w:val="99"/>
    <w:rsid w:val="008D74D0"/>
    <w:pPr>
      <w:spacing w:before="100" w:beforeAutospacing="1" w:after="100" w:afterAutospacing="1"/>
    </w:pPr>
  </w:style>
  <w:style w:type="paragraph" w:styleId="DocumentMap">
    <w:name w:val="Document Map"/>
    <w:basedOn w:val="Normal"/>
    <w:link w:val="DocumentMapChar"/>
    <w:uiPriority w:val="99"/>
    <w:semiHidden/>
    <w:rsid w:val="008D74D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5863E2"/>
    <w:rPr>
      <w:sz w:val="0"/>
      <w:szCs w:val="0"/>
    </w:rPr>
  </w:style>
  <w:style w:type="paragraph" w:styleId="Subtitle">
    <w:name w:val="Subtitle"/>
    <w:basedOn w:val="Normal"/>
    <w:link w:val="SubtitleChar1"/>
    <w:uiPriority w:val="99"/>
    <w:qFormat/>
    <w:rsid w:val="00451B9F"/>
    <w:pPr>
      <w:jc w:val="center"/>
    </w:pPr>
    <w:rPr>
      <w:b/>
      <w:sz w:val="32"/>
      <w:szCs w:val="20"/>
    </w:rPr>
  </w:style>
  <w:style w:type="character" w:customStyle="1" w:styleId="SubtitleChar">
    <w:name w:val="Subtitle Char"/>
    <w:basedOn w:val="DefaultParagraphFont"/>
    <w:link w:val="Subtitle"/>
    <w:uiPriority w:val="11"/>
    <w:rsid w:val="005863E2"/>
    <w:rPr>
      <w:rFonts w:asciiTheme="majorHAnsi" w:eastAsiaTheme="majorEastAsia" w:hAnsiTheme="majorHAnsi" w:cstheme="majorBidi"/>
      <w:sz w:val="24"/>
      <w:szCs w:val="24"/>
    </w:rPr>
  </w:style>
  <w:style w:type="character" w:customStyle="1" w:styleId="SubtitleChar1">
    <w:name w:val="Subtitle Char1"/>
    <w:basedOn w:val="DefaultParagraphFont"/>
    <w:link w:val="Subtitle"/>
    <w:uiPriority w:val="99"/>
    <w:locked/>
    <w:rsid w:val="00451B9F"/>
    <w:rPr>
      <w:rFonts w:cs="Times New Roman"/>
      <w:b/>
      <w:sz w:val="32"/>
      <w:lang w:val="ru-RU" w:eastAsia="ru-RU" w:bidi="ar-SA"/>
    </w:rPr>
  </w:style>
  <w:style w:type="paragraph" w:customStyle="1" w:styleId="TableParagraph">
    <w:name w:val="Table Paragraph"/>
    <w:basedOn w:val="Normal"/>
    <w:uiPriority w:val="99"/>
    <w:rsid w:val="00451B9F"/>
    <w:pPr>
      <w:widowControl w:val="0"/>
      <w:autoSpaceDE w:val="0"/>
      <w:autoSpaceDN w:val="0"/>
    </w:pPr>
    <w:rPr>
      <w:sz w:val="22"/>
      <w:szCs w:val="22"/>
    </w:rPr>
  </w:style>
</w:styles>
</file>

<file path=word/webSettings.xml><?xml version="1.0" encoding="utf-8"?>
<w:webSettings xmlns:r="http://schemas.openxmlformats.org/officeDocument/2006/relationships" xmlns:w="http://schemas.openxmlformats.org/wordprocessingml/2006/main">
  <w:divs>
    <w:div w:id="771097293">
      <w:marLeft w:val="0"/>
      <w:marRight w:val="0"/>
      <w:marTop w:val="0"/>
      <w:marBottom w:val="0"/>
      <w:divBdr>
        <w:top w:val="none" w:sz="0" w:space="0" w:color="auto"/>
        <w:left w:val="none" w:sz="0" w:space="0" w:color="auto"/>
        <w:bottom w:val="none" w:sz="0" w:space="0" w:color="auto"/>
        <w:right w:val="none" w:sz="0" w:space="0" w:color="auto"/>
      </w:divBdr>
      <w:divsChild>
        <w:div w:id="771097294">
          <w:marLeft w:val="44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data:image/png;base64,iVBORw0KGgoAAAANSUhEUgAAAAsAAAALCAYAAACprHcmAAAAAXNSR0IArs4c6QAAAARnQU1BAACxjwv8YQUAAAAJcEhZcwAADsMAAA7DAcdvqGQAAAAYSURBVChTY/Bv3POfWDyqGBkPPcV7/gMABCszw5SOYR0AAAAASUVORK5CYII=" TargetMode="Externa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data:image/gif;base64,R0lGODlhAQABAPABAP///wAAACH5BAEKAAAALAAAAAABAAEAAAICRAEAOw==" TargetMode="External"/><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image" Target="data:image/png;base64,iVBORw0KGgoAAAANSUhEUgAAAMEAAAABCAYAAABnqsooAAAAAXNSR0IArs4c6QAAAARnQU1BAACxjwv8YQUAAAAJcEhZcwAADsMAAA7DAcdvqGQAAAATSURBVDhPYwCC/6N4FI9czPAfADKzwECJ8Lf1AAAAAElFTkSuQmCC" TargetMode="Externa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63</Pages>
  <Words>21217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РУССКО-ТЮВЕЕВСКОГО СЕЛЬСКОГО ПОСЕЛЕНИЯ ТЕМНИКОВСКОГО МУНИЦИПАЛЬНОГО РАЙОНА</dc:title>
  <dc:subject/>
  <dc:creator>WiZaRd</dc:creator>
  <cp:keywords/>
  <dc:description/>
  <cp:lastModifiedBy>WiZaRd</cp:lastModifiedBy>
  <cp:revision>2</cp:revision>
  <dcterms:created xsi:type="dcterms:W3CDTF">2019-10-29T11:27:00Z</dcterms:created>
  <dcterms:modified xsi:type="dcterms:W3CDTF">2019-10-29T11:27:00Z</dcterms:modified>
</cp:coreProperties>
</file>