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787" w:rsidRPr="00B446BC" w:rsidRDefault="00CB3787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CB3787" w:rsidRDefault="00CB3787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CB3787" w:rsidRPr="00B446BC" w:rsidRDefault="00CB3787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CB3787" w:rsidRPr="00B446BC" w:rsidRDefault="00CB3787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CB3787" w:rsidRPr="00B446BC" w:rsidRDefault="00CB3787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CB3787" w:rsidRPr="00B446BC" w:rsidRDefault="00CB3787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CB3787" w:rsidRPr="00B446BC" w:rsidRDefault="00CB3787" w:rsidP="004B732C">
      <w:pPr>
        <w:ind w:firstLine="709"/>
        <w:jc w:val="both"/>
        <w:rPr>
          <w:b/>
          <w:sz w:val="28"/>
          <w:szCs w:val="28"/>
        </w:rPr>
      </w:pPr>
    </w:p>
    <w:p w:rsidR="00CB3787" w:rsidRPr="00CD3A96" w:rsidRDefault="00CB3787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28 октября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47</w:t>
      </w:r>
    </w:p>
    <w:p w:rsidR="00CB3787" w:rsidRDefault="00CB3787" w:rsidP="000B336E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CB3787" w:rsidRDefault="00CB3787" w:rsidP="002F6163">
      <w:pPr>
        <w:ind w:firstLine="709"/>
        <w:jc w:val="both"/>
        <w:rPr>
          <w:sz w:val="27"/>
          <w:szCs w:val="27"/>
        </w:rPr>
      </w:pPr>
    </w:p>
    <w:p w:rsidR="00CB3787" w:rsidRPr="00547C2F" w:rsidRDefault="00CB3787" w:rsidP="00FD4A5A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CB3787" w:rsidRPr="00547C2F" w:rsidRDefault="00CB3787" w:rsidP="00FD4A5A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CB3787" w:rsidRDefault="00CB3787" w:rsidP="00FD4A5A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B3787" w:rsidRPr="00547C2F" w:rsidRDefault="00CB3787" w:rsidP="00FD4A5A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B3787" w:rsidRPr="00582A9F" w:rsidRDefault="00CB3787" w:rsidP="00FD4A5A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CB3787" w:rsidRDefault="00CB3787" w:rsidP="00FD4A5A">
      <w:pPr>
        <w:shd w:val="clear" w:color="auto" w:fill="FFFFFF"/>
        <w:outlineLvl w:val="0"/>
        <w:rPr>
          <w:sz w:val="28"/>
          <w:szCs w:val="28"/>
        </w:rPr>
      </w:pPr>
    </w:p>
    <w:p w:rsidR="00CB3787" w:rsidRDefault="00CB3787" w:rsidP="00FD4A5A">
      <w:pPr>
        <w:shd w:val="clear" w:color="auto" w:fill="FFFFFF"/>
        <w:jc w:val="center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 xml:space="preserve">25 октября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№ 70 </w:t>
      </w:r>
      <w:r w:rsidRPr="00547C2F">
        <w:rPr>
          <w:bCs/>
          <w:sz w:val="28"/>
          <w:szCs w:val="28"/>
        </w:rPr>
        <w:t>д.Русское Тювеево</w:t>
      </w:r>
    </w:p>
    <w:p w:rsidR="00CB3787" w:rsidRDefault="00CB3787" w:rsidP="00FD4A5A">
      <w:pPr>
        <w:jc w:val="center"/>
        <w:rPr>
          <w:b/>
          <w:sz w:val="28"/>
          <w:szCs w:val="28"/>
        </w:rPr>
      </w:pPr>
    </w:p>
    <w:p w:rsidR="00CB3787" w:rsidRDefault="00CB3787" w:rsidP="00FD4A5A">
      <w:pPr>
        <w:jc w:val="center"/>
        <w:rPr>
          <w:b/>
          <w:sz w:val="28"/>
          <w:szCs w:val="28"/>
        </w:rPr>
      </w:pPr>
      <w:r w:rsidRPr="00AC7189">
        <w:rPr>
          <w:b/>
          <w:sz w:val="28"/>
          <w:szCs w:val="28"/>
        </w:rPr>
        <w:t>Об утверждении муниципальной программы</w:t>
      </w:r>
      <w:r w:rsidRPr="00294269">
        <w:rPr>
          <w:b/>
          <w:sz w:val="28"/>
          <w:szCs w:val="28"/>
        </w:rPr>
        <w:t xml:space="preserve"> </w:t>
      </w:r>
    </w:p>
    <w:p w:rsidR="00CB3787" w:rsidRDefault="00CB3787" w:rsidP="00FD4A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AC7189">
        <w:rPr>
          <w:b/>
          <w:sz w:val="28"/>
          <w:szCs w:val="28"/>
        </w:rPr>
        <w:t>омплексно</w:t>
      </w:r>
      <w:r>
        <w:rPr>
          <w:b/>
          <w:sz w:val="28"/>
          <w:szCs w:val="28"/>
        </w:rPr>
        <w:t>го</w:t>
      </w:r>
      <w:r w:rsidRPr="00AC7189">
        <w:rPr>
          <w:b/>
          <w:sz w:val="28"/>
          <w:szCs w:val="28"/>
        </w:rPr>
        <w:t xml:space="preserve"> развити</w:t>
      </w:r>
      <w:r>
        <w:rPr>
          <w:b/>
          <w:sz w:val="28"/>
          <w:szCs w:val="28"/>
        </w:rPr>
        <w:t>я</w:t>
      </w:r>
      <w:r w:rsidRPr="00AC7189">
        <w:rPr>
          <w:b/>
          <w:sz w:val="28"/>
          <w:szCs w:val="28"/>
        </w:rPr>
        <w:t xml:space="preserve"> систем коммунальной инфраструктуры на территории </w:t>
      </w:r>
    </w:p>
    <w:p w:rsidR="00CB3787" w:rsidRDefault="00CB3787" w:rsidP="00FD4A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Русско-Тювеевского сельского поселения Темниковского</w:t>
      </w:r>
      <w:r w:rsidRPr="00AC7189">
        <w:rPr>
          <w:b/>
          <w:sz w:val="28"/>
          <w:szCs w:val="28"/>
        </w:rPr>
        <w:t xml:space="preserve"> муниципального района Респуб</w:t>
      </w:r>
      <w:r>
        <w:rPr>
          <w:b/>
          <w:sz w:val="28"/>
          <w:szCs w:val="28"/>
        </w:rPr>
        <w:t>лики Мордовия на 2019</w:t>
      </w:r>
      <w:r w:rsidRPr="00AC7189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9</w:t>
      </w:r>
      <w:r w:rsidRPr="00AC7189">
        <w:rPr>
          <w:b/>
          <w:sz w:val="28"/>
          <w:szCs w:val="28"/>
        </w:rPr>
        <w:t xml:space="preserve"> годы</w:t>
      </w:r>
    </w:p>
    <w:p w:rsidR="00CB3787" w:rsidRDefault="00CB3787" w:rsidP="00FD4A5A">
      <w:pPr>
        <w:jc w:val="center"/>
        <w:rPr>
          <w:color w:val="444444"/>
          <w:sz w:val="28"/>
          <w:szCs w:val="28"/>
        </w:rPr>
      </w:pPr>
    </w:p>
    <w:p w:rsidR="00CB3787" w:rsidRPr="004D6EC5" w:rsidRDefault="00CB3787" w:rsidP="00FD4A5A">
      <w:pPr>
        <w:jc w:val="center"/>
        <w:rPr>
          <w:color w:val="444444"/>
          <w:sz w:val="28"/>
          <w:szCs w:val="28"/>
        </w:rPr>
      </w:pPr>
    </w:p>
    <w:p w:rsidR="00CB3787" w:rsidRPr="00312B1C" w:rsidRDefault="00CB3787" w:rsidP="00FD4A5A">
      <w:pPr>
        <w:shd w:val="clear" w:color="auto" w:fill="F9F9F9"/>
        <w:ind w:firstLine="709"/>
        <w:jc w:val="both"/>
        <w:textAlignment w:val="baseline"/>
        <w:rPr>
          <w:sz w:val="28"/>
          <w:szCs w:val="28"/>
        </w:rPr>
      </w:pPr>
      <w:r w:rsidRPr="00AC718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AC7189">
        <w:rPr>
          <w:sz w:val="28"/>
          <w:szCs w:val="28"/>
        </w:rPr>
        <w:t xml:space="preserve">едеральным законом от 06.10.2003 г. N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>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ральным законом от 30.12.2004 №210-ФЗ «Об основах регулирования тарифов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низаций коммунального комплекса»,</w:t>
      </w:r>
      <w:r w:rsidRPr="00AC7189">
        <w:rPr>
          <w:sz w:val="28"/>
          <w:szCs w:val="28"/>
        </w:rPr>
        <w:t xml:space="preserve"> приказом Министерства</w:t>
      </w:r>
      <w:r>
        <w:rPr>
          <w:sz w:val="28"/>
          <w:szCs w:val="28"/>
        </w:rPr>
        <w:t xml:space="preserve"> </w:t>
      </w:r>
      <w:r w:rsidRPr="00AC7189">
        <w:rPr>
          <w:sz w:val="28"/>
          <w:szCs w:val="28"/>
        </w:rPr>
        <w:t>регионального разв</w:t>
      </w:r>
      <w:r w:rsidRPr="00AC7189">
        <w:rPr>
          <w:sz w:val="28"/>
          <w:szCs w:val="28"/>
        </w:rPr>
        <w:t>и</w:t>
      </w:r>
      <w:r w:rsidRPr="00AC7189">
        <w:rPr>
          <w:sz w:val="28"/>
          <w:szCs w:val="28"/>
        </w:rPr>
        <w:t>тия РФ от 06.05.2011г. №</w:t>
      </w:r>
      <w:r>
        <w:rPr>
          <w:sz w:val="28"/>
          <w:szCs w:val="28"/>
        </w:rPr>
        <w:t xml:space="preserve"> </w:t>
      </w:r>
      <w:r w:rsidRPr="00AC7189">
        <w:rPr>
          <w:sz w:val="28"/>
          <w:szCs w:val="28"/>
        </w:rPr>
        <w:t>204 «О разработке программ комплексного развития си</w:t>
      </w:r>
      <w:r w:rsidRPr="00AC7189">
        <w:rPr>
          <w:sz w:val="28"/>
          <w:szCs w:val="28"/>
        </w:rPr>
        <w:t>с</w:t>
      </w:r>
      <w:r w:rsidRPr="00AC7189">
        <w:rPr>
          <w:sz w:val="28"/>
          <w:szCs w:val="28"/>
        </w:rPr>
        <w:t xml:space="preserve">тем коммунальной </w:t>
      </w:r>
      <w:r>
        <w:rPr>
          <w:sz w:val="28"/>
          <w:szCs w:val="28"/>
        </w:rPr>
        <w:t xml:space="preserve"> </w:t>
      </w:r>
      <w:r w:rsidRPr="00AC7189">
        <w:rPr>
          <w:sz w:val="28"/>
          <w:szCs w:val="28"/>
        </w:rPr>
        <w:t>инфраструктуры муниципальных образований»</w:t>
      </w:r>
      <w:r w:rsidRPr="004D6EC5">
        <w:rPr>
          <w:color w:val="444444"/>
          <w:sz w:val="28"/>
          <w:szCs w:val="28"/>
        </w:rPr>
        <w:t xml:space="preserve">, </w:t>
      </w:r>
      <w:r w:rsidRPr="00312B1C">
        <w:rPr>
          <w:sz w:val="28"/>
          <w:szCs w:val="28"/>
        </w:rPr>
        <w:t>администрация Русско-Тювеевского сельского поселения</w:t>
      </w:r>
      <w:r>
        <w:rPr>
          <w:color w:val="444444"/>
          <w:sz w:val="28"/>
          <w:szCs w:val="28"/>
        </w:rPr>
        <w:t xml:space="preserve"> </w:t>
      </w:r>
      <w:r w:rsidRPr="00294269">
        <w:rPr>
          <w:sz w:val="28"/>
          <w:szCs w:val="28"/>
        </w:rPr>
        <w:t xml:space="preserve">Темниковского муниципального района Республики Мордовия </w:t>
      </w:r>
      <w:r w:rsidRPr="00312B1C">
        <w:rPr>
          <w:sz w:val="28"/>
          <w:szCs w:val="28"/>
        </w:rPr>
        <w:t>п о с т а н о в л я е т:</w:t>
      </w:r>
    </w:p>
    <w:p w:rsidR="00CB3787" w:rsidRPr="00312B1C" w:rsidRDefault="00CB3787" w:rsidP="00FD4A5A">
      <w:pPr>
        <w:jc w:val="both"/>
        <w:rPr>
          <w:sz w:val="28"/>
          <w:szCs w:val="28"/>
        </w:rPr>
      </w:pPr>
      <w:r w:rsidRPr="00312B1C">
        <w:rPr>
          <w:sz w:val="28"/>
          <w:szCs w:val="28"/>
        </w:rPr>
        <w:t xml:space="preserve">          1.Утвердить прилагаемую муниципальную программу комплексного развития систем коммунальной инфраструктуры на территории Русско-Тювеевского сельск</w:t>
      </w:r>
      <w:r w:rsidRPr="00312B1C">
        <w:rPr>
          <w:sz w:val="28"/>
          <w:szCs w:val="28"/>
        </w:rPr>
        <w:t>о</w:t>
      </w:r>
      <w:r w:rsidRPr="00312B1C">
        <w:rPr>
          <w:sz w:val="28"/>
          <w:szCs w:val="28"/>
        </w:rPr>
        <w:t>го поселения Темниковского муниципального района Республики Мордовия на 2019-2029 годы.</w:t>
      </w:r>
    </w:p>
    <w:p w:rsidR="00CB3787" w:rsidRDefault="00CB3787" w:rsidP="00FD4A5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>2.</w:t>
      </w:r>
      <w:r>
        <w:rPr>
          <w:sz w:val="28"/>
          <w:szCs w:val="28"/>
        </w:rPr>
        <w:t>Постановление № 56 от 15.12.2017 года признать утратившим с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лу.</w:t>
      </w:r>
    </w:p>
    <w:p w:rsidR="00CB3787" w:rsidRPr="00541891" w:rsidRDefault="00CB3787" w:rsidP="00FD4A5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41891">
        <w:rPr>
          <w:sz w:val="28"/>
          <w:szCs w:val="28"/>
        </w:rPr>
        <w:t>Контроль за исполнением настоящего постановления возложить на главу Русско-Тювеевского  сельского поселения Темниковского муниципального района  Ф.Ф.Леонович.</w:t>
      </w:r>
    </w:p>
    <w:p w:rsidR="00CB3787" w:rsidRPr="00E82B9C" w:rsidRDefault="00CB3787" w:rsidP="00FD4A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41891">
        <w:rPr>
          <w:sz w:val="28"/>
          <w:szCs w:val="28"/>
        </w:rPr>
        <w:t>. Настоящее постановление вступает в силу со дня его официального опубл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кования в информационном бюллетене и подлежит размещению на официальном сайте администрации Русско-Тювеевского сельского поселения</w:t>
      </w:r>
    </w:p>
    <w:p w:rsidR="00CB3787" w:rsidRDefault="00CB3787" w:rsidP="00FD4A5A">
      <w:pPr>
        <w:jc w:val="both"/>
        <w:rPr>
          <w:sz w:val="28"/>
          <w:szCs w:val="28"/>
        </w:rPr>
      </w:pPr>
    </w:p>
    <w:p w:rsidR="00CB3787" w:rsidRDefault="00CB3787" w:rsidP="00FD4A5A">
      <w:pPr>
        <w:jc w:val="both"/>
        <w:rPr>
          <w:sz w:val="28"/>
          <w:szCs w:val="28"/>
        </w:rPr>
      </w:pPr>
    </w:p>
    <w:p w:rsidR="00CB3787" w:rsidRPr="00E82B9C" w:rsidRDefault="00CB3787" w:rsidP="00FD4A5A">
      <w:pPr>
        <w:jc w:val="both"/>
        <w:rPr>
          <w:sz w:val="28"/>
          <w:szCs w:val="28"/>
        </w:rPr>
      </w:pPr>
    </w:p>
    <w:p w:rsidR="00CB3787" w:rsidRDefault="00CB3787" w:rsidP="00FD4A5A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>Глава Русско-Тювеевского</w:t>
      </w:r>
    </w:p>
    <w:p w:rsidR="00CB3787" w:rsidRPr="00E82B9C" w:rsidRDefault="00CB3787" w:rsidP="00FD4A5A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 сельского поселения                                      </w:t>
      </w:r>
      <w:r>
        <w:rPr>
          <w:sz w:val="28"/>
          <w:szCs w:val="28"/>
        </w:rPr>
        <w:t xml:space="preserve">                                              </w:t>
      </w:r>
      <w:r w:rsidRPr="00E82B9C">
        <w:rPr>
          <w:sz w:val="28"/>
          <w:szCs w:val="28"/>
        </w:rPr>
        <w:t>Ф.Ф.Леонович</w:t>
      </w:r>
    </w:p>
    <w:p w:rsidR="00CB3787" w:rsidRPr="00E82B9C" w:rsidRDefault="00CB3787" w:rsidP="00FD4A5A">
      <w:pPr>
        <w:jc w:val="both"/>
        <w:rPr>
          <w:sz w:val="28"/>
          <w:szCs w:val="28"/>
        </w:rPr>
      </w:pPr>
    </w:p>
    <w:p w:rsidR="00CB3787" w:rsidRDefault="00CB3787" w:rsidP="00FD4A5A">
      <w:pPr>
        <w:jc w:val="both"/>
        <w:rPr>
          <w:sz w:val="28"/>
          <w:szCs w:val="28"/>
        </w:rPr>
      </w:pPr>
    </w:p>
    <w:p w:rsidR="00CB3787" w:rsidRDefault="00CB3787" w:rsidP="00FD4A5A">
      <w:pPr>
        <w:jc w:val="both"/>
        <w:rPr>
          <w:sz w:val="28"/>
          <w:szCs w:val="28"/>
        </w:rPr>
      </w:pPr>
    </w:p>
    <w:p w:rsidR="00CB3787" w:rsidRDefault="00CB3787" w:rsidP="00FD4A5A">
      <w:pPr>
        <w:jc w:val="both"/>
        <w:rPr>
          <w:sz w:val="28"/>
          <w:szCs w:val="28"/>
        </w:rPr>
      </w:pPr>
    </w:p>
    <w:p w:rsidR="00CB3787" w:rsidRDefault="00CB3787" w:rsidP="00FD4A5A">
      <w:pPr>
        <w:jc w:val="both"/>
        <w:rPr>
          <w:sz w:val="28"/>
          <w:szCs w:val="28"/>
        </w:rPr>
      </w:pPr>
    </w:p>
    <w:p w:rsidR="00CB3787" w:rsidRDefault="00CB3787" w:rsidP="00FD4A5A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Приложение </w:t>
      </w:r>
    </w:p>
    <w:p w:rsidR="00CB3787" w:rsidRPr="00E82B9C" w:rsidRDefault="00CB3787" w:rsidP="00FD4A5A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</w:p>
    <w:p w:rsidR="00CB3787" w:rsidRPr="00E82B9C" w:rsidRDefault="00CB3787" w:rsidP="00FD4A5A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постановлением администрации</w:t>
      </w:r>
    </w:p>
    <w:p w:rsidR="00CB3787" w:rsidRPr="00E82B9C" w:rsidRDefault="00CB3787" w:rsidP="00FD4A5A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Русско-Тювеевского </w:t>
      </w:r>
      <w:r w:rsidRPr="00E82B9C">
        <w:rPr>
          <w:spacing w:val="-11"/>
          <w:sz w:val="28"/>
          <w:szCs w:val="28"/>
        </w:rPr>
        <w:t xml:space="preserve">сельского поселения </w:t>
      </w:r>
    </w:p>
    <w:p w:rsidR="00CB3787" w:rsidRPr="00E82B9C" w:rsidRDefault="00CB3787" w:rsidP="00FD4A5A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spacing w:val="-11"/>
          <w:sz w:val="28"/>
          <w:szCs w:val="28"/>
        </w:rPr>
        <w:t>о</w:t>
      </w:r>
      <w:r w:rsidRPr="00E82B9C">
        <w:rPr>
          <w:spacing w:val="-11"/>
          <w:sz w:val="28"/>
          <w:szCs w:val="28"/>
        </w:rPr>
        <w:t>т</w:t>
      </w:r>
      <w:r>
        <w:rPr>
          <w:spacing w:val="-11"/>
          <w:sz w:val="28"/>
          <w:szCs w:val="28"/>
        </w:rPr>
        <w:t xml:space="preserve"> 25 октября </w:t>
      </w:r>
      <w:smartTag w:uri="urn:schemas-microsoft-com:office:smarttags" w:element="metricconverter">
        <w:smartTagPr>
          <w:attr w:name="ProductID" w:val="2019 г"/>
        </w:smartTagPr>
        <w:r>
          <w:rPr>
            <w:spacing w:val="-11"/>
            <w:sz w:val="28"/>
            <w:szCs w:val="28"/>
          </w:rPr>
          <w:t>2019</w:t>
        </w:r>
        <w:r w:rsidRPr="00E82B9C">
          <w:rPr>
            <w:spacing w:val="-11"/>
            <w:sz w:val="28"/>
            <w:szCs w:val="28"/>
          </w:rPr>
          <w:t xml:space="preserve"> г</w:t>
        </w:r>
      </w:smartTag>
      <w:r w:rsidRPr="00E82B9C">
        <w:rPr>
          <w:spacing w:val="-11"/>
          <w:sz w:val="28"/>
          <w:szCs w:val="28"/>
        </w:rPr>
        <w:t xml:space="preserve">.  № </w:t>
      </w:r>
      <w:r>
        <w:rPr>
          <w:spacing w:val="-11"/>
          <w:sz w:val="28"/>
          <w:szCs w:val="28"/>
        </w:rPr>
        <w:t>70</w:t>
      </w:r>
    </w:p>
    <w:p w:rsidR="00CB3787" w:rsidRPr="00456C8C" w:rsidRDefault="00CB3787" w:rsidP="00FD4A5A">
      <w:pPr>
        <w:jc w:val="both"/>
        <w:rPr>
          <w:sz w:val="28"/>
          <w:szCs w:val="28"/>
        </w:rPr>
      </w:pPr>
    </w:p>
    <w:p w:rsidR="00CB3787" w:rsidRPr="00634C5D" w:rsidRDefault="00CB3787" w:rsidP="00124779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</w:p>
    <w:p w:rsidR="00CB3787" w:rsidRDefault="00CB3787" w:rsidP="00D2521C">
      <w:pPr>
        <w:ind w:firstLine="709"/>
        <w:jc w:val="both"/>
        <w:rPr>
          <w:b/>
          <w:sz w:val="28"/>
          <w:szCs w:val="28"/>
        </w:rPr>
      </w:pPr>
    </w:p>
    <w:p w:rsidR="00CB3787" w:rsidRDefault="00CB3787" w:rsidP="00D2521C">
      <w:pPr>
        <w:ind w:firstLine="709"/>
        <w:jc w:val="both"/>
        <w:rPr>
          <w:b/>
          <w:sz w:val="28"/>
          <w:szCs w:val="28"/>
        </w:rPr>
      </w:pPr>
    </w:p>
    <w:p w:rsidR="00CB3787" w:rsidRPr="00BD46B1" w:rsidRDefault="00CB3787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47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28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</w:t>
      </w:r>
      <w:r w:rsidRPr="00BD46B1">
        <w:rPr>
          <w:b/>
          <w:sz w:val="28"/>
          <w:szCs w:val="28"/>
        </w:rPr>
        <w:t>0.2019 года.</w:t>
      </w:r>
    </w:p>
    <w:p w:rsidR="00CB3787" w:rsidRPr="00BD46B1" w:rsidRDefault="00CB3787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CB3787" w:rsidRPr="00BD46B1" w:rsidRDefault="00CB3787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CB3787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16FB0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F57FA"/>
    <w:rsid w:val="00100593"/>
    <w:rsid w:val="001014AB"/>
    <w:rsid w:val="00112AE0"/>
    <w:rsid w:val="00124197"/>
    <w:rsid w:val="00124779"/>
    <w:rsid w:val="001255EE"/>
    <w:rsid w:val="00134843"/>
    <w:rsid w:val="00134C52"/>
    <w:rsid w:val="00137511"/>
    <w:rsid w:val="00140F39"/>
    <w:rsid w:val="00145804"/>
    <w:rsid w:val="00161A5D"/>
    <w:rsid w:val="00171C47"/>
    <w:rsid w:val="00171F7E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7593A"/>
    <w:rsid w:val="00283954"/>
    <w:rsid w:val="00291C24"/>
    <w:rsid w:val="00294269"/>
    <w:rsid w:val="00294C2D"/>
    <w:rsid w:val="002A781D"/>
    <w:rsid w:val="002C2748"/>
    <w:rsid w:val="002F0D13"/>
    <w:rsid w:val="002F17ED"/>
    <w:rsid w:val="002F49CB"/>
    <w:rsid w:val="002F4AE5"/>
    <w:rsid w:val="002F6163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A003F"/>
    <w:rsid w:val="003A2B01"/>
    <w:rsid w:val="003B7456"/>
    <w:rsid w:val="003C08AA"/>
    <w:rsid w:val="003D10D9"/>
    <w:rsid w:val="003D2403"/>
    <w:rsid w:val="003E2591"/>
    <w:rsid w:val="003E4C4F"/>
    <w:rsid w:val="003F1840"/>
    <w:rsid w:val="003F75D6"/>
    <w:rsid w:val="004014FB"/>
    <w:rsid w:val="00414FFB"/>
    <w:rsid w:val="004230FD"/>
    <w:rsid w:val="00424E1E"/>
    <w:rsid w:val="00425447"/>
    <w:rsid w:val="004336D3"/>
    <w:rsid w:val="00442634"/>
    <w:rsid w:val="00445F8E"/>
    <w:rsid w:val="00455F1E"/>
    <w:rsid w:val="00456C8C"/>
    <w:rsid w:val="00460E8B"/>
    <w:rsid w:val="00485DFD"/>
    <w:rsid w:val="004940DA"/>
    <w:rsid w:val="004A6A0D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00AFD"/>
    <w:rsid w:val="00532576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52C7"/>
    <w:rsid w:val="006569B2"/>
    <w:rsid w:val="00656ACE"/>
    <w:rsid w:val="00661E0E"/>
    <w:rsid w:val="006701F2"/>
    <w:rsid w:val="00694315"/>
    <w:rsid w:val="00696539"/>
    <w:rsid w:val="006B5A4E"/>
    <w:rsid w:val="006B6E26"/>
    <w:rsid w:val="006B7266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F0DE9"/>
    <w:rsid w:val="007F10B4"/>
    <w:rsid w:val="007F4091"/>
    <w:rsid w:val="007F49D5"/>
    <w:rsid w:val="0080429D"/>
    <w:rsid w:val="008106E7"/>
    <w:rsid w:val="00822638"/>
    <w:rsid w:val="00824842"/>
    <w:rsid w:val="008326B5"/>
    <w:rsid w:val="00837EB1"/>
    <w:rsid w:val="008403FD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1776B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9793C"/>
    <w:rsid w:val="009C44A6"/>
    <w:rsid w:val="009D2164"/>
    <w:rsid w:val="009D258D"/>
    <w:rsid w:val="009D3FD3"/>
    <w:rsid w:val="009E0D18"/>
    <w:rsid w:val="00A00600"/>
    <w:rsid w:val="00A018C0"/>
    <w:rsid w:val="00A15979"/>
    <w:rsid w:val="00A267A7"/>
    <w:rsid w:val="00A432FA"/>
    <w:rsid w:val="00A60C08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64D5"/>
    <w:rsid w:val="00AE6D3C"/>
    <w:rsid w:val="00B05B0C"/>
    <w:rsid w:val="00B15648"/>
    <w:rsid w:val="00B22980"/>
    <w:rsid w:val="00B239CA"/>
    <w:rsid w:val="00B24264"/>
    <w:rsid w:val="00B27368"/>
    <w:rsid w:val="00B338ED"/>
    <w:rsid w:val="00B42530"/>
    <w:rsid w:val="00B42BCD"/>
    <w:rsid w:val="00B437C3"/>
    <w:rsid w:val="00B446BC"/>
    <w:rsid w:val="00B5517B"/>
    <w:rsid w:val="00B65206"/>
    <w:rsid w:val="00B72BF0"/>
    <w:rsid w:val="00B87BCA"/>
    <w:rsid w:val="00B90683"/>
    <w:rsid w:val="00BB2791"/>
    <w:rsid w:val="00BB4950"/>
    <w:rsid w:val="00BC2678"/>
    <w:rsid w:val="00BD46B1"/>
    <w:rsid w:val="00BE6D18"/>
    <w:rsid w:val="00C036B3"/>
    <w:rsid w:val="00C05C65"/>
    <w:rsid w:val="00C17791"/>
    <w:rsid w:val="00C303C6"/>
    <w:rsid w:val="00C318BF"/>
    <w:rsid w:val="00C32575"/>
    <w:rsid w:val="00C351F3"/>
    <w:rsid w:val="00C5149B"/>
    <w:rsid w:val="00C7464E"/>
    <w:rsid w:val="00C7715E"/>
    <w:rsid w:val="00C803A7"/>
    <w:rsid w:val="00C91A8D"/>
    <w:rsid w:val="00C956DC"/>
    <w:rsid w:val="00CA2343"/>
    <w:rsid w:val="00CA438B"/>
    <w:rsid w:val="00CB1F50"/>
    <w:rsid w:val="00CB3787"/>
    <w:rsid w:val="00CD3A96"/>
    <w:rsid w:val="00CD4C6C"/>
    <w:rsid w:val="00CE629F"/>
    <w:rsid w:val="00CF3108"/>
    <w:rsid w:val="00CF7C2B"/>
    <w:rsid w:val="00D1686E"/>
    <w:rsid w:val="00D17911"/>
    <w:rsid w:val="00D21D03"/>
    <w:rsid w:val="00D2521C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F05E9"/>
    <w:rsid w:val="00EF466B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D4A5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12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2</Pages>
  <Words>417</Words>
  <Characters>2383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23</cp:revision>
  <cp:lastPrinted>2019-02-28T08:29:00Z</cp:lastPrinted>
  <dcterms:created xsi:type="dcterms:W3CDTF">2019-07-01T06:58:00Z</dcterms:created>
  <dcterms:modified xsi:type="dcterms:W3CDTF">2019-10-25T11:44:00Z</dcterms:modified>
</cp:coreProperties>
</file>