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9DE" w:rsidRPr="00B446BC" w:rsidRDefault="00A479DE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A479DE" w:rsidRDefault="00A479DE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A479DE" w:rsidRPr="00B446BC" w:rsidRDefault="00A479DE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A479DE" w:rsidRPr="00B446BC" w:rsidRDefault="00A479DE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A479DE" w:rsidRPr="00B446BC" w:rsidRDefault="00A479DE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A479DE" w:rsidRPr="00B446BC" w:rsidRDefault="00A479DE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A479DE" w:rsidRPr="00B446BC" w:rsidRDefault="00A479DE" w:rsidP="004B732C">
      <w:pPr>
        <w:ind w:firstLine="709"/>
        <w:jc w:val="both"/>
        <w:rPr>
          <w:b/>
          <w:sz w:val="28"/>
          <w:szCs w:val="28"/>
        </w:rPr>
      </w:pPr>
    </w:p>
    <w:p w:rsidR="00A479DE" w:rsidRPr="00CD3A96" w:rsidRDefault="00A479DE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14 ноября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51</w:t>
      </w:r>
    </w:p>
    <w:p w:rsidR="00A479DE" w:rsidRDefault="00A479DE" w:rsidP="000B336E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A479DE" w:rsidRDefault="00A479DE" w:rsidP="002F6163">
      <w:pPr>
        <w:ind w:firstLine="709"/>
        <w:jc w:val="both"/>
        <w:rPr>
          <w:sz w:val="27"/>
          <w:szCs w:val="27"/>
        </w:rPr>
      </w:pPr>
    </w:p>
    <w:p w:rsidR="00A479DE" w:rsidRDefault="00A479DE" w:rsidP="002F6163">
      <w:pPr>
        <w:ind w:firstLine="709"/>
        <w:jc w:val="both"/>
        <w:rPr>
          <w:sz w:val="27"/>
          <w:szCs w:val="27"/>
        </w:rPr>
      </w:pPr>
    </w:p>
    <w:p w:rsidR="00A479DE" w:rsidRDefault="00A479DE" w:rsidP="002F6163">
      <w:pPr>
        <w:ind w:firstLine="709"/>
        <w:jc w:val="both"/>
        <w:rPr>
          <w:sz w:val="27"/>
          <w:szCs w:val="27"/>
        </w:rPr>
      </w:pPr>
    </w:p>
    <w:p w:rsidR="00A479DE" w:rsidRDefault="00A479DE" w:rsidP="002F6163">
      <w:pPr>
        <w:ind w:firstLine="709"/>
        <w:jc w:val="both"/>
        <w:rPr>
          <w:sz w:val="27"/>
          <w:szCs w:val="27"/>
        </w:rPr>
      </w:pPr>
    </w:p>
    <w:p w:rsidR="00A479DE" w:rsidRDefault="00A479DE" w:rsidP="000961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Прокуратурой района проведена проверка деятельности крестьянско-фермерских хозяйств Темниковского муниципального района, в ходе которой выя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лены нарушения исполнения законодательства в сфере обращения с биологическ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ми отходами и отходами животноводства. </w:t>
      </w:r>
    </w:p>
    <w:p w:rsidR="00A479DE" w:rsidRDefault="00A479DE" w:rsidP="000961E0">
      <w:pPr>
        <w:ind w:firstLine="709"/>
        <w:jc w:val="both"/>
        <w:rPr>
          <w:sz w:val="28"/>
          <w:szCs w:val="28"/>
        </w:rPr>
      </w:pPr>
      <w:r w:rsidRPr="0032764E">
        <w:rPr>
          <w:sz w:val="28"/>
          <w:szCs w:val="28"/>
        </w:rPr>
        <w:t xml:space="preserve">В ходе проверки установлено, </w:t>
      </w:r>
      <w:r>
        <w:rPr>
          <w:sz w:val="28"/>
          <w:szCs w:val="28"/>
        </w:rPr>
        <w:t>что хозяйствующими субъектами не соблюд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ются положения федерального законодательства в данной сфере. Так, в нар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шение требований Закона РФ от 14.05.1993 № 4979-1 «О ветеринарии», одним руководит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лем КФХ указанные отходы сбрасываются в близлежащий овраг. Другим руковод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телем КФХ их хранение осуществляется на не об</w:t>
      </w:r>
      <w:r>
        <w:rPr>
          <w:sz w:val="28"/>
          <w:szCs w:val="28"/>
        </w:rPr>
        <w:t>у</w:t>
      </w:r>
      <w:r>
        <w:rPr>
          <w:sz w:val="28"/>
          <w:szCs w:val="28"/>
        </w:rPr>
        <w:t>строенной площадке. Кроме того, в деятельности первого КФХ выявлены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рушения, касающиеся идентификации крупного рогатого скота. Так, на некоторых животных отсутств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вали бирки. </w:t>
      </w:r>
    </w:p>
    <w:p w:rsidR="00A479DE" w:rsidRPr="00B97AD2" w:rsidRDefault="00A479DE" w:rsidP="000961E0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Для устранения нарушений прокуратурой района в отношении указанных КФХ предпринимателей вынесены постановления о возбуждении дел  об админис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ративных правонарушениях по ч.1 ст. 10.6 КоАП РФ, внесены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ставления.</w:t>
      </w:r>
    </w:p>
    <w:p w:rsidR="00A479DE" w:rsidRPr="0098512D" w:rsidRDefault="00A479DE" w:rsidP="00493354">
      <w:pPr>
        <w:jc w:val="both"/>
        <w:rPr>
          <w:sz w:val="28"/>
          <w:szCs w:val="28"/>
        </w:rPr>
      </w:pPr>
    </w:p>
    <w:p w:rsidR="00A479DE" w:rsidRPr="0098512D" w:rsidRDefault="00A479DE" w:rsidP="00493354">
      <w:pPr>
        <w:jc w:val="both"/>
        <w:rPr>
          <w:sz w:val="28"/>
          <w:szCs w:val="28"/>
        </w:rPr>
      </w:pPr>
    </w:p>
    <w:p w:rsidR="00A479DE" w:rsidRPr="0098512D" w:rsidRDefault="00A479DE" w:rsidP="00493354">
      <w:pPr>
        <w:jc w:val="both"/>
        <w:rPr>
          <w:sz w:val="28"/>
          <w:szCs w:val="28"/>
        </w:rPr>
      </w:pPr>
    </w:p>
    <w:p w:rsidR="00A479DE" w:rsidRPr="0098512D" w:rsidRDefault="00A479DE" w:rsidP="00493354">
      <w:pPr>
        <w:jc w:val="both"/>
        <w:rPr>
          <w:sz w:val="28"/>
          <w:szCs w:val="28"/>
        </w:rPr>
      </w:pPr>
    </w:p>
    <w:p w:rsidR="00A479DE" w:rsidRPr="0098512D" w:rsidRDefault="00A479DE" w:rsidP="00493354">
      <w:pPr>
        <w:jc w:val="both"/>
        <w:rPr>
          <w:sz w:val="28"/>
          <w:szCs w:val="28"/>
        </w:rPr>
      </w:pPr>
    </w:p>
    <w:p w:rsidR="00A479DE" w:rsidRPr="0004362D" w:rsidRDefault="00A479DE" w:rsidP="00124779">
      <w:pPr>
        <w:ind w:firstLine="709"/>
        <w:jc w:val="both"/>
      </w:pPr>
      <w:r w:rsidRPr="0004362D">
        <w:t xml:space="preserve">                    </w:t>
      </w:r>
    </w:p>
    <w:p w:rsidR="00A479DE" w:rsidRPr="0004362D" w:rsidRDefault="00A479DE" w:rsidP="00D2521C">
      <w:pPr>
        <w:ind w:firstLine="709"/>
        <w:jc w:val="both"/>
        <w:rPr>
          <w:b/>
        </w:rPr>
      </w:pPr>
    </w:p>
    <w:p w:rsidR="00A479DE" w:rsidRDefault="00A479DE" w:rsidP="00D2521C">
      <w:pPr>
        <w:ind w:firstLine="709"/>
        <w:jc w:val="both"/>
        <w:rPr>
          <w:b/>
          <w:sz w:val="28"/>
          <w:szCs w:val="28"/>
        </w:rPr>
      </w:pPr>
    </w:p>
    <w:p w:rsidR="00A479DE" w:rsidRPr="00BD46B1" w:rsidRDefault="00A479DE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51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14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11</w:t>
      </w:r>
      <w:r w:rsidRPr="00BD46B1">
        <w:rPr>
          <w:b/>
          <w:sz w:val="28"/>
          <w:szCs w:val="28"/>
        </w:rPr>
        <w:t>.2019 года.</w:t>
      </w:r>
    </w:p>
    <w:p w:rsidR="00A479DE" w:rsidRPr="00BD46B1" w:rsidRDefault="00A479DE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A479DE" w:rsidRPr="00BD46B1" w:rsidRDefault="00A479DE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A479DE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16FB0"/>
    <w:rsid w:val="000329D9"/>
    <w:rsid w:val="00034897"/>
    <w:rsid w:val="00036806"/>
    <w:rsid w:val="0004362D"/>
    <w:rsid w:val="00046FE2"/>
    <w:rsid w:val="0005580A"/>
    <w:rsid w:val="00071435"/>
    <w:rsid w:val="0007243C"/>
    <w:rsid w:val="00072F1A"/>
    <w:rsid w:val="00075D3F"/>
    <w:rsid w:val="00084350"/>
    <w:rsid w:val="000961E0"/>
    <w:rsid w:val="000A3384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F57FA"/>
    <w:rsid w:val="00100593"/>
    <w:rsid w:val="001014AB"/>
    <w:rsid w:val="00112AE0"/>
    <w:rsid w:val="00124197"/>
    <w:rsid w:val="00124779"/>
    <w:rsid w:val="001255EE"/>
    <w:rsid w:val="00134843"/>
    <w:rsid w:val="00134C52"/>
    <w:rsid w:val="00137511"/>
    <w:rsid w:val="00140F39"/>
    <w:rsid w:val="00145804"/>
    <w:rsid w:val="00161A5D"/>
    <w:rsid w:val="00170A5D"/>
    <w:rsid w:val="00171C47"/>
    <w:rsid w:val="00171F7E"/>
    <w:rsid w:val="0017416A"/>
    <w:rsid w:val="00175AA5"/>
    <w:rsid w:val="001855F0"/>
    <w:rsid w:val="001901D9"/>
    <w:rsid w:val="00193562"/>
    <w:rsid w:val="001C0C2A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7593A"/>
    <w:rsid w:val="00282E28"/>
    <w:rsid w:val="00283954"/>
    <w:rsid w:val="00291C24"/>
    <w:rsid w:val="00294269"/>
    <w:rsid w:val="00294C2D"/>
    <w:rsid w:val="002A6A07"/>
    <w:rsid w:val="002A781D"/>
    <w:rsid w:val="002C2748"/>
    <w:rsid w:val="002F0D13"/>
    <w:rsid w:val="002F17ED"/>
    <w:rsid w:val="002F401A"/>
    <w:rsid w:val="002F49CB"/>
    <w:rsid w:val="002F4AE5"/>
    <w:rsid w:val="002F6163"/>
    <w:rsid w:val="002F751B"/>
    <w:rsid w:val="00300083"/>
    <w:rsid w:val="00303ABD"/>
    <w:rsid w:val="00312B1C"/>
    <w:rsid w:val="00314FAD"/>
    <w:rsid w:val="00317F20"/>
    <w:rsid w:val="003217E0"/>
    <w:rsid w:val="0032302A"/>
    <w:rsid w:val="0032576C"/>
    <w:rsid w:val="0032764E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A003F"/>
    <w:rsid w:val="003A2B01"/>
    <w:rsid w:val="003B7456"/>
    <w:rsid w:val="003C08AA"/>
    <w:rsid w:val="003D10D9"/>
    <w:rsid w:val="003D2403"/>
    <w:rsid w:val="003E2591"/>
    <w:rsid w:val="003E4C4F"/>
    <w:rsid w:val="003F1840"/>
    <w:rsid w:val="003F75D6"/>
    <w:rsid w:val="004014FB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6A0D"/>
    <w:rsid w:val="004B42E5"/>
    <w:rsid w:val="004B675A"/>
    <w:rsid w:val="004B732C"/>
    <w:rsid w:val="004B7EDB"/>
    <w:rsid w:val="004C1BC5"/>
    <w:rsid w:val="004C4515"/>
    <w:rsid w:val="004D18DC"/>
    <w:rsid w:val="004D268D"/>
    <w:rsid w:val="004D6EC5"/>
    <w:rsid w:val="004F61AC"/>
    <w:rsid w:val="004F71B0"/>
    <w:rsid w:val="00500AFD"/>
    <w:rsid w:val="00532576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2A9F"/>
    <w:rsid w:val="005A12E3"/>
    <w:rsid w:val="005B3065"/>
    <w:rsid w:val="005B394F"/>
    <w:rsid w:val="005B461B"/>
    <w:rsid w:val="005B7529"/>
    <w:rsid w:val="005C2AAB"/>
    <w:rsid w:val="005D5206"/>
    <w:rsid w:val="005D628A"/>
    <w:rsid w:val="005E0902"/>
    <w:rsid w:val="005E2998"/>
    <w:rsid w:val="005E2E4F"/>
    <w:rsid w:val="005E4DEE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52C7"/>
    <w:rsid w:val="006569B2"/>
    <w:rsid w:val="00656ACE"/>
    <w:rsid w:val="00661E0E"/>
    <w:rsid w:val="006701F2"/>
    <w:rsid w:val="00694315"/>
    <w:rsid w:val="00696539"/>
    <w:rsid w:val="006A4408"/>
    <w:rsid w:val="006B5A4E"/>
    <w:rsid w:val="006B6E26"/>
    <w:rsid w:val="006B7266"/>
    <w:rsid w:val="006D041D"/>
    <w:rsid w:val="006D126B"/>
    <w:rsid w:val="006E3552"/>
    <w:rsid w:val="006E6441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3CB7"/>
    <w:rsid w:val="007B6B09"/>
    <w:rsid w:val="007D0B7F"/>
    <w:rsid w:val="007E5A6B"/>
    <w:rsid w:val="007F0DE9"/>
    <w:rsid w:val="007F10B4"/>
    <w:rsid w:val="007F4091"/>
    <w:rsid w:val="007F49D5"/>
    <w:rsid w:val="0080429D"/>
    <w:rsid w:val="008106E7"/>
    <w:rsid w:val="00822638"/>
    <w:rsid w:val="00824842"/>
    <w:rsid w:val="008326B5"/>
    <w:rsid w:val="00837EB1"/>
    <w:rsid w:val="008403FD"/>
    <w:rsid w:val="008420AA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1776B"/>
    <w:rsid w:val="009208AD"/>
    <w:rsid w:val="009222CB"/>
    <w:rsid w:val="0092446D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8512D"/>
    <w:rsid w:val="0099793C"/>
    <w:rsid w:val="009C44A6"/>
    <w:rsid w:val="009D2164"/>
    <w:rsid w:val="009D258D"/>
    <w:rsid w:val="009D3FD3"/>
    <w:rsid w:val="009E0D18"/>
    <w:rsid w:val="009E43C2"/>
    <w:rsid w:val="009F0C4C"/>
    <w:rsid w:val="00A00600"/>
    <w:rsid w:val="00A018C0"/>
    <w:rsid w:val="00A15979"/>
    <w:rsid w:val="00A267A7"/>
    <w:rsid w:val="00A432FA"/>
    <w:rsid w:val="00A4518A"/>
    <w:rsid w:val="00A479DE"/>
    <w:rsid w:val="00A528BD"/>
    <w:rsid w:val="00A60C08"/>
    <w:rsid w:val="00A615C8"/>
    <w:rsid w:val="00A6493E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64D5"/>
    <w:rsid w:val="00AE6D3C"/>
    <w:rsid w:val="00B05B0C"/>
    <w:rsid w:val="00B15648"/>
    <w:rsid w:val="00B22980"/>
    <w:rsid w:val="00B239CA"/>
    <w:rsid w:val="00B24264"/>
    <w:rsid w:val="00B27368"/>
    <w:rsid w:val="00B338ED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87BCA"/>
    <w:rsid w:val="00B90683"/>
    <w:rsid w:val="00B97AD2"/>
    <w:rsid w:val="00BB2791"/>
    <w:rsid w:val="00BB4950"/>
    <w:rsid w:val="00BC2678"/>
    <w:rsid w:val="00BD46B1"/>
    <w:rsid w:val="00BE6D18"/>
    <w:rsid w:val="00C036B3"/>
    <w:rsid w:val="00C05C65"/>
    <w:rsid w:val="00C17791"/>
    <w:rsid w:val="00C303C6"/>
    <w:rsid w:val="00C318BF"/>
    <w:rsid w:val="00C32575"/>
    <w:rsid w:val="00C351F3"/>
    <w:rsid w:val="00C5149B"/>
    <w:rsid w:val="00C7464E"/>
    <w:rsid w:val="00C7715E"/>
    <w:rsid w:val="00C803A7"/>
    <w:rsid w:val="00C91A8D"/>
    <w:rsid w:val="00C956DC"/>
    <w:rsid w:val="00CA2343"/>
    <w:rsid w:val="00CA438B"/>
    <w:rsid w:val="00CB1F50"/>
    <w:rsid w:val="00CB3787"/>
    <w:rsid w:val="00CB54F7"/>
    <w:rsid w:val="00CD3A96"/>
    <w:rsid w:val="00CD4C6C"/>
    <w:rsid w:val="00CE629F"/>
    <w:rsid w:val="00CF3108"/>
    <w:rsid w:val="00CF7C2B"/>
    <w:rsid w:val="00D1686E"/>
    <w:rsid w:val="00D17911"/>
    <w:rsid w:val="00D21D03"/>
    <w:rsid w:val="00D2521C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B63E0"/>
    <w:rsid w:val="00FD4A5A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0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3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3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3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3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3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3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3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3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3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1</Pages>
  <Words>254</Words>
  <Characters>1449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28</cp:revision>
  <cp:lastPrinted>2019-02-28T08:29:00Z</cp:lastPrinted>
  <dcterms:created xsi:type="dcterms:W3CDTF">2019-07-01T06:58:00Z</dcterms:created>
  <dcterms:modified xsi:type="dcterms:W3CDTF">2019-11-14T09:05:00Z</dcterms:modified>
</cp:coreProperties>
</file>