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135" w:rsidRPr="00B446BC" w:rsidRDefault="00912135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912135" w:rsidRDefault="00912135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912135" w:rsidRPr="00B446BC" w:rsidRDefault="0091213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912135" w:rsidRPr="00B446BC" w:rsidRDefault="0091213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912135" w:rsidRPr="00B446BC" w:rsidRDefault="0091213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912135" w:rsidRPr="00B446BC" w:rsidRDefault="0091213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912135" w:rsidRPr="00B446BC" w:rsidRDefault="00912135" w:rsidP="004B732C">
      <w:pPr>
        <w:ind w:firstLine="709"/>
        <w:jc w:val="both"/>
        <w:rPr>
          <w:b/>
          <w:sz w:val="28"/>
          <w:szCs w:val="28"/>
        </w:rPr>
      </w:pPr>
    </w:p>
    <w:p w:rsidR="00912135" w:rsidRPr="00CD3A96" w:rsidRDefault="00912135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19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53</w:t>
      </w:r>
    </w:p>
    <w:p w:rsidR="00912135" w:rsidRDefault="00912135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912135" w:rsidRDefault="00912135" w:rsidP="002F6163">
      <w:pPr>
        <w:ind w:firstLine="709"/>
        <w:jc w:val="both"/>
        <w:rPr>
          <w:sz w:val="27"/>
          <w:szCs w:val="27"/>
        </w:rPr>
      </w:pPr>
    </w:p>
    <w:p w:rsidR="00912135" w:rsidRDefault="00912135" w:rsidP="002F6163">
      <w:pPr>
        <w:ind w:firstLine="709"/>
        <w:jc w:val="both"/>
        <w:rPr>
          <w:sz w:val="27"/>
          <w:szCs w:val="27"/>
        </w:rPr>
      </w:pPr>
    </w:p>
    <w:p w:rsidR="00912135" w:rsidRDefault="00912135" w:rsidP="002F6163">
      <w:pPr>
        <w:ind w:firstLine="709"/>
        <w:jc w:val="both"/>
        <w:rPr>
          <w:sz w:val="27"/>
          <w:szCs w:val="27"/>
        </w:rPr>
      </w:pPr>
    </w:p>
    <w:p w:rsidR="00912135" w:rsidRPr="009901EF" w:rsidRDefault="00912135" w:rsidP="009108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проведена проверка исполнения хозяйствующими суб</w:t>
      </w:r>
      <w:r>
        <w:rPr>
          <w:sz w:val="28"/>
          <w:szCs w:val="28"/>
        </w:rPr>
        <w:t>ъ</w:t>
      </w:r>
      <w:r>
        <w:rPr>
          <w:sz w:val="28"/>
          <w:szCs w:val="28"/>
        </w:rPr>
        <w:t>ектами на территории Темниковского муниципального района законодательс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ва в сфере недропользования.</w:t>
      </w:r>
    </w:p>
    <w:p w:rsidR="00912135" w:rsidRPr="00854792" w:rsidRDefault="00912135" w:rsidP="009108F9">
      <w:pPr>
        <w:ind w:firstLine="709"/>
        <w:jc w:val="both"/>
        <w:rPr>
          <w:sz w:val="28"/>
          <w:szCs w:val="28"/>
        </w:rPr>
      </w:pPr>
      <w:r w:rsidRPr="0032764E">
        <w:rPr>
          <w:sz w:val="28"/>
          <w:szCs w:val="28"/>
        </w:rPr>
        <w:t xml:space="preserve">В ходе проверки установлено, </w:t>
      </w:r>
      <w:r w:rsidRPr="00854792">
        <w:rPr>
          <w:sz w:val="28"/>
          <w:szCs w:val="28"/>
        </w:rPr>
        <w:t xml:space="preserve">что в период с августа по октябрь 2019 года </w:t>
      </w:r>
      <w:r>
        <w:rPr>
          <w:sz w:val="28"/>
          <w:szCs w:val="28"/>
        </w:rPr>
        <w:t>один из индивидуальных предпринимателей</w:t>
      </w:r>
      <w:r w:rsidRPr="00854792">
        <w:rPr>
          <w:sz w:val="28"/>
          <w:szCs w:val="28"/>
        </w:rPr>
        <w:t xml:space="preserve"> </w:t>
      </w:r>
      <w:r>
        <w:rPr>
          <w:sz w:val="28"/>
          <w:szCs w:val="28"/>
        </w:rPr>
        <w:t>неоднократно</w:t>
      </w:r>
      <w:r w:rsidRPr="00854792">
        <w:rPr>
          <w:sz w:val="28"/>
          <w:szCs w:val="28"/>
        </w:rPr>
        <w:t xml:space="preserve"> осуществлял погрузку и перевозку песка из карьера, расположенного</w:t>
      </w:r>
      <w:r w:rsidRPr="00854792">
        <w:rPr>
          <w:i/>
          <w:sz w:val="28"/>
          <w:szCs w:val="28"/>
        </w:rPr>
        <w:t xml:space="preserve"> </w:t>
      </w:r>
      <w:r w:rsidRPr="00854792">
        <w:rPr>
          <w:sz w:val="28"/>
          <w:szCs w:val="28"/>
        </w:rPr>
        <w:t>на земельном учас</w:t>
      </w:r>
      <w:r w:rsidRPr="00854792">
        <w:rPr>
          <w:sz w:val="28"/>
          <w:szCs w:val="28"/>
        </w:rPr>
        <w:t>т</w:t>
      </w:r>
      <w:r w:rsidRPr="00854792">
        <w:rPr>
          <w:sz w:val="28"/>
          <w:szCs w:val="28"/>
        </w:rPr>
        <w:t>ке, находящ</w:t>
      </w:r>
      <w:r>
        <w:rPr>
          <w:sz w:val="28"/>
          <w:szCs w:val="28"/>
        </w:rPr>
        <w:t>емся</w:t>
      </w:r>
      <w:r w:rsidRPr="00854792">
        <w:rPr>
          <w:sz w:val="28"/>
          <w:szCs w:val="28"/>
        </w:rPr>
        <w:t xml:space="preserve"> в не разграниченной государственной или муниципальной собственности</w:t>
      </w:r>
      <w:r w:rsidRPr="00854792">
        <w:rPr>
          <w:i/>
          <w:sz w:val="28"/>
          <w:szCs w:val="28"/>
        </w:rPr>
        <w:t xml:space="preserve">, </w:t>
      </w:r>
      <w:r w:rsidRPr="00854792">
        <w:rPr>
          <w:sz w:val="28"/>
          <w:szCs w:val="28"/>
        </w:rPr>
        <w:t>на прина</w:t>
      </w:r>
      <w:r w:rsidRPr="00854792">
        <w:rPr>
          <w:sz w:val="28"/>
          <w:szCs w:val="28"/>
        </w:rPr>
        <w:t>д</w:t>
      </w:r>
      <w:r w:rsidRPr="00854792">
        <w:rPr>
          <w:sz w:val="28"/>
          <w:szCs w:val="28"/>
        </w:rPr>
        <w:t xml:space="preserve">лежащих ему на праве собственности </w:t>
      </w:r>
      <w:r>
        <w:rPr>
          <w:sz w:val="28"/>
          <w:szCs w:val="28"/>
        </w:rPr>
        <w:t>грузовых автомашинах для последующей ре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лизации.</w:t>
      </w:r>
      <w:r w:rsidRPr="00854792">
        <w:rPr>
          <w:sz w:val="28"/>
          <w:szCs w:val="28"/>
        </w:rPr>
        <w:t xml:space="preserve"> Проверкой установлено, что </w:t>
      </w:r>
      <w:r>
        <w:rPr>
          <w:sz w:val="28"/>
          <w:szCs w:val="28"/>
        </w:rPr>
        <w:t>указанный субъект</w:t>
      </w:r>
      <w:r w:rsidRPr="002F3489">
        <w:rPr>
          <w:sz w:val="28"/>
          <w:szCs w:val="28"/>
        </w:rPr>
        <w:t xml:space="preserve"> предпринимательской де</w:t>
      </w:r>
      <w:r w:rsidRPr="002F3489">
        <w:rPr>
          <w:sz w:val="28"/>
          <w:szCs w:val="28"/>
        </w:rPr>
        <w:t>я</w:t>
      </w:r>
      <w:r w:rsidRPr="002F3489">
        <w:rPr>
          <w:sz w:val="28"/>
          <w:szCs w:val="28"/>
        </w:rPr>
        <w:t>тельности</w:t>
      </w:r>
      <w:r>
        <w:rPr>
          <w:sz w:val="28"/>
          <w:szCs w:val="28"/>
        </w:rPr>
        <w:t xml:space="preserve"> не имеет</w:t>
      </w:r>
      <w:r w:rsidRPr="00854792">
        <w:rPr>
          <w:sz w:val="28"/>
          <w:szCs w:val="28"/>
        </w:rPr>
        <w:t xml:space="preserve"> прав на добычу общедоступных полезных ископаемых (песка)</w:t>
      </w:r>
      <w:r>
        <w:rPr>
          <w:sz w:val="28"/>
          <w:szCs w:val="28"/>
        </w:rPr>
        <w:t xml:space="preserve">, а также </w:t>
      </w:r>
      <w:r w:rsidRPr="00854792">
        <w:rPr>
          <w:sz w:val="28"/>
          <w:szCs w:val="28"/>
        </w:rPr>
        <w:t>лицензии на разработку кар</w:t>
      </w:r>
      <w:r w:rsidRPr="00854792">
        <w:rPr>
          <w:sz w:val="28"/>
          <w:szCs w:val="28"/>
        </w:rPr>
        <w:t>ь</w:t>
      </w:r>
      <w:r w:rsidRPr="00854792">
        <w:rPr>
          <w:sz w:val="28"/>
          <w:szCs w:val="28"/>
        </w:rPr>
        <w:t>ера</w:t>
      </w:r>
      <w:r>
        <w:rPr>
          <w:sz w:val="28"/>
          <w:szCs w:val="28"/>
        </w:rPr>
        <w:t>.</w:t>
      </w:r>
    </w:p>
    <w:p w:rsidR="00912135" w:rsidRPr="00B97AD2" w:rsidRDefault="00912135" w:rsidP="009108F9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Прокуратурой района в отношении индивидуального предпринимателя вын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сено постановление о возбуждении дела  об административном прав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нарушении по </w:t>
      </w:r>
      <w:r w:rsidRPr="00F958FA">
        <w:rPr>
          <w:spacing w:val="-10"/>
          <w:sz w:val="27"/>
          <w:szCs w:val="27"/>
        </w:rPr>
        <w:t>ч.1 ст.7.3 К</w:t>
      </w:r>
      <w:r w:rsidRPr="00F958FA">
        <w:rPr>
          <w:spacing w:val="-10"/>
          <w:sz w:val="27"/>
          <w:szCs w:val="27"/>
        </w:rPr>
        <w:t>о</w:t>
      </w:r>
      <w:r w:rsidRPr="00F958FA">
        <w:rPr>
          <w:spacing w:val="-10"/>
          <w:sz w:val="27"/>
          <w:szCs w:val="27"/>
        </w:rPr>
        <w:t>АП РФ</w:t>
      </w:r>
      <w:r>
        <w:rPr>
          <w:spacing w:val="-10"/>
          <w:sz w:val="27"/>
          <w:szCs w:val="27"/>
        </w:rPr>
        <w:t>.</w:t>
      </w:r>
    </w:p>
    <w:p w:rsidR="00912135" w:rsidRPr="00763BD6" w:rsidRDefault="00912135" w:rsidP="00D72CA8">
      <w:pPr>
        <w:spacing w:line="240" w:lineRule="exact"/>
        <w:jc w:val="both"/>
        <w:rPr>
          <w:sz w:val="28"/>
          <w:szCs w:val="28"/>
        </w:rPr>
      </w:pPr>
    </w:p>
    <w:p w:rsidR="00912135" w:rsidRPr="0004362D" w:rsidRDefault="00912135" w:rsidP="00124779">
      <w:pPr>
        <w:ind w:firstLine="709"/>
        <w:jc w:val="both"/>
      </w:pPr>
      <w:r w:rsidRPr="0004362D">
        <w:t xml:space="preserve">                 </w:t>
      </w:r>
    </w:p>
    <w:p w:rsidR="00912135" w:rsidRDefault="00912135" w:rsidP="00D2521C">
      <w:pPr>
        <w:ind w:firstLine="709"/>
        <w:jc w:val="both"/>
        <w:rPr>
          <w:b/>
          <w:sz w:val="28"/>
          <w:szCs w:val="28"/>
        </w:rPr>
      </w:pPr>
    </w:p>
    <w:p w:rsidR="00912135" w:rsidRPr="00BD46B1" w:rsidRDefault="00912135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53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19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912135" w:rsidRPr="00BD46B1" w:rsidRDefault="00912135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912135" w:rsidRPr="00BD46B1" w:rsidRDefault="00912135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912135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362D"/>
    <w:rsid w:val="00046FE2"/>
    <w:rsid w:val="0005580A"/>
    <w:rsid w:val="00071435"/>
    <w:rsid w:val="0007243C"/>
    <w:rsid w:val="00072F1A"/>
    <w:rsid w:val="00075D3F"/>
    <w:rsid w:val="00084350"/>
    <w:rsid w:val="000961E0"/>
    <w:rsid w:val="000A3384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C0C2A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2E28"/>
    <w:rsid w:val="00283954"/>
    <w:rsid w:val="00291C24"/>
    <w:rsid w:val="00294269"/>
    <w:rsid w:val="00294C2D"/>
    <w:rsid w:val="002A6A07"/>
    <w:rsid w:val="002A781D"/>
    <w:rsid w:val="002C2748"/>
    <w:rsid w:val="002F0D13"/>
    <w:rsid w:val="002F17ED"/>
    <w:rsid w:val="002F3489"/>
    <w:rsid w:val="002F401A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2764E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A6B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16DA"/>
    <w:rsid w:val="00854792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D30A9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776B"/>
    <w:rsid w:val="009208AD"/>
    <w:rsid w:val="009222CB"/>
    <w:rsid w:val="009222E2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8512D"/>
    <w:rsid w:val="009901EF"/>
    <w:rsid w:val="0099793C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432FA"/>
    <w:rsid w:val="00A4518A"/>
    <w:rsid w:val="00A479DE"/>
    <w:rsid w:val="00A528BD"/>
    <w:rsid w:val="00A60C08"/>
    <w:rsid w:val="00A615C8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97AD2"/>
    <w:rsid w:val="00BB2791"/>
    <w:rsid w:val="00BB4950"/>
    <w:rsid w:val="00BC2678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B3787"/>
    <w:rsid w:val="00CB54F7"/>
    <w:rsid w:val="00CD3A96"/>
    <w:rsid w:val="00CD4C6C"/>
    <w:rsid w:val="00CE629F"/>
    <w:rsid w:val="00CF3108"/>
    <w:rsid w:val="00CF7C2B"/>
    <w:rsid w:val="00D1686E"/>
    <w:rsid w:val="00D17911"/>
    <w:rsid w:val="00D21D03"/>
    <w:rsid w:val="00D22486"/>
    <w:rsid w:val="00D2521C"/>
    <w:rsid w:val="00D36DD6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958FA"/>
    <w:rsid w:val="00FA5673"/>
    <w:rsid w:val="00FB63E0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755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1</Pages>
  <Words>240</Words>
  <Characters>1370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32</cp:revision>
  <cp:lastPrinted>2019-02-28T08:29:00Z</cp:lastPrinted>
  <dcterms:created xsi:type="dcterms:W3CDTF">2019-07-01T06:58:00Z</dcterms:created>
  <dcterms:modified xsi:type="dcterms:W3CDTF">2019-11-19T08:53:00Z</dcterms:modified>
</cp:coreProperties>
</file>