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D3A" w:rsidRPr="00B446BC" w:rsidRDefault="00931D3A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931D3A" w:rsidRDefault="00931D3A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931D3A" w:rsidRPr="00B446BC" w:rsidRDefault="00931D3A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931D3A" w:rsidRPr="00B446BC" w:rsidRDefault="00931D3A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931D3A" w:rsidRPr="00B446BC" w:rsidRDefault="00931D3A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931D3A" w:rsidRPr="00B446BC" w:rsidRDefault="00931D3A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931D3A" w:rsidRPr="00B446BC" w:rsidRDefault="00931D3A" w:rsidP="004B732C">
      <w:pPr>
        <w:ind w:firstLine="709"/>
        <w:jc w:val="both"/>
        <w:rPr>
          <w:b/>
          <w:sz w:val="28"/>
          <w:szCs w:val="28"/>
        </w:rPr>
      </w:pPr>
    </w:p>
    <w:p w:rsidR="00931D3A" w:rsidRPr="00CD3A96" w:rsidRDefault="00931D3A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21 ноября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54</w:t>
      </w:r>
    </w:p>
    <w:p w:rsidR="00931D3A" w:rsidRDefault="00931D3A" w:rsidP="000B336E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931D3A" w:rsidRDefault="00931D3A" w:rsidP="002F6163">
      <w:pPr>
        <w:ind w:firstLine="709"/>
        <w:jc w:val="both"/>
        <w:rPr>
          <w:sz w:val="27"/>
          <w:szCs w:val="27"/>
        </w:rPr>
      </w:pPr>
    </w:p>
    <w:p w:rsidR="00931D3A" w:rsidRDefault="00931D3A" w:rsidP="002F6163">
      <w:pPr>
        <w:ind w:firstLine="709"/>
        <w:jc w:val="both"/>
        <w:rPr>
          <w:sz w:val="27"/>
          <w:szCs w:val="27"/>
        </w:rPr>
      </w:pPr>
    </w:p>
    <w:p w:rsidR="00931D3A" w:rsidRDefault="00931D3A" w:rsidP="002F6163">
      <w:pPr>
        <w:ind w:firstLine="709"/>
        <w:jc w:val="both"/>
        <w:rPr>
          <w:sz w:val="27"/>
          <w:szCs w:val="27"/>
        </w:rPr>
      </w:pPr>
    </w:p>
    <w:p w:rsidR="00931D3A" w:rsidRDefault="00931D3A" w:rsidP="008E55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рамках осуществления надзора прокуратурой Темниковского района на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стоянной основе организована сверка между информацией ГИБДД ММО МВД Ро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сии «Темниковский» о лицах, имеющих водительские уд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стоверения, и сведениями ГБУЗ РМ «Темниковская районная больница им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 А.И. Рудявского» о лицах, стоящих на диспансерных учетах по заболев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являющимся препятствием к упра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лению транспортными средствами.</w:t>
      </w:r>
    </w:p>
    <w:p w:rsidR="00931D3A" w:rsidRDefault="00931D3A" w:rsidP="008E55F2">
      <w:pPr>
        <w:ind w:firstLine="715"/>
        <w:jc w:val="both"/>
        <w:rPr>
          <w:sz w:val="28"/>
        </w:rPr>
      </w:pPr>
      <w:r w:rsidRPr="004F1D6D">
        <w:rPr>
          <w:color w:val="000000"/>
          <w:sz w:val="28"/>
          <w:szCs w:val="28"/>
        </w:rPr>
        <w:t>В соответствии с</w:t>
      </w:r>
      <w:r>
        <w:rPr>
          <w:color w:val="000000"/>
          <w:sz w:val="28"/>
          <w:szCs w:val="28"/>
        </w:rPr>
        <w:t>о</w:t>
      </w:r>
      <w:hyperlink r:id="rId5" w:history="1">
        <w:r w:rsidRPr="004F1D6D">
          <w:rPr>
            <w:color w:val="000000"/>
            <w:sz w:val="28"/>
            <w:szCs w:val="28"/>
          </w:rPr>
          <w:t xml:space="preserve"> стать</w:t>
        </w:r>
        <w:r>
          <w:rPr>
            <w:color w:val="000000"/>
            <w:sz w:val="28"/>
            <w:szCs w:val="28"/>
          </w:rPr>
          <w:t>ей</w:t>
        </w:r>
        <w:r w:rsidRPr="004F1D6D">
          <w:rPr>
            <w:color w:val="000000"/>
            <w:sz w:val="28"/>
            <w:szCs w:val="28"/>
          </w:rPr>
          <w:t xml:space="preserve"> 23.1</w:t>
        </w:r>
      </w:hyperlink>
      <w:r w:rsidRPr="004F1D6D">
        <w:rPr>
          <w:color w:val="000000"/>
          <w:sz w:val="28"/>
          <w:szCs w:val="28"/>
        </w:rPr>
        <w:t xml:space="preserve"> Федерального закона от 10.12.1995 № 196-ФЗ «О безопасности дорожного движения»</w:t>
      </w:r>
      <w:r>
        <w:rPr>
          <w:color w:val="000000"/>
          <w:sz w:val="28"/>
          <w:szCs w:val="28"/>
        </w:rPr>
        <w:t xml:space="preserve"> </w:t>
      </w:r>
      <w:r w:rsidRPr="004F1D6D">
        <w:rPr>
          <w:color w:val="000000"/>
          <w:sz w:val="28"/>
          <w:szCs w:val="28"/>
        </w:rPr>
        <w:t>медицинскими противопок</w:t>
      </w:r>
      <w:r w:rsidRPr="004F1D6D">
        <w:rPr>
          <w:color w:val="000000"/>
          <w:sz w:val="28"/>
          <w:szCs w:val="28"/>
        </w:rPr>
        <w:t>а</w:t>
      </w:r>
      <w:r w:rsidRPr="004F1D6D">
        <w:rPr>
          <w:color w:val="000000"/>
          <w:sz w:val="28"/>
          <w:szCs w:val="28"/>
        </w:rPr>
        <w:t>заниями к управлению транспортным средством</w:t>
      </w:r>
      <w:r>
        <w:rPr>
          <w:sz w:val="28"/>
          <w:szCs w:val="28"/>
        </w:rPr>
        <w:t xml:space="preserve"> являются заболевания (с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стояния), наличие которых препятствует возможности управления транспортным средством. Пост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новлением Правительства Российской Федерации от 29.12.2014 № </w:t>
      </w:r>
      <w:r w:rsidRPr="00094475">
        <w:rPr>
          <w:color w:val="000000"/>
          <w:sz w:val="28"/>
          <w:szCs w:val="28"/>
        </w:rPr>
        <w:t>1604</w:t>
      </w:r>
      <w:r>
        <w:rPr>
          <w:sz w:val="28"/>
          <w:szCs w:val="28"/>
        </w:rPr>
        <w:t xml:space="preserve"> определен перечень </w:t>
      </w:r>
      <w:r>
        <w:rPr>
          <w:sz w:val="28"/>
        </w:rPr>
        <w:t>медицинских противопоказаний к управлению транспортным сре</w:t>
      </w:r>
      <w:r>
        <w:rPr>
          <w:sz w:val="28"/>
        </w:rPr>
        <w:t>д</w:t>
      </w:r>
      <w:r>
        <w:rPr>
          <w:sz w:val="28"/>
        </w:rPr>
        <w:t>ством.</w:t>
      </w:r>
    </w:p>
    <w:p w:rsidR="00931D3A" w:rsidRPr="008E55F2" w:rsidRDefault="00931D3A" w:rsidP="008E55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мониторинга в 2019 году выявлено 7 лиц, имеющих  забол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вания, являющиеся препятствием к управлению транспортными средствами, кот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рым ранее были выданы водительские удостоверения. В Темн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ковский районный суд направлены административные исковые заявления о лишении данных лиц права управления транспортными средствами и изъятии у них водительских удостовер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ний. </w:t>
      </w:r>
    </w:p>
    <w:p w:rsidR="00931D3A" w:rsidRDefault="00931D3A" w:rsidP="008E55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Заявления прокуратуры района удо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летворены; из ГИБДД ММО МВД России «Темниковский» поступили по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тверждения об изъятии водительских удостоверений</w:t>
      </w:r>
      <w:r w:rsidRPr="006879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исполнении судебных решений. </w:t>
      </w:r>
    </w:p>
    <w:p w:rsidR="00931D3A" w:rsidRPr="00763BD6" w:rsidRDefault="00931D3A" w:rsidP="00D72CA8">
      <w:pPr>
        <w:spacing w:line="240" w:lineRule="exact"/>
        <w:jc w:val="both"/>
        <w:rPr>
          <w:sz w:val="28"/>
          <w:szCs w:val="28"/>
        </w:rPr>
      </w:pPr>
    </w:p>
    <w:p w:rsidR="00931D3A" w:rsidRPr="0004362D" w:rsidRDefault="00931D3A" w:rsidP="00124779">
      <w:pPr>
        <w:ind w:firstLine="709"/>
        <w:jc w:val="both"/>
      </w:pPr>
      <w:r w:rsidRPr="0004362D">
        <w:t xml:space="preserve">                 </w:t>
      </w:r>
    </w:p>
    <w:p w:rsidR="00931D3A" w:rsidRDefault="00931D3A" w:rsidP="00D2521C">
      <w:pPr>
        <w:ind w:firstLine="709"/>
        <w:jc w:val="both"/>
        <w:rPr>
          <w:b/>
          <w:sz w:val="28"/>
          <w:szCs w:val="28"/>
        </w:rPr>
      </w:pPr>
    </w:p>
    <w:p w:rsidR="00931D3A" w:rsidRPr="00BD46B1" w:rsidRDefault="00931D3A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54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21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11</w:t>
      </w:r>
      <w:r w:rsidRPr="00BD46B1">
        <w:rPr>
          <w:b/>
          <w:sz w:val="28"/>
          <w:szCs w:val="28"/>
        </w:rPr>
        <w:t>.2019 года.</w:t>
      </w:r>
    </w:p>
    <w:p w:rsidR="00931D3A" w:rsidRPr="00BD46B1" w:rsidRDefault="00931D3A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931D3A" w:rsidRPr="00BD46B1" w:rsidRDefault="00931D3A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931D3A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16FB0"/>
    <w:rsid w:val="000329D9"/>
    <w:rsid w:val="00034897"/>
    <w:rsid w:val="00036806"/>
    <w:rsid w:val="0004362D"/>
    <w:rsid w:val="00046FE2"/>
    <w:rsid w:val="0005580A"/>
    <w:rsid w:val="00071435"/>
    <w:rsid w:val="0007243C"/>
    <w:rsid w:val="00072F1A"/>
    <w:rsid w:val="00075D3F"/>
    <w:rsid w:val="00084350"/>
    <w:rsid w:val="00094475"/>
    <w:rsid w:val="000961E0"/>
    <w:rsid w:val="000A3384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F57FA"/>
    <w:rsid w:val="00100593"/>
    <w:rsid w:val="001014AB"/>
    <w:rsid w:val="00112AE0"/>
    <w:rsid w:val="00124197"/>
    <w:rsid w:val="00124779"/>
    <w:rsid w:val="001255EE"/>
    <w:rsid w:val="00134843"/>
    <w:rsid w:val="00134C52"/>
    <w:rsid w:val="00137511"/>
    <w:rsid w:val="00140F39"/>
    <w:rsid w:val="00145804"/>
    <w:rsid w:val="00161A5D"/>
    <w:rsid w:val="00170A5D"/>
    <w:rsid w:val="00171C47"/>
    <w:rsid w:val="00171F7E"/>
    <w:rsid w:val="0017416A"/>
    <w:rsid w:val="00175AA5"/>
    <w:rsid w:val="001855F0"/>
    <w:rsid w:val="001901D9"/>
    <w:rsid w:val="00193562"/>
    <w:rsid w:val="001C0C2A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61891"/>
    <w:rsid w:val="0027593A"/>
    <w:rsid w:val="00282E28"/>
    <w:rsid w:val="00283954"/>
    <w:rsid w:val="00291C24"/>
    <w:rsid w:val="00294269"/>
    <w:rsid w:val="00294C2D"/>
    <w:rsid w:val="002A6A07"/>
    <w:rsid w:val="002A781D"/>
    <w:rsid w:val="002C2748"/>
    <w:rsid w:val="002F0D13"/>
    <w:rsid w:val="002F17ED"/>
    <w:rsid w:val="002F3489"/>
    <w:rsid w:val="002F401A"/>
    <w:rsid w:val="002F49CB"/>
    <w:rsid w:val="002F4AE5"/>
    <w:rsid w:val="002F6163"/>
    <w:rsid w:val="002F751B"/>
    <w:rsid w:val="00300083"/>
    <w:rsid w:val="00303ABD"/>
    <w:rsid w:val="00312B1C"/>
    <w:rsid w:val="00314FAD"/>
    <w:rsid w:val="00317F20"/>
    <w:rsid w:val="003217E0"/>
    <w:rsid w:val="0032302A"/>
    <w:rsid w:val="0032576C"/>
    <w:rsid w:val="0032764E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4FFB"/>
    <w:rsid w:val="00420906"/>
    <w:rsid w:val="004230FD"/>
    <w:rsid w:val="00424E1E"/>
    <w:rsid w:val="00425447"/>
    <w:rsid w:val="004336D3"/>
    <w:rsid w:val="00442634"/>
    <w:rsid w:val="00445F8E"/>
    <w:rsid w:val="004505E2"/>
    <w:rsid w:val="00455F1E"/>
    <w:rsid w:val="00456C8C"/>
    <w:rsid w:val="00460E8B"/>
    <w:rsid w:val="00485DFD"/>
    <w:rsid w:val="00493354"/>
    <w:rsid w:val="004940DA"/>
    <w:rsid w:val="004A6A0D"/>
    <w:rsid w:val="004B42E5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32576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7529"/>
    <w:rsid w:val="005C2AAB"/>
    <w:rsid w:val="005D5206"/>
    <w:rsid w:val="005D628A"/>
    <w:rsid w:val="005E0902"/>
    <w:rsid w:val="005E2998"/>
    <w:rsid w:val="005E2E4F"/>
    <w:rsid w:val="005E4DEE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52C7"/>
    <w:rsid w:val="006569B2"/>
    <w:rsid w:val="00656ACE"/>
    <w:rsid w:val="00661E0E"/>
    <w:rsid w:val="006701F2"/>
    <w:rsid w:val="00687978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E3552"/>
    <w:rsid w:val="006E6441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3CB7"/>
    <w:rsid w:val="007B6B09"/>
    <w:rsid w:val="007D0B7F"/>
    <w:rsid w:val="007E5A6B"/>
    <w:rsid w:val="007F0DE9"/>
    <w:rsid w:val="007F10B4"/>
    <w:rsid w:val="007F4091"/>
    <w:rsid w:val="007F49D5"/>
    <w:rsid w:val="0080429D"/>
    <w:rsid w:val="008106E7"/>
    <w:rsid w:val="00822638"/>
    <w:rsid w:val="00824842"/>
    <w:rsid w:val="008326B5"/>
    <w:rsid w:val="00837EB1"/>
    <w:rsid w:val="008403FD"/>
    <w:rsid w:val="008420AA"/>
    <w:rsid w:val="008516DA"/>
    <w:rsid w:val="00854792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D30A9"/>
    <w:rsid w:val="008E3A18"/>
    <w:rsid w:val="008E55F2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776B"/>
    <w:rsid w:val="009208AD"/>
    <w:rsid w:val="009222CB"/>
    <w:rsid w:val="009222E2"/>
    <w:rsid w:val="0092446D"/>
    <w:rsid w:val="00931D3A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75390"/>
    <w:rsid w:val="0098512D"/>
    <w:rsid w:val="009901EF"/>
    <w:rsid w:val="0099793C"/>
    <w:rsid w:val="009C44A6"/>
    <w:rsid w:val="009D2164"/>
    <w:rsid w:val="009D258D"/>
    <w:rsid w:val="009D3FD3"/>
    <w:rsid w:val="009E0D18"/>
    <w:rsid w:val="009E43C2"/>
    <w:rsid w:val="009F0C4C"/>
    <w:rsid w:val="00A00600"/>
    <w:rsid w:val="00A018C0"/>
    <w:rsid w:val="00A15979"/>
    <w:rsid w:val="00A267A7"/>
    <w:rsid w:val="00A432FA"/>
    <w:rsid w:val="00A4518A"/>
    <w:rsid w:val="00A479DE"/>
    <w:rsid w:val="00A528BD"/>
    <w:rsid w:val="00A60C08"/>
    <w:rsid w:val="00A615C8"/>
    <w:rsid w:val="00A63F2A"/>
    <w:rsid w:val="00A6493E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64D5"/>
    <w:rsid w:val="00AE6D3C"/>
    <w:rsid w:val="00B05B0C"/>
    <w:rsid w:val="00B15648"/>
    <w:rsid w:val="00B22980"/>
    <w:rsid w:val="00B239CA"/>
    <w:rsid w:val="00B24264"/>
    <w:rsid w:val="00B27368"/>
    <w:rsid w:val="00B305CE"/>
    <w:rsid w:val="00B338ED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87BCA"/>
    <w:rsid w:val="00B90683"/>
    <w:rsid w:val="00B97AD2"/>
    <w:rsid w:val="00BB2791"/>
    <w:rsid w:val="00BB4950"/>
    <w:rsid w:val="00BC2678"/>
    <w:rsid w:val="00BD46B1"/>
    <w:rsid w:val="00BE6D18"/>
    <w:rsid w:val="00C036B3"/>
    <w:rsid w:val="00C05C65"/>
    <w:rsid w:val="00C17791"/>
    <w:rsid w:val="00C303C6"/>
    <w:rsid w:val="00C318BF"/>
    <w:rsid w:val="00C32575"/>
    <w:rsid w:val="00C351F3"/>
    <w:rsid w:val="00C5149B"/>
    <w:rsid w:val="00C7464E"/>
    <w:rsid w:val="00C7715E"/>
    <w:rsid w:val="00C803A7"/>
    <w:rsid w:val="00C91A8D"/>
    <w:rsid w:val="00C956DC"/>
    <w:rsid w:val="00CA2343"/>
    <w:rsid w:val="00CA438B"/>
    <w:rsid w:val="00CB1F50"/>
    <w:rsid w:val="00CB3787"/>
    <w:rsid w:val="00CB54F7"/>
    <w:rsid w:val="00CD3A96"/>
    <w:rsid w:val="00CD4C6C"/>
    <w:rsid w:val="00CE629F"/>
    <w:rsid w:val="00CF3108"/>
    <w:rsid w:val="00CF7C2B"/>
    <w:rsid w:val="00D1686E"/>
    <w:rsid w:val="00D17911"/>
    <w:rsid w:val="00D21D03"/>
    <w:rsid w:val="00D22486"/>
    <w:rsid w:val="00D2521C"/>
    <w:rsid w:val="00D36DD6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2CA8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958FA"/>
    <w:rsid w:val="00FA5673"/>
    <w:rsid w:val="00FB63E0"/>
    <w:rsid w:val="00FD4A5A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256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48544582DDDBA9DEDDD1B5C427BC4F7A1E302951DD59969D4807598D6DD5B77168E8A52AF6CZ2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</TotalTime>
  <Pages>1</Pages>
  <Words>331</Words>
  <Characters>1893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33</cp:revision>
  <cp:lastPrinted>2019-02-28T08:29:00Z</cp:lastPrinted>
  <dcterms:created xsi:type="dcterms:W3CDTF">2019-07-01T06:58:00Z</dcterms:created>
  <dcterms:modified xsi:type="dcterms:W3CDTF">2019-11-21T11:53:00Z</dcterms:modified>
</cp:coreProperties>
</file>