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6B9" w:rsidRPr="00B446BC" w:rsidRDefault="007E56B9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7E56B9" w:rsidRDefault="007E56B9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7E56B9" w:rsidRPr="00B446BC" w:rsidRDefault="007E56B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7E56B9" w:rsidRPr="00B446BC" w:rsidRDefault="007E56B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7E56B9" w:rsidRPr="00B446BC" w:rsidRDefault="007E56B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7E56B9" w:rsidRPr="00B446BC" w:rsidRDefault="007E56B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7E56B9" w:rsidRPr="00B446BC" w:rsidRDefault="007E56B9" w:rsidP="004B732C">
      <w:pPr>
        <w:ind w:firstLine="709"/>
        <w:jc w:val="both"/>
        <w:rPr>
          <w:b/>
          <w:sz w:val="28"/>
          <w:szCs w:val="28"/>
        </w:rPr>
      </w:pPr>
    </w:p>
    <w:p w:rsidR="007E56B9" w:rsidRPr="00CD3A96" w:rsidRDefault="007E56B9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57</w:t>
      </w:r>
    </w:p>
    <w:p w:rsidR="007E56B9" w:rsidRDefault="007E56B9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7E56B9" w:rsidRDefault="007E56B9" w:rsidP="002F6163">
      <w:pPr>
        <w:ind w:firstLine="709"/>
        <w:jc w:val="both"/>
        <w:rPr>
          <w:sz w:val="27"/>
          <w:szCs w:val="27"/>
        </w:rPr>
      </w:pPr>
    </w:p>
    <w:p w:rsidR="007E56B9" w:rsidRPr="00EC0D7E" w:rsidRDefault="007E56B9" w:rsidP="00C54D92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7E56B9" w:rsidRPr="00EC0D7E" w:rsidRDefault="007E56B9" w:rsidP="00C54D92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7E56B9" w:rsidRPr="00EC0D7E" w:rsidRDefault="007E56B9" w:rsidP="00C54D92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7E56B9" w:rsidRPr="00545A64" w:rsidRDefault="007E56B9" w:rsidP="00C54D92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7E56B9" w:rsidRDefault="007E56B9" w:rsidP="00C54D92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7E56B9" w:rsidRPr="001D73AB" w:rsidRDefault="007E56B9" w:rsidP="00C54D92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7E56B9" w:rsidRDefault="007E56B9" w:rsidP="00C54D92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7E56B9" w:rsidRPr="00E82B9C" w:rsidRDefault="007E56B9" w:rsidP="00C54D92">
      <w:pPr>
        <w:jc w:val="center"/>
        <w:rPr>
          <w:b/>
          <w:bCs/>
        </w:rPr>
      </w:pPr>
    </w:p>
    <w:p w:rsidR="007E56B9" w:rsidRPr="00E82B9C" w:rsidRDefault="007E56B9" w:rsidP="00C54D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27 ноября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119</w:t>
      </w:r>
    </w:p>
    <w:p w:rsidR="007E56B9" w:rsidRPr="00E82B9C" w:rsidRDefault="007E56B9" w:rsidP="00C54D92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7E56B9" w:rsidRPr="00E82B9C" w:rsidRDefault="007E56B9" w:rsidP="00C54D92">
      <w:pPr>
        <w:jc w:val="both"/>
        <w:rPr>
          <w:sz w:val="28"/>
          <w:szCs w:val="28"/>
        </w:rPr>
      </w:pPr>
    </w:p>
    <w:p w:rsidR="007E56B9" w:rsidRPr="00B93D7D" w:rsidRDefault="007E56B9" w:rsidP="00C54D92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r w:rsidRPr="00B93D7D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Русско-Тювеевского сел</w:t>
      </w:r>
      <w:r w:rsidRPr="00B93D7D">
        <w:rPr>
          <w:rFonts w:ascii="Times New Roman" w:hAnsi="Times New Roman" w:cs="Times New Roman"/>
          <w:sz w:val="28"/>
          <w:szCs w:val="28"/>
        </w:rPr>
        <w:t>ь</w:t>
      </w:r>
      <w:r w:rsidRPr="00B93D7D">
        <w:rPr>
          <w:rFonts w:ascii="Times New Roman" w:hAnsi="Times New Roman" w:cs="Times New Roman"/>
          <w:sz w:val="28"/>
          <w:szCs w:val="28"/>
        </w:rPr>
        <w:t>ского поселения Темниковского муниципального района Республики Морд</w:t>
      </w:r>
      <w:r w:rsidRPr="00B93D7D">
        <w:rPr>
          <w:rFonts w:ascii="Times New Roman" w:hAnsi="Times New Roman" w:cs="Times New Roman"/>
          <w:sz w:val="28"/>
          <w:szCs w:val="28"/>
        </w:rPr>
        <w:t>о</w:t>
      </w:r>
      <w:r w:rsidRPr="00B93D7D">
        <w:rPr>
          <w:rFonts w:ascii="Times New Roman" w:hAnsi="Times New Roman" w:cs="Times New Roman"/>
          <w:sz w:val="28"/>
          <w:szCs w:val="28"/>
        </w:rPr>
        <w:t>вия от 29 апреля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93D7D">
        <w:rPr>
          <w:rFonts w:ascii="Times New Roman" w:hAnsi="Times New Roman" w:cs="Times New Roman"/>
          <w:sz w:val="28"/>
          <w:szCs w:val="28"/>
        </w:rPr>
        <w:t xml:space="preserve"> года № 46 « Об утверждении положения об  оплате труда должностных лиц и муниципальных служащих администрации Русско-Тювеевского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93D7D">
        <w:rPr>
          <w:rFonts w:ascii="Times New Roman" w:hAnsi="Times New Roman" w:cs="Times New Roman"/>
          <w:sz w:val="28"/>
          <w:szCs w:val="28"/>
        </w:rPr>
        <w:t>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E56B9" w:rsidRDefault="007E56B9" w:rsidP="00C54D92">
      <w:pPr>
        <w:jc w:val="both"/>
        <w:rPr>
          <w:sz w:val="28"/>
          <w:szCs w:val="28"/>
        </w:rPr>
      </w:pPr>
    </w:p>
    <w:p w:rsidR="007E56B9" w:rsidRDefault="007E56B9" w:rsidP="00C54D92">
      <w:pPr>
        <w:ind w:firstLine="709"/>
        <w:jc w:val="both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>едеральным законом от 06.10.2003 г. N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</w:t>
      </w:r>
      <w:r w:rsidRPr="00E82B9C">
        <w:rPr>
          <w:sz w:val="28"/>
          <w:szCs w:val="28"/>
        </w:rPr>
        <w:t xml:space="preserve"> </w:t>
      </w:r>
      <w:r w:rsidRPr="00971F68">
        <w:rPr>
          <w:sz w:val="28"/>
          <w:szCs w:val="28"/>
        </w:rPr>
        <w:t>Фед</w:t>
      </w:r>
      <w:r w:rsidRPr="00971F68">
        <w:rPr>
          <w:sz w:val="28"/>
          <w:szCs w:val="28"/>
        </w:rPr>
        <w:t>е</w:t>
      </w:r>
      <w:r w:rsidRPr="00971F68">
        <w:rPr>
          <w:sz w:val="28"/>
          <w:szCs w:val="28"/>
        </w:rPr>
        <w:t>ральн</w:t>
      </w:r>
      <w:r>
        <w:rPr>
          <w:sz w:val="28"/>
          <w:szCs w:val="28"/>
        </w:rPr>
        <w:t>ым</w:t>
      </w:r>
      <w:r w:rsidRPr="00971F6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от 02.03.2007г. 25-ФЗ</w:t>
      </w:r>
      <w:r w:rsidRPr="00971F68">
        <w:rPr>
          <w:sz w:val="28"/>
          <w:szCs w:val="28"/>
        </w:rPr>
        <w:t xml:space="preserve"> "О муниципальной службе в Российской Федерации", Закон</w:t>
      </w:r>
      <w:r>
        <w:rPr>
          <w:sz w:val="28"/>
          <w:szCs w:val="28"/>
        </w:rPr>
        <w:t>ом</w:t>
      </w:r>
      <w:r w:rsidRPr="00971F68">
        <w:rPr>
          <w:sz w:val="28"/>
          <w:szCs w:val="28"/>
        </w:rPr>
        <w:t xml:space="preserve"> Республики Мордовия от 08.06.2007 г. N 48-З "О регулиров</w:t>
      </w:r>
      <w:r w:rsidRPr="00971F68">
        <w:rPr>
          <w:sz w:val="28"/>
          <w:szCs w:val="28"/>
        </w:rPr>
        <w:t>а</w:t>
      </w:r>
      <w:r w:rsidRPr="00971F68">
        <w:rPr>
          <w:sz w:val="28"/>
          <w:szCs w:val="28"/>
        </w:rPr>
        <w:t>нии отношений в сфере муниципальной службы"</w:t>
      </w:r>
      <w:r>
        <w:rPr>
          <w:sz w:val="28"/>
          <w:szCs w:val="28"/>
        </w:rPr>
        <w:t xml:space="preserve"> и Уставом </w:t>
      </w:r>
      <w:r w:rsidRPr="008A2632">
        <w:rPr>
          <w:sz w:val="28"/>
          <w:szCs w:val="28"/>
        </w:rPr>
        <w:t>Русско-Тюв</w:t>
      </w:r>
      <w:r>
        <w:rPr>
          <w:sz w:val="28"/>
          <w:szCs w:val="28"/>
        </w:rPr>
        <w:t>еевского  сельского  поселения,</w:t>
      </w:r>
      <w:r w:rsidRPr="002C4B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E82B9C">
        <w:rPr>
          <w:sz w:val="28"/>
          <w:szCs w:val="28"/>
        </w:rPr>
        <w:t>:</w:t>
      </w:r>
    </w:p>
    <w:p w:rsidR="007E56B9" w:rsidRDefault="007E56B9" w:rsidP="00C54D9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Повысить с 1 октября 2019 года в 1,043 раза должностные оклады должнос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лиц и муниципальных служащих Русско-Тювеевского сельского поселения Темниковского муниципального района.</w:t>
      </w:r>
    </w:p>
    <w:p w:rsidR="007E56B9" w:rsidRDefault="007E56B9" w:rsidP="00C54D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F7272">
        <w:rPr>
          <w:sz w:val="28"/>
          <w:szCs w:val="28"/>
        </w:rPr>
        <w:t>.</w:t>
      </w:r>
      <w:r>
        <w:rPr>
          <w:sz w:val="28"/>
          <w:szCs w:val="28"/>
        </w:rPr>
        <w:t xml:space="preserve"> Установить, что при повышении должностных окладов должностных лиц и муниципальных служащих </w:t>
      </w:r>
      <w:r w:rsidRPr="008A2632">
        <w:rPr>
          <w:sz w:val="28"/>
          <w:szCs w:val="28"/>
        </w:rPr>
        <w:t xml:space="preserve">Русско-Тювеевского  </w:t>
      </w:r>
      <w:r>
        <w:rPr>
          <w:sz w:val="28"/>
          <w:szCs w:val="28"/>
        </w:rPr>
        <w:t>сельского поселения Темниковск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муниципального района их размеры подлежат округлению до целого рубля в 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рону увеличения.</w:t>
      </w:r>
    </w:p>
    <w:p w:rsidR="007E56B9" w:rsidRDefault="007E56B9" w:rsidP="00C54D92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5236D">
        <w:rPr>
          <w:rFonts w:ascii="Times New Roman" w:hAnsi="Times New Roman" w:cs="Times New Roman"/>
          <w:b w:val="0"/>
          <w:sz w:val="28"/>
          <w:szCs w:val="28"/>
        </w:rPr>
        <w:t>3. Внести в Решение Совета депутатов Русско-Тювеевского сельского посел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е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ния Темниковского муниципального района Республики Мордовия от 29 апреля 2014 года № 46 « Об утверждении положения об  оплате труда должностных лиц и муниципальных служащих администрации Русско-Тювеевского сельского посел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е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 xml:space="preserve">ния Темниковского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еспублики Мордовия» следующие и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з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менения</w:t>
      </w:r>
      <w:r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7E56B9" w:rsidRPr="0085236D" w:rsidRDefault="007E56B9" w:rsidP="00C54D92">
      <w:pPr>
        <w:jc w:val="both"/>
        <w:rPr>
          <w:rFonts w:cs="Arial"/>
          <w:sz w:val="28"/>
        </w:rPr>
      </w:pPr>
      <w:r>
        <w:rPr>
          <w:sz w:val="28"/>
          <w:szCs w:val="28"/>
        </w:rPr>
        <w:t xml:space="preserve">          </w:t>
      </w:r>
      <w:r w:rsidRPr="0085236D">
        <w:rPr>
          <w:sz w:val="28"/>
          <w:szCs w:val="28"/>
        </w:rPr>
        <w:t>приложение 1 к Положению об оплате труда должностных лиц и муниципал</w:t>
      </w:r>
      <w:r w:rsidRPr="0085236D">
        <w:rPr>
          <w:sz w:val="28"/>
          <w:szCs w:val="28"/>
        </w:rPr>
        <w:t>ь</w:t>
      </w:r>
      <w:r w:rsidRPr="0085236D">
        <w:rPr>
          <w:sz w:val="28"/>
          <w:szCs w:val="28"/>
        </w:rPr>
        <w:t>ных служащих администрации</w:t>
      </w:r>
      <w:r w:rsidRPr="0085236D">
        <w:rPr>
          <w:b/>
          <w:sz w:val="28"/>
          <w:szCs w:val="28"/>
        </w:rPr>
        <w:t xml:space="preserve"> </w:t>
      </w:r>
      <w:r w:rsidRPr="0085236D">
        <w:rPr>
          <w:sz w:val="28"/>
          <w:szCs w:val="28"/>
        </w:rPr>
        <w:t>Русско-Тювеевского сельского поселения  Темн</w:t>
      </w:r>
      <w:r w:rsidRPr="0085236D">
        <w:rPr>
          <w:sz w:val="28"/>
          <w:szCs w:val="28"/>
        </w:rPr>
        <w:t>и</w:t>
      </w:r>
      <w:r w:rsidRPr="0085236D">
        <w:rPr>
          <w:sz w:val="28"/>
          <w:szCs w:val="28"/>
        </w:rPr>
        <w:t>ковского муниципального района муниципального района, изложить  согласно пр</w:t>
      </w:r>
      <w:r w:rsidRPr="0085236D">
        <w:rPr>
          <w:sz w:val="28"/>
          <w:szCs w:val="28"/>
        </w:rPr>
        <w:t>и</w:t>
      </w:r>
      <w:r w:rsidRPr="0085236D">
        <w:rPr>
          <w:sz w:val="28"/>
          <w:szCs w:val="28"/>
        </w:rPr>
        <w:t>ложению</w:t>
      </w:r>
      <w:r w:rsidRPr="0085236D">
        <w:rPr>
          <w:rFonts w:cs="Arial"/>
          <w:sz w:val="28"/>
        </w:rPr>
        <w:t xml:space="preserve"> к настоящему решению.</w:t>
      </w:r>
    </w:p>
    <w:p w:rsidR="007E56B9" w:rsidRPr="0085236D" w:rsidRDefault="007E56B9" w:rsidP="00C54D92">
      <w:pPr>
        <w:pStyle w:val="Heading1"/>
        <w:tabs>
          <w:tab w:val="center" w:pos="5462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5236D">
        <w:rPr>
          <w:rFonts w:ascii="Times New Roman" w:hAnsi="Times New Roman" w:cs="Times New Roman"/>
        </w:rPr>
        <w:t xml:space="preserve"> </w:t>
      </w:r>
      <w:r>
        <w:t xml:space="preserve">        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4. Настоящее решение вступает в силу со дня его официального опубликов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а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ния и распространяет свое действие на правоотношения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 xml:space="preserve"> возникшие с 01.10.2019 г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о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да.</w:t>
      </w:r>
    </w:p>
    <w:p w:rsidR="007E56B9" w:rsidRPr="00E82B9C" w:rsidRDefault="007E56B9" w:rsidP="00C54D92">
      <w:pPr>
        <w:jc w:val="both"/>
        <w:rPr>
          <w:sz w:val="28"/>
          <w:szCs w:val="28"/>
        </w:rPr>
      </w:pPr>
    </w:p>
    <w:p w:rsidR="007E56B9" w:rsidRPr="00E82B9C" w:rsidRDefault="007E56B9" w:rsidP="00C54D92">
      <w:pPr>
        <w:jc w:val="both"/>
        <w:rPr>
          <w:sz w:val="28"/>
          <w:szCs w:val="28"/>
        </w:rPr>
      </w:pPr>
    </w:p>
    <w:p w:rsidR="007E56B9" w:rsidRDefault="007E56B9" w:rsidP="00C54D92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7E56B9" w:rsidRDefault="007E56B9" w:rsidP="00C54D92">
      <w:pPr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7E56B9" w:rsidRDefault="007E56B9" w:rsidP="00C54D92">
      <w:pPr>
        <w:rPr>
          <w:sz w:val="28"/>
          <w:szCs w:val="28"/>
        </w:rPr>
      </w:pPr>
    </w:p>
    <w:p w:rsidR="007E56B9" w:rsidRDefault="007E56B9" w:rsidP="00C54D92">
      <w:pPr>
        <w:rPr>
          <w:sz w:val="28"/>
          <w:szCs w:val="28"/>
        </w:rPr>
      </w:pPr>
    </w:p>
    <w:p w:rsidR="007E56B9" w:rsidRDefault="007E56B9" w:rsidP="00C54D92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7E56B9" w:rsidRPr="00E82B9C" w:rsidRDefault="007E56B9" w:rsidP="00C54D92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7E56B9" w:rsidRPr="00E82B9C" w:rsidRDefault="007E56B9" w:rsidP="00C54D92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Решением сессии Совета депутатов</w:t>
      </w:r>
    </w:p>
    <w:p w:rsidR="007E56B9" w:rsidRDefault="007E56B9" w:rsidP="00C54D92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7E56B9" w:rsidRDefault="007E56B9" w:rsidP="00C54D92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Темниковского муниципального района</w:t>
      </w:r>
    </w:p>
    <w:p w:rsidR="007E56B9" w:rsidRPr="00E82B9C" w:rsidRDefault="007E56B9" w:rsidP="00C54D92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Республики Мордовия</w:t>
      </w:r>
    </w:p>
    <w:p w:rsidR="007E56B9" w:rsidRPr="00E82B9C" w:rsidRDefault="007E56B9" w:rsidP="00C54D92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</w:t>
      </w:r>
      <w:r>
        <w:rPr>
          <w:spacing w:val="-11"/>
          <w:sz w:val="28"/>
          <w:szCs w:val="28"/>
        </w:rPr>
        <w:t xml:space="preserve">                           от  27 ноября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pacing w:val="-11"/>
            <w:sz w:val="28"/>
            <w:szCs w:val="28"/>
          </w:rPr>
          <w:t>2019 г</w:t>
        </w:r>
      </w:smartTag>
      <w:r w:rsidRPr="00E82B9C">
        <w:rPr>
          <w:spacing w:val="-11"/>
          <w:sz w:val="28"/>
          <w:szCs w:val="28"/>
        </w:rPr>
        <w:t>.  №</w:t>
      </w:r>
      <w:r>
        <w:rPr>
          <w:spacing w:val="-11"/>
          <w:sz w:val="28"/>
          <w:szCs w:val="28"/>
        </w:rPr>
        <w:t>118</w:t>
      </w:r>
      <w:r w:rsidRPr="00E82B9C">
        <w:rPr>
          <w:spacing w:val="-11"/>
          <w:sz w:val="28"/>
          <w:szCs w:val="28"/>
        </w:rPr>
        <w:t xml:space="preserve"> </w:t>
      </w:r>
    </w:p>
    <w:p w:rsidR="007E56B9" w:rsidRPr="0085236D" w:rsidRDefault="007E56B9" w:rsidP="00C54D92">
      <w:pPr>
        <w:pStyle w:val="Heading1"/>
        <w:spacing w:before="108" w:after="108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85236D">
        <w:rPr>
          <w:rFonts w:ascii="Times New Roman" w:hAnsi="Times New Roman" w:cs="Times New Roman"/>
          <w:bCs w:val="0"/>
          <w:sz w:val="28"/>
          <w:szCs w:val="28"/>
        </w:rPr>
        <w:t>Размеры должностных окладов должностных лиц и муниципальных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br/>
        <w:t>служащих администрации Русско-Тювеевского  сельского поселения Темн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t>и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t>ковского муниципального ра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t>й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t>она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96"/>
        <w:gridCol w:w="3342"/>
      </w:tblGrid>
      <w:tr w:rsidR="007E56B9" w:rsidRPr="0085236D" w:rsidTr="00C37376">
        <w:tc>
          <w:tcPr>
            <w:tcW w:w="6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B9" w:rsidRPr="0085236D" w:rsidRDefault="007E56B9" w:rsidP="00C37376">
            <w:pPr>
              <w:spacing w:line="360" w:lineRule="auto"/>
              <w:jc w:val="center"/>
              <w:rPr>
                <w:b/>
                <w:bCs/>
              </w:rPr>
            </w:pPr>
            <w:r w:rsidRPr="0085236D">
              <w:rPr>
                <w:b/>
                <w:bCs/>
              </w:rPr>
              <w:t>Наименование должностей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6B9" w:rsidRPr="0085236D" w:rsidRDefault="007E56B9" w:rsidP="00C37376">
            <w:pPr>
              <w:spacing w:line="360" w:lineRule="auto"/>
              <w:jc w:val="center"/>
              <w:rPr>
                <w:b/>
                <w:bCs/>
              </w:rPr>
            </w:pPr>
            <w:r w:rsidRPr="0085236D">
              <w:rPr>
                <w:b/>
                <w:bCs/>
              </w:rPr>
              <w:t>Должностные оклады (ру</w:t>
            </w:r>
            <w:r w:rsidRPr="0085236D">
              <w:rPr>
                <w:b/>
                <w:bCs/>
              </w:rPr>
              <w:t>б</w:t>
            </w:r>
            <w:r w:rsidRPr="0085236D">
              <w:rPr>
                <w:b/>
                <w:bCs/>
              </w:rPr>
              <w:t xml:space="preserve">лей в месяц) </w:t>
            </w:r>
          </w:p>
        </w:tc>
      </w:tr>
      <w:tr w:rsidR="007E56B9" w:rsidRPr="0085236D" w:rsidTr="00C37376">
        <w:tc>
          <w:tcPr>
            <w:tcW w:w="101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E56B9" w:rsidRPr="0085236D" w:rsidRDefault="007E56B9" w:rsidP="00C37376">
            <w:pPr>
              <w:jc w:val="center"/>
            </w:pPr>
            <w:r w:rsidRPr="0085236D">
              <w:t>Высшая группа должностей муниципальной службы</w:t>
            </w:r>
          </w:p>
        </w:tc>
      </w:tr>
      <w:tr w:rsidR="007E56B9" w:rsidRPr="0085236D" w:rsidTr="00C37376">
        <w:tc>
          <w:tcPr>
            <w:tcW w:w="6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B9" w:rsidRPr="0085236D" w:rsidRDefault="007E56B9" w:rsidP="00C37376">
            <w:pPr>
              <w:spacing w:line="360" w:lineRule="auto"/>
            </w:pPr>
            <w:r w:rsidRPr="0085236D">
              <w:t xml:space="preserve">Глава </w:t>
            </w:r>
            <w:r>
              <w:t>сельского поселения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6B9" w:rsidRPr="0085236D" w:rsidRDefault="007E56B9" w:rsidP="00C37376">
            <w:pPr>
              <w:spacing w:line="360" w:lineRule="auto"/>
              <w:jc w:val="center"/>
            </w:pPr>
            <w:r>
              <w:t>3958</w:t>
            </w:r>
          </w:p>
        </w:tc>
      </w:tr>
      <w:tr w:rsidR="007E56B9" w:rsidRPr="0085236D" w:rsidTr="00C37376">
        <w:tc>
          <w:tcPr>
            <w:tcW w:w="6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6B9" w:rsidRPr="0085236D" w:rsidRDefault="007E56B9" w:rsidP="00C37376">
            <w:pPr>
              <w:spacing w:line="360" w:lineRule="auto"/>
            </w:pPr>
            <w:r w:rsidRPr="0085236D">
              <w:t xml:space="preserve">Заместитель главы 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6B9" w:rsidRPr="0085236D" w:rsidRDefault="007E56B9" w:rsidP="00C37376">
            <w:pPr>
              <w:spacing w:line="360" w:lineRule="auto"/>
              <w:jc w:val="center"/>
            </w:pPr>
            <w:r>
              <w:t>3444</w:t>
            </w:r>
          </w:p>
        </w:tc>
      </w:tr>
    </w:tbl>
    <w:p w:rsidR="007E56B9" w:rsidRDefault="007E56B9" w:rsidP="00C54D92">
      <w:pPr>
        <w:rPr>
          <w:sz w:val="28"/>
          <w:szCs w:val="28"/>
        </w:rPr>
      </w:pPr>
    </w:p>
    <w:p w:rsidR="007E56B9" w:rsidRPr="00BD46B1" w:rsidRDefault="007E56B9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57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7E56B9" w:rsidRPr="00BD46B1" w:rsidRDefault="007E56B9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7E56B9" w:rsidRPr="00BD46B1" w:rsidRDefault="007E56B9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7E56B9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C0C2A"/>
    <w:rsid w:val="001D58A8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94F86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701F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7EB1"/>
    <w:rsid w:val="008403FD"/>
    <w:rsid w:val="008420AA"/>
    <w:rsid w:val="008516DA"/>
    <w:rsid w:val="0085236D"/>
    <w:rsid w:val="00854792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D30A9"/>
    <w:rsid w:val="008E3A18"/>
    <w:rsid w:val="008E55F2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C65"/>
    <w:rsid w:val="00C17791"/>
    <w:rsid w:val="00C230A0"/>
    <w:rsid w:val="00C303C6"/>
    <w:rsid w:val="00C318BF"/>
    <w:rsid w:val="00C32575"/>
    <w:rsid w:val="00C351F3"/>
    <w:rsid w:val="00C37376"/>
    <w:rsid w:val="00C5149B"/>
    <w:rsid w:val="00C54D92"/>
    <w:rsid w:val="00C7464E"/>
    <w:rsid w:val="00C7715E"/>
    <w:rsid w:val="00C803A7"/>
    <w:rsid w:val="00C91A8D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7C2B"/>
    <w:rsid w:val="00D1686E"/>
    <w:rsid w:val="00D17911"/>
    <w:rsid w:val="00D21D03"/>
    <w:rsid w:val="00D22486"/>
    <w:rsid w:val="00D2521C"/>
    <w:rsid w:val="00D36DD6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DF7272"/>
    <w:rsid w:val="00E02BA3"/>
    <w:rsid w:val="00E1406B"/>
    <w:rsid w:val="00E167E7"/>
    <w:rsid w:val="00E16A77"/>
    <w:rsid w:val="00E21495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75AA"/>
    <w:rsid w:val="00F70F77"/>
    <w:rsid w:val="00F91F19"/>
    <w:rsid w:val="00F958FA"/>
    <w:rsid w:val="00FA5673"/>
    <w:rsid w:val="00FB63E0"/>
    <w:rsid w:val="00FB6B0B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332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2</Pages>
  <Words>568</Words>
  <Characters>3241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36</cp:revision>
  <cp:lastPrinted>2019-02-28T08:29:00Z</cp:lastPrinted>
  <dcterms:created xsi:type="dcterms:W3CDTF">2019-07-01T06:58:00Z</dcterms:created>
  <dcterms:modified xsi:type="dcterms:W3CDTF">2019-11-28T08:50:00Z</dcterms:modified>
</cp:coreProperties>
</file>