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84C" w:rsidRPr="00B446BC" w:rsidRDefault="0000284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00284C" w:rsidRDefault="0000284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00284C" w:rsidRPr="00B446BC" w:rsidRDefault="000028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00284C" w:rsidRPr="00B446BC" w:rsidRDefault="000028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00284C" w:rsidRPr="00B446BC" w:rsidRDefault="000028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00284C" w:rsidRPr="00B446BC" w:rsidRDefault="0000284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00284C" w:rsidRPr="00B446BC" w:rsidRDefault="0000284C" w:rsidP="004B732C">
      <w:pPr>
        <w:ind w:firstLine="709"/>
        <w:jc w:val="both"/>
        <w:rPr>
          <w:b/>
          <w:sz w:val="28"/>
          <w:szCs w:val="28"/>
        </w:rPr>
      </w:pPr>
    </w:p>
    <w:p w:rsidR="0000284C" w:rsidRPr="00CD3A96" w:rsidRDefault="0000284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58</w:t>
      </w:r>
    </w:p>
    <w:p w:rsidR="0000284C" w:rsidRDefault="0000284C" w:rsidP="002F6163">
      <w:pPr>
        <w:ind w:firstLine="709"/>
        <w:jc w:val="both"/>
        <w:rPr>
          <w:sz w:val="27"/>
          <w:szCs w:val="27"/>
        </w:rPr>
      </w:pPr>
    </w:p>
    <w:p w:rsidR="0000284C" w:rsidRPr="00EC0D7E" w:rsidRDefault="0000284C" w:rsidP="00AE04B1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00284C" w:rsidRPr="00EC0D7E" w:rsidRDefault="0000284C" w:rsidP="00AE04B1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00284C" w:rsidRPr="00EC0D7E" w:rsidRDefault="0000284C" w:rsidP="00AE04B1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00284C" w:rsidRPr="00E213A9" w:rsidRDefault="0000284C" w:rsidP="00AE04B1">
      <w:pPr>
        <w:ind w:firstLine="709"/>
        <w:jc w:val="center"/>
        <w:rPr>
          <w:sz w:val="28"/>
          <w:szCs w:val="28"/>
        </w:rPr>
      </w:pPr>
      <w:r w:rsidRPr="00E213A9">
        <w:rPr>
          <w:sz w:val="28"/>
          <w:szCs w:val="28"/>
        </w:rPr>
        <w:t>РЕСПУБЛИКИ МОРДОВИЯ</w:t>
      </w:r>
    </w:p>
    <w:p w:rsidR="0000284C" w:rsidRDefault="0000284C" w:rsidP="00AE04B1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0284C" w:rsidRPr="001D73AB" w:rsidRDefault="0000284C" w:rsidP="00AE04B1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0284C" w:rsidRDefault="0000284C" w:rsidP="00AE04B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E213A9">
        <w:rPr>
          <w:b/>
          <w:bCs/>
          <w:sz w:val="34"/>
          <w:szCs w:val="34"/>
        </w:rPr>
        <w:t>Р Е Ш Е Н И Е</w:t>
      </w:r>
    </w:p>
    <w:p w:rsidR="0000284C" w:rsidRDefault="0000284C" w:rsidP="00AE04B1">
      <w:pPr>
        <w:rPr>
          <w:sz w:val="28"/>
          <w:szCs w:val="28"/>
        </w:rPr>
      </w:pPr>
    </w:p>
    <w:p w:rsidR="0000284C" w:rsidRPr="00540B67" w:rsidRDefault="0000284C" w:rsidP="00AE04B1">
      <w:pPr>
        <w:rPr>
          <w:sz w:val="28"/>
          <w:szCs w:val="28"/>
        </w:rPr>
      </w:pPr>
      <w:r w:rsidRPr="00E213A9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E213A9">
        <w:rPr>
          <w:sz w:val="28"/>
          <w:szCs w:val="28"/>
        </w:rPr>
        <w:t>»</w:t>
      </w:r>
      <w:r>
        <w:rPr>
          <w:sz w:val="28"/>
          <w:szCs w:val="28"/>
        </w:rPr>
        <w:t xml:space="preserve"> ноября</w:t>
      </w:r>
      <w:r w:rsidRPr="00E213A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E213A9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E213A9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E213A9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E213A9">
        <w:rPr>
          <w:sz w:val="28"/>
          <w:szCs w:val="28"/>
        </w:rPr>
        <w:t xml:space="preserve">№ </w:t>
      </w:r>
      <w:r>
        <w:rPr>
          <w:sz w:val="28"/>
          <w:szCs w:val="28"/>
        </w:rPr>
        <w:t>120</w:t>
      </w:r>
    </w:p>
    <w:p w:rsidR="0000284C" w:rsidRPr="00E213A9" w:rsidRDefault="0000284C" w:rsidP="00AE04B1">
      <w:pPr>
        <w:ind w:firstLine="709"/>
        <w:jc w:val="center"/>
        <w:rPr>
          <w:sz w:val="28"/>
          <w:szCs w:val="28"/>
        </w:rPr>
      </w:pPr>
      <w:r w:rsidRPr="00E213A9">
        <w:rPr>
          <w:sz w:val="28"/>
          <w:szCs w:val="28"/>
        </w:rPr>
        <w:t>д.Русское Тювеево</w:t>
      </w:r>
    </w:p>
    <w:p w:rsidR="0000284C" w:rsidRDefault="0000284C" w:rsidP="00AE04B1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00284C" w:rsidRPr="001855F0" w:rsidRDefault="0000284C" w:rsidP="00AE04B1"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</w:t>
      </w:r>
      <w:r w:rsidRPr="001855F0">
        <w:rPr>
          <w:rFonts w:ascii="Times New Roman" w:hAnsi="Times New Roman"/>
          <w:b/>
          <w:sz w:val="28"/>
          <w:szCs w:val="28"/>
        </w:rPr>
        <w:t>р</w:t>
      </w:r>
      <w:r w:rsidRPr="001855F0">
        <w:rPr>
          <w:rFonts w:ascii="Times New Roman" w:hAnsi="Times New Roman"/>
          <w:b/>
          <w:sz w:val="28"/>
          <w:szCs w:val="28"/>
        </w:rPr>
        <w:t>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</w:t>
      </w:r>
      <w:r>
        <w:rPr>
          <w:rFonts w:ascii="Times New Roman" w:hAnsi="Times New Roman"/>
          <w:b/>
          <w:sz w:val="28"/>
          <w:szCs w:val="28"/>
        </w:rPr>
        <w:t>3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00284C" w:rsidRDefault="0000284C" w:rsidP="00AE04B1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00284C" w:rsidRPr="008A2632" w:rsidRDefault="0000284C" w:rsidP="00AE04B1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>Русско-Тювеевского  сельского  поселения  Темнико</w:t>
      </w:r>
      <w:r w:rsidRPr="008A2632">
        <w:rPr>
          <w:sz w:val="28"/>
          <w:szCs w:val="28"/>
        </w:rPr>
        <w:t>в</w:t>
      </w:r>
      <w:r w:rsidRPr="008A2632">
        <w:rPr>
          <w:sz w:val="28"/>
          <w:szCs w:val="28"/>
        </w:rPr>
        <w:t xml:space="preserve">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00284C" w:rsidRPr="008A2632" w:rsidRDefault="0000284C" w:rsidP="00AE04B1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00284C" w:rsidRPr="00F42F1C" w:rsidRDefault="0000284C" w:rsidP="00AE04B1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>Опубликовать настоящее решение в  информационном бюллетене и разме</w:t>
      </w:r>
      <w:r w:rsidRPr="00F42F1C">
        <w:rPr>
          <w:rFonts w:ascii="Times New Roman" w:hAnsi="Times New Roman"/>
          <w:sz w:val="28"/>
          <w:szCs w:val="28"/>
        </w:rPr>
        <w:t>с</w:t>
      </w:r>
      <w:r w:rsidRPr="00F42F1C">
        <w:rPr>
          <w:rFonts w:ascii="Times New Roman" w:hAnsi="Times New Roman"/>
          <w:sz w:val="28"/>
          <w:szCs w:val="28"/>
        </w:rPr>
        <w:t xml:space="preserve">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ния в сети «Интернет».</w:t>
      </w:r>
    </w:p>
    <w:p w:rsidR="0000284C" w:rsidRPr="00F42F1C" w:rsidRDefault="0000284C" w:rsidP="00AE04B1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0284C" w:rsidRPr="00E213A9" w:rsidRDefault="0000284C" w:rsidP="00AE04B1">
      <w:pPr>
        <w:jc w:val="both"/>
        <w:rPr>
          <w:sz w:val="28"/>
          <w:szCs w:val="28"/>
        </w:rPr>
      </w:pPr>
      <w:r w:rsidRPr="00E213A9">
        <w:rPr>
          <w:sz w:val="28"/>
          <w:szCs w:val="28"/>
        </w:rPr>
        <w:t>Глава Русско-Тювеевского</w:t>
      </w:r>
    </w:p>
    <w:p w:rsidR="0000284C" w:rsidRPr="00876927" w:rsidRDefault="0000284C" w:rsidP="00AE04B1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</w:t>
      </w:r>
      <w:r w:rsidRPr="00E213A9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00284C" w:rsidRPr="00E213A9" w:rsidRDefault="0000284C" w:rsidP="00AE0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</w:t>
      </w:r>
      <w:r w:rsidRPr="00E213A9">
        <w:rPr>
          <w:b/>
          <w:sz w:val="28"/>
          <w:szCs w:val="28"/>
        </w:rPr>
        <w:t>ия о численности муниципальных служащих органов местного с</w:t>
      </w:r>
      <w:r w:rsidRPr="00E213A9">
        <w:rPr>
          <w:b/>
          <w:sz w:val="28"/>
          <w:szCs w:val="28"/>
        </w:rPr>
        <w:t>а</w:t>
      </w:r>
      <w:r w:rsidRPr="00E213A9">
        <w:rPr>
          <w:b/>
          <w:sz w:val="28"/>
          <w:szCs w:val="28"/>
        </w:rPr>
        <w:t xml:space="preserve">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</w:rPr>
        <w:t>3</w:t>
      </w:r>
      <w:r w:rsidRPr="00E213A9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</w:rPr>
        <w:t>9</w:t>
      </w:r>
      <w:r w:rsidRPr="00E213A9">
        <w:rPr>
          <w:b/>
          <w:sz w:val="28"/>
          <w:szCs w:val="28"/>
        </w:rPr>
        <w:t xml:space="preserve"> года</w:t>
      </w:r>
    </w:p>
    <w:p w:rsidR="0000284C" w:rsidRPr="00E213A9" w:rsidRDefault="0000284C" w:rsidP="00AE04B1">
      <w:pPr>
        <w:rPr>
          <w:b/>
          <w:bCs/>
          <w:sz w:val="28"/>
          <w:szCs w:val="28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00284C" w:rsidRPr="0051076E" w:rsidTr="00C37376">
        <w:tc>
          <w:tcPr>
            <w:tcW w:w="3102" w:type="dxa"/>
          </w:tcPr>
          <w:p w:rsidR="0000284C" w:rsidRPr="00AC7A1D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00284C" w:rsidRPr="00E4377E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</w:rPr>
              <w:t>10.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</w:rPr>
              <w:t>9</w:t>
            </w:r>
          </w:p>
        </w:tc>
        <w:tc>
          <w:tcPr>
            <w:tcW w:w="2160" w:type="dxa"/>
          </w:tcPr>
          <w:p w:rsidR="0000284C" w:rsidRPr="00E213A9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213A9">
              <w:rPr>
                <w:b/>
                <w:bCs/>
              </w:rPr>
              <w:t>В т.ч.</w:t>
            </w:r>
          </w:p>
          <w:p w:rsidR="0000284C" w:rsidRPr="00E4377E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213A9">
              <w:rPr>
                <w:b/>
                <w:bCs/>
              </w:rPr>
              <w:t>муниципальные служащие на              01.</w:t>
            </w:r>
            <w:r>
              <w:rPr>
                <w:b/>
                <w:bCs/>
              </w:rPr>
              <w:t>10</w:t>
            </w:r>
            <w:r w:rsidRPr="00E213A9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  <w:tc>
          <w:tcPr>
            <w:tcW w:w="1620" w:type="dxa"/>
          </w:tcPr>
          <w:p w:rsidR="0000284C" w:rsidRPr="00E4377E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213A9">
              <w:rPr>
                <w:b/>
                <w:bCs/>
              </w:rPr>
              <w:t>Затраты всего (тыс.руб) на 01.</w:t>
            </w:r>
            <w:r>
              <w:rPr>
                <w:b/>
                <w:bCs/>
              </w:rPr>
              <w:t>10</w:t>
            </w:r>
            <w:r w:rsidRPr="00E213A9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  <w:tc>
          <w:tcPr>
            <w:tcW w:w="1646" w:type="dxa"/>
          </w:tcPr>
          <w:p w:rsidR="0000284C" w:rsidRPr="00E4377E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213A9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</w:rPr>
              <w:t>10</w:t>
            </w:r>
            <w:r w:rsidRPr="00E213A9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</w:tr>
      <w:tr w:rsidR="0000284C" w:rsidTr="00C37376">
        <w:trPr>
          <w:trHeight w:val="689"/>
        </w:trPr>
        <w:tc>
          <w:tcPr>
            <w:tcW w:w="3102" w:type="dxa"/>
          </w:tcPr>
          <w:p w:rsidR="0000284C" w:rsidRPr="00E21495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00284C" w:rsidRPr="00E213A9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160" w:type="dxa"/>
          </w:tcPr>
          <w:p w:rsidR="0000284C" w:rsidRPr="00E213A9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20" w:type="dxa"/>
          </w:tcPr>
          <w:p w:rsidR="0000284C" w:rsidRPr="0080429D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1013,8</w:t>
            </w:r>
          </w:p>
        </w:tc>
        <w:tc>
          <w:tcPr>
            <w:tcW w:w="1646" w:type="dxa"/>
          </w:tcPr>
          <w:p w:rsidR="0000284C" w:rsidRPr="0080429D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791,6</w:t>
            </w:r>
          </w:p>
        </w:tc>
      </w:tr>
      <w:tr w:rsidR="0000284C" w:rsidTr="00C37376">
        <w:tc>
          <w:tcPr>
            <w:tcW w:w="3102" w:type="dxa"/>
          </w:tcPr>
          <w:p w:rsidR="0000284C" w:rsidRPr="00E21495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00284C" w:rsidRPr="00E213A9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160" w:type="dxa"/>
          </w:tcPr>
          <w:p w:rsidR="0000284C" w:rsidRPr="00E213A9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20" w:type="dxa"/>
          </w:tcPr>
          <w:p w:rsidR="0000284C" w:rsidRPr="0080429D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1013,8</w:t>
            </w:r>
          </w:p>
        </w:tc>
        <w:tc>
          <w:tcPr>
            <w:tcW w:w="1646" w:type="dxa"/>
          </w:tcPr>
          <w:p w:rsidR="0000284C" w:rsidRPr="0080429D" w:rsidRDefault="0000284C" w:rsidP="00C3737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791,6</w:t>
            </w:r>
          </w:p>
        </w:tc>
      </w:tr>
    </w:tbl>
    <w:p w:rsidR="0000284C" w:rsidRDefault="0000284C" w:rsidP="00AE04B1">
      <w:pPr>
        <w:jc w:val="both"/>
        <w:rPr>
          <w:sz w:val="28"/>
          <w:szCs w:val="28"/>
        </w:rPr>
      </w:pPr>
    </w:p>
    <w:p w:rsidR="0000284C" w:rsidRDefault="0000284C" w:rsidP="00AE04B1">
      <w:pPr>
        <w:jc w:val="both"/>
        <w:rPr>
          <w:sz w:val="28"/>
          <w:szCs w:val="28"/>
        </w:rPr>
      </w:pPr>
    </w:p>
    <w:p w:rsidR="0000284C" w:rsidRDefault="0000284C" w:rsidP="00AE04B1">
      <w:pPr>
        <w:jc w:val="both"/>
        <w:rPr>
          <w:sz w:val="28"/>
          <w:szCs w:val="28"/>
        </w:rPr>
      </w:pPr>
    </w:p>
    <w:p w:rsidR="0000284C" w:rsidRDefault="0000284C" w:rsidP="00AE04B1">
      <w:pPr>
        <w:jc w:val="both"/>
        <w:rPr>
          <w:sz w:val="28"/>
          <w:szCs w:val="28"/>
        </w:rPr>
      </w:pPr>
    </w:p>
    <w:p w:rsidR="0000284C" w:rsidRDefault="0000284C" w:rsidP="00AE04B1">
      <w:pPr>
        <w:jc w:val="both"/>
        <w:rPr>
          <w:sz w:val="28"/>
          <w:szCs w:val="28"/>
        </w:rPr>
      </w:pPr>
    </w:p>
    <w:p w:rsidR="0000284C" w:rsidRDefault="0000284C" w:rsidP="00AE04B1">
      <w:pPr>
        <w:jc w:val="both"/>
        <w:rPr>
          <w:sz w:val="28"/>
          <w:szCs w:val="28"/>
        </w:rPr>
      </w:pPr>
    </w:p>
    <w:p w:rsidR="0000284C" w:rsidRDefault="0000284C" w:rsidP="00AE04B1">
      <w:pPr>
        <w:jc w:val="both"/>
        <w:rPr>
          <w:sz w:val="28"/>
          <w:szCs w:val="28"/>
        </w:rPr>
      </w:pPr>
    </w:p>
    <w:p w:rsidR="0000284C" w:rsidRDefault="0000284C" w:rsidP="00C54D92">
      <w:pPr>
        <w:rPr>
          <w:sz w:val="28"/>
          <w:szCs w:val="28"/>
        </w:rPr>
      </w:pPr>
    </w:p>
    <w:p w:rsidR="0000284C" w:rsidRPr="00BD46B1" w:rsidRDefault="0000284C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58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00284C" w:rsidRPr="00BD46B1" w:rsidRDefault="0000284C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00284C" w:rsidRPr="00BD46B1" w:rsidRDefault="0000284C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00284C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701F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7EB1"/>
    <w:rsid w:val="008403FD"/>
    <w:rsid w:val="008420AA"/>
    <w:rsid w:val="008516DA"/>
    <w:rsid w:val="0085236D"/>
    <w:rsid w:val="00854792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E55F2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C65"/>
    <w:rsid w:val="00C17791"/>
    <w:rsid w:val="00C230A0"/>
    <w:rsid w:val="00C303C6"/>
    <w:rsid w:val="00C318BF"/>
    <w:rsid w:val="00C32575"/>
    <w:rsid w:val="00C351F3"/>
    <w:rsid w:val="00C37376"/>
    <w:rsid w:val="00C5149B"/>
    <w:rsid w:val="00C54D92"/>
    <w:rsid w:val="00C7464E"/>
    <w:rsid w:val="00C7715E"/>
    <w:rsid w:val="00C803A7"/>
    <w:rsid w:val="00C91A8D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75AA"/>
    <w:rsid w:val="00F70F77"/>
    <w:rsid w:val="00F91F19"/>
    <w:rsid w:val="00F958FA"/>
    <w:rsid w:val="00FA5673"/>
    <w:rsid w:val="00FB63E0"/>
    <w:rsid w:val="00FB6B0B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53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2</Pages>
  <Words>440</Words>
  <Characters>2513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37</cp:revision>
  <cp:lastPrinted>2019-02-28T08:29:00Z</cp:lastPrinted>
  <dcterms:created xsi:type="dcterms:W3CDTF">2019-07-01T06:58:00Z</dcterms:created>
  <dcterms:modified xsi:type="dcterms:W3CDTF">2019-11-28T08:51:00Z</dcterms:modified>
</cp:coreProperties>
</file>