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CA2" w:rsidRPr="00B446BC" w:rsidRDefault="002A0CA2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2A0CA2" w:rsidRDefault="002A0CA2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2A0CA2" w:rsidRPr="00B446BC" w:rsidRDefault="002A0C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2A0CA2" w:rsidRPr="00B446BC" w:rsidRDefault="002A0C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2A0CA2" w:rsidRPr="00B446BC" w:rsidRDefault="002A0C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2A0CA2" w:rsidRPr="00B446BC" w:rsidRDefault="002A0CA2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2A0CA2" w:rsidRPr="00B446BC" w:rsidRDefault="002A0CA2" w:rsidP="004B732C">
      <w:pPr>
        <w:ind w:firstLine="709"/>
        <w:jc w:val="both"/>
        <w:rPr>
          <w:b/>
          <w:sz w:val="28"/>
          <w:szCs w:val="28"/>
        </w:rPr>
      </w:pPr>
    </w:p>
    <w:p w:rsidR="002A0CA2" w:rsidRPr="00CD3A96" w:rsidRDefault="002A0CA2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59</w:t>
      </w:r>
    </w:p>
    <w:p w:rsidR="002A0CA2" w:rsidRDefault="002A0CA2" w:rsidP="002F6163">
      <w:pPr>
        <w:ind w:firstLine="709"/>
        <w:jc w:val="both"/>
        <w:rPr>
          <w:sz w:val="27"/>
          <w:szCs w:val="27"/>
        </w:rPr>
      </w:pPr>
    </w:p>
    <w:p w:rsidR="002A0CA2" w:rsidRPr="00F61F9A" w:rsidRDefault="002A0CA2" w:rsidP="00194215">
      <w:pPr>
        <w:outlineLvl w:val="0"/>
        <w:rPr>
          <w:b/>
          <w:sz w:val="28"/>
          <w:szCs w:val="28"/>
        </w:rPr>
      </w:pPr>
      <w:r w:rsidRPr="00F61F9A">
        <w:rPr>
          <w:b/>
          <w:sz w:val="28"/>
          <w:szCs w:val="28"/>
        </w:rPr>
        <w:t>АДМИНИСТРАЦИЯ РУССКО-ТЮВЕЕВСКОГО СЕЛЬСКОГО ПОСЕЛЕНИЯ</w:t>
      </w:r>
    </w:p>
    <w:p w:rsidR="002A0CA2" w:rsidRPr="00F61F9A" w:rsidRDefault="002A0CA2" w:rsidP="00194215">
      <w:pPr>
        <w:jc w:val="center"/>
        <w:rPr>
          <w:b/>
          <w:sz w:val="28"/>
          <w:szCs w:val="28"/>
        </w:rPr>
      </w:pPr>
      <w:r w:rsidRPr="00F61F9A">
        <w:rPr>
          <w:b/>
          <w:sz w:val="28"/>
          <w:szCs w:val="28"/>
        </w:rPr>
        <w:t>ТЕМНИКОВСКОГО МУНИЦИПАЛЬНОГО РАЙОНА</w:t>
      </w:r>
    </w:p>
    <w:p w:rsidR="002A0CA2" w:rsidRPr="00F61F9A" w:rsidRDefault="002A0CA2" w:rsidP="00194215">
      <w:pPr>
        <w:jc w:val="center"/>
        <w:rPr>
          <w:sz w:val="28"/>
          <w:szCs w:val="28"/>
        </w:rPr>
      </w:pPr>
      <w:r w:rsidRPr="00F61F9A">
        <w:rPr>
          <w:b/>
          <w:sz w:val="28"/>
          <w:szCs w:val="28"/>
        </w:rPr>
        <w:t>РЕСПУБЛИКИ МОРДОВИЯ</w:t>
      </w:r>
    </w:p>
    <w:p w:rsidR="002A0CA2" w:rsidRPr="00F61F9A" w:rsidRDefault="002A0CA2" w:rsidP="00194215">
      <w:pPr>
        <w:jc w:val="center"/>
      </w:pPr>
    </w:p>
    <w:p w:rsidR="002A0CA2" w:rsidRPr="00F61F9A" w:rsidRDefault="002A0CA2" w:rsidP="00194215">
      <w:pPr>
        <w:jc w:val="center"/>
      </w:pPr>
    </w:p>
    <w:p w:rsidR="002A0CA2" w:rsidRPr="00F61F9A" w:rsidRDefault="002A0CA2" w:rsidP="00194215">
      <w:pPr>
        <w:jc w:val="center"/>
        <w:outlineLvl w:val="0"/>
        <w:rPr>
          <w:b/>
          <w:bCs/>
          <w:sz w:val="34"/>
          <w:szCs w:val="34"/>
        </w:rPr>
      </w:pPr>
      <w:r w:rsidRPr="00F61F9A">
        <w:rPr>
          <w:b/>
          <w:bCs/>
          <w:sz w:val="34"/>
          <w:szCs w:val="34"/>
        </w:rPr>
        <w:t>ПОСТАНОВЛЕНИЕ</w:t>
      </w:r>
    </w:p>
    <w:p w:rsidR="002A0CA2" w:rsidRPr="00F61F9A" w:rsidRDefault="002A0CA2" w:rsidP="00194215">
      <w:pPr>
        <w:jc w:val="center"/>
        <w:rPr>
          <w:b/>
          <w:bCs/>
        </w:rPr>
      </w:pPr>
    </w:p>
    <w:p w:rsidR="002A0CA2" w:rsidRPr="00F61F9A" w:rsidRDefault="002A0CA2" w:rsidP="001942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28 ноября </w:t>
      </w:r>
      <w:smartTag w:uri="urn:schemas-microsoft-com:office:smarttags" w:element="metricconverter">
        <w:smartTagPr>
          <w:attr w:name="ProductID" w:val="2019 г"/>
        </w:smartTagPr>
        <w:r w:rsidRPr="00F61F9A">
          <w:rPr>
            <w:sz w:val="28"/>
            <w:szCs w:val="28"/>
          </w:rPr>
          <w:t>2019 г</w:t>
        </w:r>
      </w:smartTag>
      <w:r w:rsidRPr="00F61F9A">
        <w:rPr>
          <w:sz w:val="28"/>
          <w:szCs w:val="28"/>
        </w:rPr>
        <w:t xml:space="preserve">.   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F61F9A">
        <w:rPr>
          <w:sz w:val="28"/>
          <w:szCs w:val="28"/>
        </w:rPr>
        <w:t xml:space="preserve">   № </w:t>
      </w:r>
      <w:r>
        <w:rPr>
          <w:sz w:val="28"/>
          <w:szCs w:val="28"/>
        </w:rPr>
        <w:t>81</w:t>
      </w:r>
    </w:p>
    <w:p w:rsidR="002A0CA2" w:rsidRPr="00F61F9A" w:rsidRDefault="002A0CA2" w:rsidP="00194215">
      <w:pPr>
        <w:ind w:firstLine="720"/>
        <w:jc w:val="center"/>
        <w:rPr>
          <w:sz w:val="28"/>
          <w:szCs w:val="28"/>
        </w:rPr>
      </w:pPr>
      <w:r w:rsidRPr="00F61F9A">
        <w:rPr>
          <w:sz w:val="28"/>
          <w:szCs w:val="28"/>
        </w:rPr>
        <w:t>д.Русское Тювеево</w:t>
      </w:r>
    </w:p>
    <w:p w:rsidR="002A0CA2" w:rsidRDefault="002A0CA2" w:rsidP="00194215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2A0CA2" w:rsidRPr="00307F3F" w:rsidRDefault="002A0CA2" w:rsidP="00194215">
      <w:pPr>
        <w:jc w:val="center"/>
        <w:rPr>
          <w:sz w:val="28"/>
          <w:szCs w:val="28"/>
        </w:rPr>
      </w:pPr>
      <w:r w:rsidRPr="00307F3F">
        <w:rPr>
          <w:b/>
          <w:sz w:val="28"/>
          <w:szCs w:val="28"/>
        </w:rPr>
        <w:t xml:space="preserve">Об утверждении  отчета об исполнении бюджета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</w:rPr>
        <w:t>3</w:t>
      </w:r>
      <w:r w:rsidRPr="00307F3F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</w:rPr>
        <w:t>9</w:t>
      </w:r>
      <w:r w:rsidRPr="00307F3F">
        <w:rPr>
          <w:b/>
          <w:sz w:val="28"/>
          <w:szCs w:val="28"/>
        </w:rPr>
        <w:t xml:space="preserve"> года</w:t>
      </w:r>
    </w:p>
    <w:p w:rsidR="002A0CA2" w:rsidRDefault="002A0CA2" w:rsidP="00194215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2A0CA2" w:rsidRDefault="002A0CA2" w:rsidP="00194215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2A0CA2" w:rsidRDefault="002A0CA2" w:rsidP="00194215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 xml:space="preserve">         Руководствуясь </w:t>
      </w:r>
      <w:hyperlink r:id="rId5" w:history="1">
        <w:r w:rsidRPr="00CF3624">
          <w:rPr>
            <w:rFonts w:ascii="Times New Roman" w:hAnsi="Times New Roman"/>
            <w:sz w:val="28"/>
            <w:szCs w:val="28"/>
          </w:rPr>
          <w:t>статьей 9</w:t>
        </w:r>
      </w:hyperlink>
      <w:r w:rsidRPr="00CF3624">
        <w:rPr>
          <w:rFonts w:ascii="Times New Roman" w:hAnsi="Times New Roman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>и 264.2 Бюджетного кодекса Российской Федерации, администрация Русско-Тювеевского сельского поселения Темниковского муниц</w:t>
      </w:r>
      <w:r w:rsidRPr="00CF3624">
        <w:rPr>
          <w:rFonts w:ascii="Times New Roman" w:hAnsi="Times New Roman"/>
          <w:sz w:val="28"/>
          <w:szCs w:val="28"/>
        </w:rPr>
        <w:t>и</w:t>
      </w:r>
      <w:r w:rsidRPr="00CF3624">
        <w:rPr>
          <w:rFonts w:ascii="Times New Roman" w:hAnsi="Times New Roman"/>
          <w:sz w:val="28"/>
          <w:szCs w:val="28"/>
        </w:rPr>
        <w:t>пального района   п о с т а н о в л я е т:</w:t>
      </w:r>
      <w:r w:rsidRPr="00CF36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A0CA2" w:rsidRPr="00F61F9A" w:rsidRDefault="002A0CA2" w:rsidP="00194215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>1. Утвердить прилагаемый отчет об исполнении бюджета по администрации Русско-Тювеевского  сельского поселения Темниковского  муниципального района Респу</w:t>
      </w:r>
      <w:r w:rsidRPr="00CF3624">
        <w:rPr>
          <w:rFonts w:ascii="Times New Roman" w:hAnsi="Times New Roman"/>
          <w:sz w:val="28"/>
          <w:szCs w:val="28"/>
        </w:rPr>
        <w:t>б</w:t>
      </w:r>
      <w:r w:rsidRPr="00CF3624">
        <w:rPr>
          <w:rFonts w:ascii="Times New Roman" w:hAnsi="Times New Roman"/>
          <w:sz w:val="28"/>
          <w:szCs w:val="28"/>
        </w:rPr>
        <w:t xml:space="preserve">лики  Мордовия за  3 </w:t>
      </w:r>
      <w:r w:rsidRPr="00F61F9A">
        <w:rPr>
          <w:rFonts w:ascii="Times New Roman" w:hAnsi="Times New Roman"/>
          <w:sz w:val="28"/>
          <w:szCs w:val="28"/>
        </w:rPr>
        <w:t>квартал 2019 года.</w:t>
      </w:r>
    </w:p>
    <w:p w:rsidR="002A0CA2" w:rsidRPr="00F42F1C" w:rsidRDefault="002A0CA2" w:rsidP="00194215">
      <w:pPr>
        <w:pStyle w:val="1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42F1C">
        <w:rPr>
          <w:rFonts w:ascii="Times New Roman" w:hAnsi="Times New Roman"/>
          <w:sz w:val="28"/>
          <w:szCs w:val="28"/>
        </w:rPr>
        <w:t xml:space="preserve"> в  информационном бюллетене и разме</w:t>
      </w:r>
      <w:r w:rsidRPr="00F42F1C">
        <w:rPr>
          <w:rFonts w:ascii="Times New Roman" w:hAnsi="Times New Roman"/>
          <w:sz w:val="28"/>
          <w:szCs w:val="28"/>
        </w:rPr>
        <w:t>с</w:t>
      </w:r>
      <w:r w:rsidRPr="00F42F1C">
        <w:rPr>
          <w:rFonts w:ascii="Times New Roman" w:hAnsi="Times New Roman"/>
          <w:sz w:val="28"/>
          <w:szCs w:val="28"/>
        </w:rPr>
        <w:t xml:space="preserve">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ния в сети «Интернет».</w:t>
      </w:r>
    </w:p>
    <w:p w:rsidR="002A0CA2" w:rsidRDefault="002A0CA2" w:rsidP="00194215">
      <w:pPr>
        <w:ind w:firstLine="709"/>
        <w:jc w:val="both"/>
        <w:rPr>
          <w:sz w:val="28"/>
          <w:szCs w:val="28"/>
        </w:rPr>
      </w:pPr>
    </w:p>
    <w:p w:rsidR="002A0CA2" w:rsidRDefault="002A0CA2" w:rsidP="00194215">
      <w:pPr>
        <w:ind w:firstLine="709"/>
        <w:jc w:val="both"/>
        <w:rPr>
          <w:sz w:val="28"/>
          <w:szCs w:val="28"/>
        </w:rPr>
      </w:pPr>
    </w:p>
    <w:p w:rsidR="002A0CA2" w:rsidRPr="00540B67" w:rsidRDefault="002A0CA2" w:rsidP="00194215">
      <w:pPr>
        <w:ind w:firstLine="709"/>
        <w:jc w:val="both"/>
        <w:rPr>
          <w:sz w:val="28"/>
          <w:szCs w:val="28"/>
        </w:rPr>
      </w:pPr>
    </w:p>
    <w:p w:rsidR="002A0CA2" w:rsidRPr="00307F3F" w:rsidRDefault="002A0CA2" w:rsidP="00194215">
      <w:pPr>
        <w:jc w:val="both"/>
        <w:rPr>
          <w:sz w:val="28"/>
          <w:szCs w:val="28"/>
        </w:rPr>
      </w:pPr>
      <w:r w:rsidRPr="00307F3F">
        <w:rPr>
          <w:sz w:val="28"/>
          <w:szCs w:val="28"/>
        </w:rPr>
        <w:t>Глава Русско-Тювеевского</w:t>
      </w:r>
    </w:p>
    <w:p w:rsidR="002A0CA2" w:rsidRPr="00876927" w:rsidRDefault="002A0CA2" w:rsidP="00194215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</w:t>
      </w:r>
      <w:r w:rsidRPr="00307F3F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jc w:val="center"/>
        <w:rPr>
          <w:rFonts w:ascii="Arial" w:hAnsi="Arial" w:cs="Arial"/>
          <w:b/>
          <w:bCs/>
          <w:sz w:val="18"/>
          <w:szCs w:val="18"/>
        </w:rPr>
        <w:sectPr w:rsidR="002A0CA2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7133" w:type="dxa"/>
        <w:tblInd w:w="108" w:type="dxa"/>
        <w:tblLook w:val="0000"/>
      </w:tblPr>
      <w:tblGrid>
        <w:gridCol w:w="1948"/>
        <w:gridCol w:w="236"/>
        <w:gridCol w:w="842"/>
        <w:gridCol w:w="601"/>
        <w:gridCol w:w="483"/>
        <w:gridCol w:w="772"/>
        <w:gridCol w:w="331"/>
        <w:gridCol w:w="331"/>
        <w:gridCol w:w="236"/>
        <w:gridCol w:w="572"/>
        <w:gridCol w:w="483"/>
        <w:gridCol w:w="1337"/>
        <w:gridCol w:w="1236"/>
        <w:gridCol w:w="1161"/>
        <w:gridCol w:w="63"/>
        <w:gridCol w:w="1092"/>
        <w:gridCol w:w="1430"/>
        <w:gridCol w:w="1417"/>
        <w:gridCol w:w="1339"/>
        <w:gridCol w:w="1223"/>
      </w:tblGrid>
      <w:tr w:rsidR="002A0CA2" w:rsidRPr="00307F3F" w:rsidTr="00C37376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672FE2" w:rsidTr="00C37376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672FE2" w:rsidTr="00C37376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1 октября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07F3F">
                <w:rPr>
                  <w:rFonts w:ascii="Arial" w:hAnsi="Arial" w:cs="Arial"/>
                  <w:sz w:val="16"/>
                  <w:szCs w:val="16"/>
                </w:rPr>
                <w:t>2019 г</w:t>
              </w:r>
            </w:smartTag>
            <w:r w:rsidRPr="00307F3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01.10.2019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</w:t>
            </w:r>
            <w:r w:rsidRPr="00307F3F">
              <w:rPr>
                <w:rFonts w:ascii="Arial" w:hAnsi="Arial" w:cs="Arial"/>
                <w:sz w:val="16"/>
                <w:szCs w:val="16"/>
              </w:rPr>
              <w:t>в</w:t>
            </w:r>
            <w:r w:rsidRPr="00307F3F">
              <w:rPr>
                <w:rFonts w:ascii="Arial" w:hAnsi="Arial" w:cs="Arial"/>
                <w:sz w:val="16"/>
                <w:szCs w:val="16"/>
              </w:rPr>
              <w:t>ный администратор, администратор доходов бюджета,</w:t>
            </w:r>
          </w:p>
        </w:tc>
        <w:tc>
          <w:tcPr>
            <w:tcW w:w="5372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5EEFF"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АДМИНИСТРАЦИЯ РУССКО-ТЮВЕЕВСКОГО СЕЛЬСКОГО ПОС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ЛЕНИЯ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04303157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372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89249824001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411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55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через ф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нансовые органы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через ба</w:t>
            </w:r>
            <w:r w:rsidRPr="00307F3F">
              <w:rPr>
                <w:rFonts w:ascii="Arial" w:hAnsi="Arial" w:cs="Arial"/>
                <w:sz w:val="16"/>
                <w:szCs w:val="16"/>
              </w:rPr>
              <w:t>н</w:t>
            </w:r>
            <w:r w:rsidRPr="00307F3F">
              <w:rPr>
                <w:rFonts w:ascii="Arial" w:hAnsi="Arial" w:cs="Arial"/>
                <w:sz w:val="16"/>
                <w:szCs w:val="16"/>
              </w:rPr>
              <w:t>ковские сч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 xml:space="preserve">та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1 464 410,50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1 464 410,50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5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</w:t>
            </w:r>
            <w:r w:rsidRPr="00307F3F">
              <w:rPr>
                <w:rFonts w:ascii="Arial" w:hAnsi="Arial" w:cs="Arial"/>
                <w:sz w:val="16"/>
                <w:szCs w:val="16"/>
              </w:rPr>
              <w:t>я</w:t>
            </w:r>
            <w:r w:rsidRPr="00307F3F">
              <w:rPr>
                <w:rFonts w:ascii="Arial" w:hAnsi="Arial" w:cs="Arial"/>
                <w:sz w:val="16"/>
                <w:szCs w:val="16"/>
              </w:rPr>
              <w:t>ется налоговый агент, за исключен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ем доходов, в отношении которых исчисление и уплата налога осущ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ствляются в соответствии со стать</w:t>
            </w:r>
            <w:r w:rsidRPr="00307F3F">
              <w:rPr>
                <w:rFonts w:ascii="Arial" w:hAnsi="Arial" w:cs="Arial"/>
                <w:sz w:val="16"/>
                <w:szCs w:val="16"/>
              </w:rPr>
              <w:t>я</w:t>
            </w:r>
            <w:r w:rsidRPr="00307F3F">
              <w:rPr>
                <w:rFonts w:ascii="Arial" w:hAnsi="Arial" w:cs="Arial"/>
                <w:sz w:val="16"/>
                <w:szCs w:val="16"/>
              </w:rPr>
              <w:t>ми 227, 227.1 и 228 Налогового к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декса Российской Федерации (пер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28 700,00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19 773,28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19 773,28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8 926,72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</w:t>
            </w:r>
            <w:r w:rsidRPr="00307F3F">
              <w:rPr>
                <w:rFonts w:ascii="Arial" w:hAnsi="Arial" w:cs="Arial"/>
                <w:sz w:val="16"/>
                <w:szCs w:val="16"/>
              </w:rPr>
              <w:t>я</w:t>
            </w:r>
            <w:r w:rsidRPr="00307F3F">
              <w:rPr>
                <w:rFonts w:ascii="Arial" w:hAnsi="Arial" w:cs="Arial"/>
                <w:sz w:val="16"/>
                <w:szCs w:val="16"/>
              </w:rPr>
              <w:t>ется налоговый агент, за исключен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ем доходов, в отношении которых исчисление и уплата налога осущ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ствляются в соответствии со стать</w:t>
            </w:r>
            <w:r w:rsidRPr="00307F3F">
              <w:rPr>
                <w:rFonts w:ascii="Arial" w:hAnsi="Arial" w:cs="Arial"/>
                <w:sz w:val="16"/>
                <w:szCs w:val="16"/>
              </w:rPr>
              <w:t>я</w:t>
            </w:r>
            <w:r w:rsidRPr="00307F3F">
              <w:rPr>
                <w:rFonts w:ascii="Arial" w:hAnsi="Arial" w:cs="Arial"/>
                <w:sz w:val="16"/>
                <w:szCs w:val="16"/>
              </w:rPr>
              <w:t>ми 227, 227.1 и 228 Налогового к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2,33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997,67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</w:t>
            </w:r>
            <w:r w:rsidRPr="00307F3F">
              <w:rPr>
                <w:rFonts w:ascii="Arial" w:hAnsi="Arial" w:cs="Arial"/>
                <w:sz w:val="16"/>
                <w:szCs w:val="16"/>
              </w:rPr>
              <w:t>ю</w:t>
            </w:r>
            <w:r w:rsidRPr="00307F3F">
              <w:rPr>
                <w:rFonts w:ascii="Arial" w:hAnsi="Arial" w:cs="Arial"/>
                <w:sz w:val="16"/>
                <w:szCs w:val="16"/>
              </w:rPr>
              <w:t>щему платежу, в том числе по отм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264,42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264,42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2 735,58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</w:t>
            </w:r>
            <w:r w:rsidRPr="00307F3F">
              <w:rPr>
                <w:rFonts w:ascii="Arial" w:hAnsi="Arial" w:cs="Arial"/>
                <w:sz w:val="16"/>
                <w:szCs w:val="16"/>
              </w:rPr>
              <w:t>ю</w:t>
            </w:r>
            <w:r w:rsidRPr="00307F3F">
              <w:rPr>
                <w:rFonts w:ascii="Arial" w:hAnsi="Arial" w:cs="Arial"/>
                <w:sz w:val="16"/>
                <w:szCs w:val="16"/>
              </w:rPr>
              <w:t>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5,05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994,95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</w:t>
            </w:r>
            <w:r w:rsidRPr="00307F3F">
              <w:rPr>
                <w:rFonts w:ascii="Arial" w:hAnsi="Arial" w:cs="Arial"/>
                <w:sz w:val="16"/>
                <w:szCs w:val="16"/>
              </w:rPr>
              <w:t>ы</w:t>
            </w:r>
            <w:r w:rsidRPr="00307F3F">
              <w:rPr>
                <w:rFonts w:ascii="Arial" w:hAnsi="Arial" w:cs="Arial"/>
                <w:sz w:val="16"/>
                <w:szCs w:val="16"/>
              </w:rPr>
              <w:t>сканий (штрафов) по соответству</w:t>
            </w:r>
            <w:r w:rsidRPr="00307F3F">
              <w:rPr>
                <w:rFonts w:ascii="Arial" w:hAnsi="Arial" w:cs="Arial"/>
                <w:sz w:val="16"/>
                <w:szCs w:val="16"/>
              </w:rPr>
              <w:t>ю</w:t>
            </w:r>
            <w:r w:rsidRPr="00307F3F">
              <w:rPr>
                <w:rFonts w:ascii="Arial" w:hAnsi="Arial" w:cs="Arial"/>
                <w:sz w:val="16"/>
                <w:szCs w:val="16"/>
              </w:rPr>
              <w:t>щему платежу согласно законод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990,00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няемым к объектам налогооблож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ния, расположенным в границах сельских поселений (перерасчеты, недоимка и задолженность по соо</w:t>
            </w:r>
            <w:r w:rsidRPr="00307F3F">
              <w:rPr>
                <w:rFonts w:ascii="Arial" w:hAnsi="Arial" w:cs="Arial"/>
                <w:sz w:val="16"/>
                <w:szCs w:val="16"/>
              </w:rPr>
              <w:t>т</w:t>
            </w:r>
            <w:r w:rsidRPr="00307F3F">
              <w:rPr>
                <w:rFonts w:ascii="Arial" w:hAnsi="Arial" w:cs="Arial"/>
                <w:sz w:val="16"/>
                <w:szCs w:val="16"/>
              </w:rPr>
              <w:t>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15 200,00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10 320,00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10 320,00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4 880,00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няемым к объектам налогооблож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ния, расположенным в границах сельских поселений (пени по соо</w:t>
            </w:r>
            <w:r w:rsidRPr="00307F3F">
              <w:rPr>
                <w:rFonts w:ascii="Arial" w:hAnsi="Arial" w:cs="Arial"/>
                <w:sz w:val="16"/>
                <w:szCs w:val="16"/>
              </w:rPr>
              <w:t>т</w:t>
            </w:r>
            <w:r w:rsidRPr="00307F3F">
              <w:rPr>
                <w:rFonts w:ascii="Arial" w:hAnsi="Arial" w:cs="Arial"/>
                <w:sz w:val="16"/>
                <w:szCs w:val="16"/>
              </w:rPr>
              <w:t>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153,19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4 846,81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му платежу, в том числе по отмене</w:t>
            </w:r>
            <w:r w:rsidRPr="00307F3F">
              <w:rPr>
                <w:rFonts w:ascii="Arial" w:hAnsi="Arial" w:cs="Arial"/>
                <w:sz w:val="16"/>
                <w:szCs w:val="16"/>
              </w:rPr>
              <w:t>н</w:t>
            </w:r>
            <w:r w:rsidRPr="00307F3F">
              <w:rPr>
                <w:rFonts w:ascii="Arial" w:hAnsi="Arial" w:cs="Arial"/>
                <w:sz w:val="16"/>
                <w:szCs w:val="16"/>
              </w:rPr>
              <w:t>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179 000,00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107 497,67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107 497,67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71 502,33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</w:t>
            </w:r>
            <w:r w:rsidRPr="00307F3F">
              <w:rPr>
                <w:rFonts w:ascii="Arial" w:hAnsi="Arial" w:cs="Arial"/>
                <w:sz w:val="16"/>
                <w:szCs w:val="16"/>
              </w:rPr>
              <w:t>ю</w:t>
            </w:r>
            <w:r w:rsidRPr="00307F3F">
              <w:rPr>
                <w:rFonts w:ascii="Arial" w:hAnsi="Arial" w:cs="Arial"/>
                <w:sz w:val="16"/>
                <w:szCs w:val="16"/>
              </w:rPr>
              <w:t>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8 629,44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8 629,44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41 370,56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му платежу, в том числе по отмене</w:t>
            </w:r>
            <w:r w:rsidRPr="00307F3F">
              <w:rPr>
                <w:rFonts w:ascii="Arial" w:hAnsi="Arial" w:cs="Arial"/>
                <w:sz w:val="16"/>
                <w:szCs w:val="16"/>
              </w:rPr>
              <w:t>н</w:t>
            </w:r>
            <w:r w:rsidRPr="00307F3F">
              <w:rPr>
                <w:rFonts w:ascii="Arial" w:hAnsi="Arial" w:cs="Arial"/>
                <w:sz w:val="16"/>
                <w:szCs w:val="16"/>
              </w:rPr>
              <w:t>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77 011,13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77 011,13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</w:t>
            </w:r>
            <w:r w:rsidRPr="00307F3F">
              <w:rPr>
                <w:rFonts w:ascii="Arial" w:hAnsi="Arial" w:cs="Arial"/>
                <w:sz w:val="16"/>
                <w:szCs w:val="16"/>
              </w:rPr>
              <w:t>ю</w:t>
            </w:r>
            <w:r w:rsidRPr="00307F3F">
              <w:rPr>
                <w:rFonts w:ascii="Arial" w:hAnsi="Arial" w:cs="Arial"/>
                <w:sz w:val="16"/>
                <w:szCs w:val="16"/>
              </w:rPr>
              <w:t>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1 029,39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1 029,39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38 970,61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Прочие поступления от использов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ния имущества, находящегося в собственности сельских поселений (за исключением имущества мун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ципальных бюджетных и автономных учреждений, а также имущества муниципальных унитарных предпр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75 636,70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75 636,70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Дотации бюджетам сельских пос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лений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513 300,00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513 300,00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513 300,00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Субвенции бюджетам сельских п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селений на осуществление перви</w:t>
            </w:r>
            <w:r w:rsidRPr="00307F3F">
              <w:rPr>
                <w:rFonts w:ascii="Arial" w:hAnsi="Arial" w:cs="Arial"/>
                <w:sz w:val="16"/>
                <w:szCs w:val="16"/>
              </w:rPr>
              <w:t>ч</w:t>
            </w:r>
            <w:r w:rsidRPr="00307F3F">
              <w:rPr>
                <w:rFonts w:ascii="Arial" w:hAnsi="Arial" w:cs="Arial"/>
                <w:sz w:val="16"/>
                <w:szCs w:val="16"/>
              </w:rPr>
              <w:t>ного воинского учета на территор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ях, где отсутствуют военные коми</w:t>
            </w:r>
            <w:r w:rsidRPr="00307F3F">
              <w:rPr>
                <w:rFonts w:ascii="Arial" w:hAnsi="Arial" w:cs="Arial"/>
                <w:sz w:val="16"/>
                <w:szCs w:val="16"/>
              </w:rPr>
              <w:t>с</w:t>
            </w:r>
            <w:r w:rsidRPr="00307F3F">
              <w:rPr>
                <w:rFonts w:ascii="Arial" w:hAnsi="Arial" w:cs="Arial"/>
                <w:sz w:val="16"/>
                <w:szCs w:val="16"/>
              </w:rPr>
              <w:t>сариаты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75 500,00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56 625,00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56 625,00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18 875,00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Межбюджетные трансферты, пер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даваемые бюджетам сельских пос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115 700,00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94 652,90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94 652,90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21 047,10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472 000,00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499 500,00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499 500,00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Субвенции бюджетам сельских п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селений на выполнение передава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мых полномочий субъектов Росси</w:t>
            </w:r>
            <w:r w:rsidRPr="00307F3F">
              <w:rPr>
                <w:rFonts w:ascii="Arial" w:hAnsi="Arial" w:cs="Arial"/>
                <w:sz w:val="16"/>
                <w:szCs w:val="16"/>
              </w:rPr>
              <w:t>й</w:t>
            </w:r>
            <w:r w:rsidRPr="00307F3F">
              <w:rPr>
                <w:rFonts w:ascii="Arial" w:hAnsi="Arial" w:cs="Arial"/>
                <w:sz w:val="16"/>
                <w:szCs w:val="16"/>
              </w:rPr>
              <w:t>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1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2A0CA2" w:rsidRPr="00307F3F" w:rsidTr="00C37376">
        <w:trPr>
          <w:trHeight w:val="64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через ф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нансовые органы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через ба</w:t>
            </w:r>
            <w:r w:rsidRPr="00307F3F">
              <w:rPr>
                <w:rFonts w:ascii="Arial" w:hAnsi="Arial" w:cs="Arial"/>
                <w:sz w:val="16"/>
                <w:szCs w:val="16"/>
              </w:rPr>
              <w:t>н</w:t>
            </w:r>
            <w:r w:rsidRPr="00307F3F">
              <w:rPr>
                <w:rFonts w:ascii="Arial" w:hAnsi="Arial" w:cs="Arial"/>
                <w:sz w:val="16"/>
                <w:szCs w:val="16"/>
              </w:rPr>
              <w:t xml:space="preserve">ковские счета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по ассигнов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ниям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1 605 900,00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#########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1 375 131,71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267 444,37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267 444,37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A0CA2" w:rsidRPr="00307F3F" w:rsidTr="00C37376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Федеральное государственное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зовательное бюджетное учреждение высшего профессионального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зования «Финансовый университет при Правительстве Российской Ф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дерации», 16-этажная жилая пр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стройка к зданию общежития, г. М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86 700,00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86 700,00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181 962,00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181 962,00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-95 262,00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-95 262,00</w:t>
            </w:r>
          </w:p>
        </w:tc>
      </w:tr>
      <w:tr w:rsidR="002A0CA2" w:rsidRPr="00307F3F" w:rsidTr="00C37376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Взносы по обязательному социал</w:t>
            </w:r>
            <w:r w:rsidRPr="00307F3F">
              <w:rPr>
                <w:rFonts w:ascii="Arial" w:hAnsi="Arial" w:cs="Arial"/>
                <w:sz w:val="16"/>
                <w:szCs w:val="16"/>
              </w:rPr>
              <w:t>ь</w:t>
            </w:r>
            <w:r w:rsidRPr="00307F3F">
              <w:rPr>
                <w:rFonts w:ascii="Arial" w:hAnsi="Arial" w:cs="Arial"/>
                <w:sz w:val="16"/>
                <w:szCs w:val="16"/>
              </w:rPr>
              <w:t>ному страхованию на выплаты д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нежного содержания и иные выпл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53 382,29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53 382,29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-23 382,29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-23 382,29</w:t>
            </w:r>
          </w:p>
        </w:tc>
      </w:tr>
      <w:tr w:rsidR="002A0CA2" w:rsidRPr="00307F3F" w:rsidTr="00C37376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Федеральное государственное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зовательное бюджетное учреждение высшего профессионального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зования «Финансовый университет при Правительстве Российской Ф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дерации», 16-этажная жилая пр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стройка к зданию общежития, г. М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201 600,00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201 600,00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35 323,56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35 323,56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166 276,44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166 276,44</w:t>
            </w:r>
          </w:p>
        </w:tc>
      </w:tr>
      <w:tr w:rsidR="002A0CA2" w:rsidRPr="00307F3F" w:rsidTr="00C37376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Взносы по обязательному социал</w:t>
            </w:r>
            <w:r w:rsidRPr="00307F3F">
              <w:rPr>
                <w:rFonts w:ascii="Arial" w:hAnsi="Arial" w:cs="Arial"/>
                <w:sz w:val="16"/>
                <w:szCs w:val="16"/>
              </w:rPr>
              <w:t>ь</w:t>
            </w:r>
            <w:r w:rsidRPr="00307F3F">
              <w:rPr>
                <w:rFonts w:ascii="Arial" w:hAnsi="Arial" w:cs="Arial"/>
                <w:sz w:val="16"/>
                <w:szCs w:val="16"/>
              </w:rPr>
              <w:t>ному страхованию на выплаты д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нежного содержания и иные выпл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7 315,51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7 315,51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29 584,49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29 584,49</w:t>
            </w:r>
          </w:p>
        </w:tc>
      </w:tr>
      <w:tr w:rsidR="002A0CA2" w:rsidRPr="00307F3F" w:rsidTr="00C37376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Федеральное государственное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зовательное бюджетное учреждение высшего профессионального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зования «Финансовый университет при Правительстве Российской Ф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дерации», 16-этажная жилая пр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стройка к зданию общежития, г. М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130 900,00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130 900,00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201 902,44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201 902,44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-71 002,44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-71 002,44</w:t>
            </w:r>
          </w:p>
        </w:tc>
      </w:tr>
      <w:tr w:rsidR="002A0CA2" w:rsidRPr="00307F3F" w:rsidTr="00C37376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Взносы по обязательному социал</w:t>
            </w:r>
            <w:r w:rsidRPr="00307F3F">
              <w:rPr>
                <w:rFonts w:ascii="Arial" w:hAnsi="Arial" w:cs="Arial"/>
                <w:sz w:val="16"/>
                <w:szCs w:val="16"/>
              </w:rPr>
              <w:t>ь</w:t>
            </w:r>
            <w:r w:rsidRPr="00307F3F">
              <w:rPr>
                <w:rFonts w:ascii="Arial" w:hAnsi="Arial" w:cs="Arial"/>
                <w:sz w:val="16"/>
                <w:szCs w:val="16"/>
              </w:rPr>
              <w:t>ному страхованию на выплаты д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нежного содержания и иные выпл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70 391,09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70 391,09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-20 391,09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-20 391,09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28 871,46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28 871,46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97 128,54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97 128,54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36 711,00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36 711,00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-711,00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-711,00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1 246,00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1 246,00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8 754,00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8 754,00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2 484,94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2 484,94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2 515,06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2 515,06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</w:tr>
      <w:tr w:rsidR="002A0CA2" w:rsidRPr="00307F3F" w:rsidTr="00C37376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Федеральное государственное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зовательное бюджетное учреждение высшего профессионального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зования «Финансовый университет при Правительстве Российской Ф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дерации», 16-этажная жилая пр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стройка к зданию общежития, г. М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203 236,48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203 236,48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-82 236,48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-82 236,48</w:t>
            </w:r>
          </w:p>
        </w:tc>
      </w:tr>
      <w:tr w:rsidR="002A0CA2" w:rsidRPr="00307F3F" w:rsidTr="00C37376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Взносы по обязательному социал</w:t>
            </w:r>
            <w:r w:rsidRPr="00307F3F">
              <w:rPr>
                <w:rFonts w:ascii="Arial" w:hAnsi="Arial" w:cs="Arial"/>
                <w:sz w:val="16"/>
                <w:szCs w:val="16"/>
              </w:rPr>
              <w:t>ь</w:t>
            </w:r>
            <w:r w:rsidRPr="00307F3F">
              <w:rPr>
                <w:rFonts w:ascii="Arial" w:hAnsi="Arial" w:cs="Arial"/>
                <w:sz w:val="16"/>
                <w:szCs w:val="16"/>
              </w:rPr>
              <w:t>ному страхованию на выплаты д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нежного содержания и иные выпл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38 061,28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38 061,28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51 938,72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51 938,72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22 500,00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22 500,00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152 933,03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152 933,03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-130 433,03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-130 433,03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</w:tr>
      <w:tr w:rsidR="002A0CA2" w:rsidRPr="00307F3F" w:rsidTr="00C37376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Федеральное государственное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зовательное бюджетное учреждение высшего профессионального обр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зования «Финансовый университет при Правительстве Российской Ф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дерации», 16-этажная жилая пр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стройка к зданию общежития, г. М</w:t>
            </w:r>
            <w:r w:rsidRPr="00307F3F">
              <w:rPr>
                <w:rFonts w:ascii="Arial" w:hAnsi="Arial" w:cs="Arial"/>
                <w:sz w:val="16"/>
                <w:szCs w:val="16"/>
              </w:rPr>
              <w:t>о</w:t>
            </w:r>
            <w:r w:rsidRPr="00307F3F">
              <w:rPr>
                <w:rFonts w:ascii="Arial" w:hAnsi="Arial" w:cs="Arial"/>
                <w:sz w:val="16"/>
                <w:szCs w:val="16"/>
              </w:rPr>
              <w:t>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58 000,00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58 000,00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43 500,00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43 500,00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14 500,00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14 500,00</w:t>
            </w:r>
          </w:p>
        </w:tc>
      </w:tr>
      <w:tr w:rsidR="002A0CA2" w:rsidRPr="00307F3F" w:rsidTr="00C37376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Взносы по обязательному социал</w:t>
            </w:r>
            <w:r w:rsidRPr="00307F3F">
              <w:rPr>
                <w:rFonts w:ascii="Arial" w:hAnsi="Arial" w:cs="Arial"/>
                <w:sz w:val="16"/>
                <w:szCs w:val="16"/>
              </w:rPr>
              <w:t>ь</w:t>
            </w:r>
            <w:r w:rsidRPr="00307F3F">
              <w:rPr>
                <w:rFonts w:ascii="Arial" w:hAnsi="Arial" w:cs="Arial"/>
                <w:sz w:val="16"/>
                <w:szCs w:val="16"/>
              </w:rPr>
              <w:t>ному страхованию на выплаты д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нежного содержания и иные выпл</w:t>
            </w:r>
            <w:r w:rsidRPr="00307F3F">
              <w:rPr>
                <w:rFonts w:ascii="Arial" w:hAnsi="Arial" w:cs="Arial"/>
                <w:sz w:val="16"/>
                <w:szCs w:val="16"/>
              </w:rPr>
              <w:t>а</w:t>
            </w:r>
            <w:r w:rsidRPr="00307F3F">
              <w:rPr>
                <w:rFonts w:ascii="Arial" w:hAnsi="Arial" w:cs="Arial"/>
                <w:sz w:val="16"/>
                <w:szCs w:val="16"/>
              </w:rPr>
              <w:t>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17 500,00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17 500,00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13 125,00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13 125,00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4 375,00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4 375,00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49 924,16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49 924,16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42 975,84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42 975,84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152 400,00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152 400,00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208 881,28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208 881,28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-56 481,28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-56 481,28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9 204,11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9 204,11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53 695,89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53 695,89</w:t>
            </w: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36 676,08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36 676,08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2A0CA2" w:rsidRPr="00307F3F" w:rsidTr="00C37376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89 278,79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89 278,79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2A0CA2" w:rsidRPr="00307F3F" w:rsidTr="00C37376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через ф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через ба</w:t>
            </w:r>
            <w:r w:rsidRPr="00307F3F">
              <w:rPr>
                <w:rFonts w:ascii="Arial" w:hAnsi="Arial" w:cs="Arial"/>
                <w:sz w:val="16"/>
                <w:szCs w:val="16"/>
              </w:rPr>
              <w:t>н</w:t>
            </w:r>
            <w:r w:rsidRPr="00307F3F">
              <w:rPr>
                <w:rFonts w:ascii="Arial" w:hAnsi="Arial" w:cs="Arial"/>
                <w:sz w:val="16"/>
                <w:szCs w:val="16"/>
              </w:rPr>
              <w:t xml:space="preserve">ковские счета 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Источники финансирования д</w:t>
            </w:r>
            <w:r w:rsidRPr="00307F3F">
              <w:rPr>
                <w:rFonts w:ascii="Arial" w:hAnsi="Arial" w:cs="Arial"/>
                <w:sz w:val="18"/>
                <w:szCs w:val="18"/>
              </w:rPr>
              <w:t>е</w:t>
            </w:r>
            <w:r w:rsidRPr="00307F3F">
              <w:rPr>
                <w:rFonts w:ascii="Arial" w:hAnsi="Arial" w:cs="Arial"/>
                <w:sz w:val="18"/>
                <w:szCs w:val="18"/>
              </w:rPr>
              <w:t>фицита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-89 278,79</w:t>
            </w:r>
          </w:p>
        </w:tc>
        <w:tc>
          <w:tcPr>
            <w:tcW w:w="11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-89 278,79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источники внутреннего фина</w:t>
            </w:r>
            <w:r w:rsidRPr="00307F3F">
              <w:rPr>
                <w:rFonts w:ascii="Arial" w:hAnsi="Arial" w:cs="Arial"/>
                <w:sz w:val="18"/>
                <w:szCs w:val="18"/>
              </w:rPr>
              <w:t>н</w:t>
            </w:r>
            <w:r w:rsidRPr="00307F3F">
              <w:rPr>
                <w:rFonts w:ascii="Arial" w:hAnsi="Arial" w:cs="Arial"/>
                <w:sz w:val="18"/>
                <w:szCs w:val="18"/>
              </w:rPr>
              <w:t>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источники внешнего финансир</w:t>
            </w:r>
            <w:r w:rsidRPr="00307F3F">
              <w:rPr>
                <w:rFonts w:ascii="Arial" w:hAnsi="Arial" w:cs="Arial"/>
                <w:sz w:val="18"/>
                <w:szCs w:val="18"/>
              </w:rPr>
              <w:t>о</w:t>
            </w:r>
            <w:r w:rsidRPr="00307F3F">
              <w:rPr>
                <w:rFonts w:ascii="Arial" w:hAnsi="Arial" w:cs="Arial"/>
                <w:sz w:val="18"/>
                <w:szCs w:val="18"/>
              </w:rPr>
              <w:t>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-89 278,79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-89 278,79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изменение остатков по расчетам с органами, организующими исполн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ние бюджета</w:t>
            </w:r>
            <w:r w:rsidRPr="00307F3F">
              <w:rPr>
                <w:rFonts w:ascii="Arial" w:hAnsi="Arial" w:cs="Arial"/>
                <w:sz w:val="16"/>
                <w:szCs w:val="16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-89 278,79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-89 278,79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5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20"/>
                <w:szCs w:val="20"/>
              </w:rPr>
            </w:pPr>
            <w:r w:rsidRPr="00307F3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увеличение счетов расчетов (деб</w:t>
            </w:r>
            <w:r w:rsidRPr="00307F3F">
              <w:rPr>
                <w:rFonts w:ascii="Arial" w:hAnsi="Arial" w:cs="Arial"/>
                <w:sz w:val="16"/>
                <w:szCs w:val="16"/>
              </w:rPr>
              <w:t>е</w:t>
            </w:r>
            <w:r w:rsidRPr="00307F3F">
              <w:rPr>
                <w:rFonts w:ascii="Arial" w:hAnsi="Arial" w:cs="Arial"/>
                <w:sz w:val="16"/>
                <w:szCs w:val="16"/>
              </w:rPr>
              <w:t>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-1 464 410,50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-1 464 410,50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уменьшение счетов расчетов (кред</w:t>
            </w:r>
            <w:r w:rsidRPr="00307F3F">
              <w:rPr>
                <w:rFonts w:ascii="Arial" w:hAnsi="Arial" w:cs="Arial"/>
                <w:sz w:val="16"/>
                <w:szCs w:val="16"/>
              </w:rPr>
              <w:t>и</w:t>
            </w:r>
            <w:r w:rsidRPr="00307F3F">
              <w:rPr>
                <w:rFonts w:ascii="Arial" w:hAnsi="Arial" w:cs="Arial"/>
                <w:sz w:val="16"/>
                <w:szCs w:val="16"/>
              </w:rPr>
              <w:t>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1 375 131,71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1 375 131,71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1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DCC0"/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8"/>
                <w:szCs w:val="18"/>
              </w:rPr>
            </w:pPr>
            <w:r w:rsidRPr="00307F3F">
              <w:rPr>
                <w:rFonts w:ascii="Arial" w:hAnsi="Arial" w:cs="Arial"/>
                <w:sz w:val="18"/>
                <w:szCs w:val="18"/>
              </w:rPr>
              <w:t>Ф.Ф. Леонович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</w:t>
            </w: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о</w:t>
            </w: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во- экономической слу</w:t>
            </w: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ж</w:t>
            </w:r>
            <w:r w:rsidRPr="00307F3F">
              <w:rPr>
                <w:rFonts w:ascii="Arial" w:hAnsi="Arial" w:cs="Arial"/>
                <w:b/>
                <w:bCs/>
                <w:sz w:val="18"/>
                <w:szCs w:val="18"/>
              </w:rPr>
              <w:t>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4"/>
                <w:szCs w:val="14"/>
              </w:rPr>
            </w:pPr>
            <w:r w:rsidRPr="00307F3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4"/>
                <w:szCs w:val="14"/>
              </w:rPr>
            </w:pPr>
            <w:r w:rsidRPr="00307F3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5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0CA2" w:rsidRPr="00307F3F" w:rsidRDefault="002A0CA2" w:rsidP="00C373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rPr>
                <w:rFonts w:ascii="Arial" w:hAnsi="Arial" w:cs="Arial"/>
                <w:sz w:val="14"/>
                <w:szCs w:val="14"/>
              </w:rPr>
            </w:pPr>
            <w:r w:rsidRPr="00307F3F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2A0CA2" w:rsidRPr="00307F3F" w:rsidRDefault="002A0CA2" w:rsidP="00C3737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07F3F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EEFF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>1 октября 2019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A0CA2" w:rsidRPr="00307F3F" w:rsidTr="00C37376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  <w:r w:rsidRPr="00307F3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A0CA2" w:rsidRPr="00307F3F" w:rsidRDefault="002A0CA2" w:rsidP="00C3737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A0CA2" w:rsidRPr="00B5517B" w:rsidRDefault="002A0CA2" w:rsidP="00194215">
      <w:pPr>
        <w:jc w:val="both"/>
        <w:rPr>
          <w:sz w:val="28"/>
          <w:szCs w:val="28"/>
        </w:rPr>
      </w:pPr>
    </w:p>
    <w:p w:rsidR="002A0CA2" w:rsidRDefault="002A0CA2" w:rsidP="00194215">
      <w:pPr>
        <w:rPr>
          <w:rFonts w:ascii="Arial" w:hAnsi="Arial" w:cs="Arial"/>
          <w:b/>
          <w:bCs/>
          <w:sz w:val="18"/>
          <w:szCs w:val="18"/>
        </w:rPr>
      </w:pPr>
    </w:p>
    <w:p w:rsidR="002A0CA2" w:rsidRDefault="002A0CA2" w:rsidP="00AE04B1">
      <w:pPr>
        <w:jc w:val="both"/>
        <w:rPr>
          <w:sz w:val="28"/>
          <w:szCs w:val="28"/>
        </w:rPr>
      </w:pPr>
    </w:p>
    <w:p w:rsidR="002A0CA2" w:rsidRDefault="002A0CA2" w:rsidP="00AE04B1">
      <w:pPr>
        <w:jc w:val="both"/>
        <w:rPr>
          <w:sz w:val="28"/>
          <w:szCs w:val="28"/>
        </w:rPr>
      </w:pPr>
    </w:p>
    <w:p w:rsidR="002A0CA2" w:rsidRDefault="002A0CA2" w:rsidP="00AE04B1">
      <w:pPr>
        <w:jc w:val="both"/>
        <w:rPr>
          <w:sz w:val="28"/>
          <w:szCs w:val="28"/>
        </w:rPr>
      </w:pPr>
    </w:p>
    <w:p w:rsidR="002A0CA2" w:rsidRDefault="002A0CA2" w:rsidP="00AE04B1">
      <w:pPr>
        <w:jc w:val="both"/>
        <w:rPr>
          <w:sz w:val="28"/>
          <w:szCs w:val="28"/>
        </w:rPr>
      </w:pPr>
    </w:p>
    <w:p w:rsidR="002A0CA2" w:rsidRDefault="002A0CA2" w:rsidP="00AE04B1">
      <w:pPr>
        <w:jc w:val="both"/>
        <w:rPr>
          <w:sz w:val="28"/>
          <w:szCs w:val="28"/>
        </w:rPr>
      </w:pPr>
    </w:p>
    <w:p w:rsidR="002A0CA2" w:rsidRDefault="002A0CA2" w:rsidP="00AE04B1">
      <w:pPr>
        <w:jc w:val="both"/>
        <w:rPr>
          <w:sz w:val="28"/>
          <w:szCs w:val="28"/>
        </w:rPr>
      </w:pPr>
    </w:p>
    <w:p w:rsidR="002A0CA2" w:rsidRDefault="002A0CA2" w:rsidP="00C54D92">
      <w:pPr>
        <w:rPr>
          <w:sz w:val="28"/>
          <w:szCs w:val="28"/>
        </w:rPr>
      </w:pPr>
    </w:p>
    <w:p w:rsidR="002A0CA2" w:rsidRPr="00BD46B1" w:rsidRDefault="002A0CA2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59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2A0CA2" w:rsidRPr="00BD46B1" w:rsidRDefault="002A0CA2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A0CA2" w:rsidRPr="00BD46B1" w:rsidRDefault="002A0CA2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2A0CA2" w:rsidRPr="00BD46B1" w:rsidSect="00194215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701F2"/>
    <w:rsid w:val="00672FE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E55F2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C65"/>
    <w:rsid w:val="00C17791"/>
    <w:rsid w:val="00C230A0"/>
    <w:rsid w:val="00C303C6"/>
    <w:rsid w:val="00C318BF"/>
    <w:rsid w:val="00C32575"/>
    <w:rsid w:val="00C351F3"/>
    <w:rsid w:val="00C37376"/>
    <w:rsid w:val="00C5149B"/>
    <w:rsid w:val="00C54D92"/>
    <w:rsid w:val="00C7464E"/>
    <w:rsid w:val="00C7715E"/>
    <w:rsid w:val="00C803A7"/>
    <w:rsid w:val="00C91A8D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1F9A"/>
    <w:rsid w:val="00F675AA"/>
    <w:rsid w:val="00F70F77"/>
    <w:rsid w:val="00F91F19"/>
    <w:rsid w:val="00F958FA"/>
    <w:rsid w:val="00FA5673"/>
    <w:rsid w:val="00FB63E0"/>
    <w:rsid w:val="00FB6B0B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761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DECB31281443523EA2F87C12FD6AD603048002E6C39D01A208A08A23EEA4D0DF4D1988950ECa4U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9</Pages>
  <Words>2153</Words>
  <Characters>12277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38</cp:revision>
  <cp:lastPrinted>2019-02-28T08:29:00Z</cp:lastPrinted>
  <dcterms:created xsi:type="dcterms:W3CDTF">2019-07-01T06:58:00Z</dcterms:created>
  <dcterms:modified xsi:type="dcterms:W3CDTF">2019-11-28T09:06:00Z</dcterms:modified>
</cp:coreProperties>
</file>