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932" w:rsidRPr="00EC0D7E" w:rsidRDefault="007E2932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7E2932" w:rsidRPr="00EC0D7E" w:rsidRDefault="007E293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7E2932" w:rsidRPr="00EC0D7E" w:rsidRDefault="007E2932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7E2932" w:rsidRPr="00E213A9" w:rsidRDefault="007E2932" w:rsidP="00097C0C">
      <w:pPr>
        <w:ind w:firstLine="709"/>
        <w:jc w:val="center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РЕСПУБЛИКИ МОРДОВИЯ</w:t>
      </w:r>
    </w:p>
    <w:p w:rsidR="007E2932" w:rsidRDefault="007E293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7E2932" w:rsidRPr="001D73AB" w:rsidRDefault="007E2932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7E2932" w:rsidRDefault="007E2932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E213A9">
        <w:rPr>
          <w:b/>
          <w:bCs/>
          <w:sz w:val="34"/>
          <w:szCs w:val="34"/>
          <w:lang w:val="ru-RU"/>
        </w:rPr>
        <w:t>Р Е Ш Е Н И Е</w:t>
      </w:r>
    </w:p>
    <w:p w:rsidR="007E2932" w:rsidRDefault="007E2932" w:rsidP="00097C0C">
      <w:pPr>
        <w:rPr>
          <w:sz w:val="28"/>
          <w:szCs w:val="28"/>
          <w:lang w:val="ru-RU"/>
        </w:rPr>
      </w:pPr>
    </w:p>
    <w:p w:rsidR="007E2932" w:rsidRPr="00540B67" w:rsidRDefault="007E2932" w:rsidP="00DD1348">
      <w:pPr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27</w:t>
      </w:r>
      <w:r w:rsidRPr="00E213A9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ноября</w:t>
      </w:r>
      <w:r w:rsidRPr="00E213A9">
        <w:rPr>
          <w:sz w:val="28"/>
          <w:szCs w:val="28"/>
          <w:lang w:val="ru-RU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E213A9">
          <w:rPr>
            <w:sz w:val="28"/>
            <w:szCs w:val="28"/>
            <w:lang w:val="ru-RU"/>
          </w:rPr>
          <w:t>201</w:t>
        </w:r>
        <w:r>
          <w:rPr>
            <w:sz w:val="28"/>
            <w:szCs w:val="28"/>
            <w:lang w:val="ru-RU"/>
          </w:rPr>
          <w:t>9</w:t>
        </w:r>
        <w:r w:rsidRPr="00E213A9">
          <w:rPr>
            <w:sz w:val="28"/>
            <w:szCs w:val="28"/>
            <w:lang w:val="ru-RU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 w:rsidRPr="00E213A9">
        <w:rPr>
          <w:sz w:val="28"/>
          <w:szCs w:val="28"/>
          <w:lang w:val="ru-RU"/>
        </w:rPr>
        <w:t xml:space="preserve">          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   </w:t>
      </w:r>
      <w:r w:rsidRPr="00E213A9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120</w:t>
      </w:r>
    </w:p>
    <w:p w:rsidR="007E2932" w:rsidRPr="00E213A9" w:rsidRDefault="007E2932" w:rsidP="00097C0C">
      <w:pPr>
        <w:ind w:firstLine="709"/>
        <w:jc w:val="center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д.Русское Тювеево</w:t>
      </w:r>
    </w:p>
    <w:p w:rsidR="007E2932" w:rsidRDefault="007E2932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7E2932" w:rsidRPr="001855F0" w:rsidRDefault="007E2932" w:rsidP="001855F0">
      <w:pPr>
        <w:pStyle w:val="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органов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</w:t>
      </w:r>
      <w:r>
        <w:rPr>
          <w:rFonts w:ascii="Times New Roman" w:hAnsi="Times New Roman"/>
          <w:b/>
          <w:sz w:val="28"/>
          <w:szCs w:val="28"/>
        </w:rPr>
        <w:t>3</w:t>
      </w:r>
      <w:r w:rsidRPr="001855F0">
        <w:rPr>
          <w:rFonts w:ascii="Times New Roman" w:hAnsi="Times New Roman"/>
          <w:b/>
          <w:sz w:val="28"/>
          <w:szCs w:val="28"/>
        </w:rPr>
        <w:t xml:space="preserve"> квартал 2019 года</w:t>
      </w:r>
    </w:p>
    <w:p w:rsidR="007E2932" w:rsidRDefault="007E293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7E2932" w:rsidRDefault="007E2932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7E2932" w:rsidRPr="008A2632" w:rsidRDefault="007E2932" w:rsidP="00A52C7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7E2932" w:rsidRPr="008A2632" w:rsidRDefault="007E2932" w:rsidP="00E76102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3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7E2932" w:rsidRPr="00F42F1C" w:rsidRDefault="007E2932" w:rsidP="00E76102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7E2932" w:rsidRPr="00F42F1C" w:rsidRDefault="007E2932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E2932" w:rsidRDefault="007E2932" w:rsidP="00097C0C">
      <w:pPr>
        <w:ind w:firstLine="709"/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ind w:firstLine="709"/>
        <w:jc w:val="both"/>
        <w:rPr>
          <w:sz w:val="28"/>
          <w:szCs w:val="28"/>
          <w:lang w:val="ru-RU"/>
        </w:rPr>
      </w:pPr>
    </w:p>
    <w:p w:rsidR="007E2932" w:rsidRPr="00E213A9" w:rsidRDefault="007E2932" w:rsidP="00097C0C">
      <w:pPr>
        <w:jc w:val="both"/>
        <w:rPr>
          <w:sz w:val="28"/>
          <w:szCs w:val="28"/>
          <w:lang w:val="ru-RU"/>
        </w:rPr>
      </w:pPr>
      <w:r w:rsidRPr="00E213A9">
        <w:rPr>
          <w:sz w:val="28"/>
          <w:szCs w:val="28"/>
          <w:lang w:val="ru-RU"/>
        </w:rPr>
        <w:t>Глава Русско-Тювеевского</w:t>
      </w:r>
    </w:p>
    <w:p w:rsidR="007E2932" w:rsidRPr="00876927" w:rsidRDefault="007E2932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E213A9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E4377E">
      <w:pPr>
        <w:jc w:val="center"/>
        <w:rPr>
          <w:b/>
          <w:sz w:val="28"/>
          <w:szCs w:val="28"/>
          <w:lang w:val="ru-RU"/>
        </w:rPr>
      </w:pPr>
    </w:p>
    <w:p w:rsidR="007E2932" w:rsidRDefault="007E2932" w:rsidP="00E4377E">
      <w:pPr>
        <w:jc w:val="center"/>
        <w:rPr>
          <w:b/>
          <w:sz w:val="28"/>
          <w:szCs w:val="28"/>
          <w:lang w:val="ru-RU"/>
        </w:rPr>
      </w:pPr>
    </w:p>
    <w:p w:rsidR="007E2932" w:rsidRPr="00E213A9" w:rsidRDefault="007E2932" w:rsidP="00E4377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Информац</w:t>
      </w:r>
      <w:r w:rsidRPr="00E213A9">
        <w:rPr>
          <w:b/>
          <w:sz w:val="28"/>
          <w:szCs w:val="28"/>
          <w:lang w:val="ru-RU"/>
        </w:rPr>
        <w:t xml:space="preserve">ия о численности муниципальных служащих органов местного самоуправления и работников  Администрации Русско-Тювеевского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  <w:lang w:val="ru-RU"/>
        </w:rPr>
        <w:t>3</w:t>
      </w:r>
      <w:r w:rsidRPr="00E213A9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E213A9">
        <w:rPr>
          <w:b/>
          <w:sz w:val="28"/>
          <w:szCs w:val="28"/>
          <w:lang w:val="ru-RU"/>
        </w:rPr>
        <w:t xml:space="preserve"> года</w:t>
      </w:r>
    </w:p>
    <w:p w:rsidR="007E2932" w:rsidRPr="00E213A9" w:rsidRDefault="007E2932" w:rsidP="00E4377E">
      <w:pPr>
        <w:rPr>
          <w:b/>
          <w:bCs/>
          <w:sz w:val="28"/>
          <w:szCs w:val="28"/>
          <w:lang w:val="ru-RU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7E2932" w:rsidRPr="0051076E" w:rsidTr="00E4377E">
        <w:tc>
          <w:tcPr>
            <w:tcW w:w="3102" w:type="dxa"/>
          </w:tcPr>
          <w:p w:rsidR="007E2932" w:rsidRPr="00AC7A1D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7E2932" w:rsidRPr="00E4377E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  <w:lang w:val="ru-RU"/>
              </w:rPr>
              <w:t>10</w:t>
            </w:r>
            <w:r>
              <w:rPr>
                <w:b/>
                <w:bCs/>
              </w:rPr>
              <w:t>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2160" w:type="dxa"/>
          </w:tcPr>
          <w:p w:rsidR="007E2932" w:rsidRPr="00E213A9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В т.ч.</w:t>
            </w:r>
          </w:p>
          <w:p w:rsidR="007E2932" w:rsidRPr="00E4377E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муниципальные служащие на             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20" w:type="dxa"/>
          </w:tcPr>
          <w:p w:rsidR="007E2932" w:rsidRPr="00E4377E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Затраты всего (тыс.руб) на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  <w:tc>
          <w:tcPr>
            <w:tcW w:w="1646" w:type="dxa"/>
          </w:tcPr>
          <w:p w:rsidR="007E2932" w:rsidRPr="00E4377E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lang w:val="ru-RU"/>
              </w:rPr>
            </w:pPr>
            <w:r w:rsidRPr="00E213A9">
              <w:rPr>
                <w:b/>
                <w:bCs/>
                <w:lang w:val="ru-RU"/>
              </w:rPr>
              <w:t>В т.ч муниципальные служащие на 01.</w:t>
            </w:r>
            <w:r>
              <w:rPr>
                <w:b/>
                <w:bCs/>
                <w:lang w:val="ru-RU"/>
              </w:rPr>
              <w:t>10</w:t>
            </w:r>
            <w:r w:rsidRPr="00E213A9">
              <w:rPr>
                <w:b/>
                <w:bCs/>
                <w:lang w:val="ru-RU"/>
              </w:rPr>
              <w:t>.201</w:t>
            </w:r>
            <w:r>
              <w:rPr>
                <w:b/>
                <w:bCs/>
                <w:lang w:val="ru-RU"/>
              </w:rPr>
              <w:t>9</w:t>
            </w:r>
          </w:p>
        </w:tc>
      </w:tr>
      <w:tr w:rsidR="007E2932" w:rsidTr="00E4377E">
        <w:trPr>
          <w:trHeight w:val="689"/>
        </w:trPr>
        <w:tc>
          <w:tcPr>
            <w:tcW w:w="3102" w:type="dxa"/>
          </w:tcPr>
          <w:p w:rsidR="007E2932" w:rsidRPr="00E21495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7E2932" w:rsidRPr="00E213A9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2160" w:type="dxa"/>
          </w:tcPr>
          <w:p w:rsidR="007E2932" w:rsidRPr="00E213A9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620" w:type="dxa"/>
          </w:tcPr>
          <w:p w:rsidR="007E2932" w:rsidRPr="0080429D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1013,8</w:t>
            </w:r>
          </w:p>
        </w:tc>
        <w:tc>
          <w:tcPr>
            <w:tcW w:w="1646" w:type="dxa"/>
          </w:tcPr>
          <w:p w:rsidR="007E2932" w:rsidRPr="0080429D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791,6</w:t>
            </w:r>
          </w:p>
        </w:tc>
      </w:tr>
      <w:tr w:rsidR="007E2932" w:rsidTr="00E4377E">
        <w:tc>
          <w:tcPr>
            <w:tcW w:w="3102" w:type="dxa"/>
          </w:tcPr>
          <w:p w:rsidR="007E2932" w:rsidRPr="00E21495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7E2932" w:rsidRPr="00E213A9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4</w:t>
            </w:r>
          </w:p>
        </w:tc>
        <w:tc>
          <w:tcPr>
            <w:tcW w:w="2160" w:type="dxa"/>
          </w:tcPr>
          <w:p w:rsidR="007E2932" w:rsidRPr="00E213A9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2</w:t>
            </w:r>
          </w:p>
        </w:tc>
        <w:tc>
          <w:tcPr>
            <w:tcW w:w="1620" w:type="dxa"/>
          </w:tcPr>
          <w:p w:rsidR="007E2932" w:rsidRPr="0080429D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1013,8</w:t>
            </w:r>
          </w:p>
        </w:tc>
        <w:tc>
          <w:tcPr>
            <w:tcW w:w="1646" w:type="dxa"/>
          </w:tcPr>
          <w:p w:rsidR="007E2932" w:rsidRPr="0080429D" w:rsidRDefault="007E2932" w:rsidP="006922A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  <w:lang w:val="ru-RU"/>
              </w:rPr>
              <w:t>791,6</w:t>
            </w:r>
          </w:p>
        </w:tc>
      </w:tr>
    </w:tbl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Default="007E2932" w:rsidP="00097C0C">
      <w:pPr>
        <w:jc w:val="both"/>
        <w:rPr>
          <w:sz w:val="28"/>
          <w:szCs w:val="28"/>
          <w:lang w:val="ru-RU"/>
        </w:rPr>
      </w:pPr>
    </w:p>
    <w:p w:rsidR="007E2932" w:rsidRPr="00B5517B" w:rsidRDefault="007E2932" w:rsidP="00097C0C">
      <w:pPr>
        <w:jc w:val="both"/>
        <w:rPr>
          <w:sz w:val="28"/>
          <w:szCs w:val="28"/>
          <w:lang w:val="ru-RU"/>
        </w:rPr>
      </w:pPr>
    </w:p>
    <w:sectPr w:rsidR="007E2932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B3B06"/>
    <w:rsid w:val="000F55E5"/>
    <w:rsid w:val="00100593"/>
    <w:rsid w:val="00104673"/>
    <w:rsid w:val="00123086"/>
    <w:rsid w:val="00142478"/>
    <w:rsid w:val="00155661"/>
    <w:rsid w:val="001658B0"/>
    <w:rsid w:val="001855F0"/>
    <w:rsid w:val="0019748E"/>
    <w:rsid w:val="001A22D3"/>
    <w:rsid w:val="001C14D5"/>
    <w:rsid w:val="001D73AB"/>
    <w:rsid w:val="001E0D66"/>
    <w:rsid w:val="001E63C2"/>
    <w:rsid w:val="00231747"/>
    <w:rsid w:val="002462E9"/>
    <w:rsid w:val="00294737"/>
    <w:rsid w:val="00365C1C"/>
    <w:rsid w:val="00395BA4"/>
    <w:rsid w:val="003B5FC0"/>
    <w:rsid w:val="003D71D7"/>
    <w:rsid w:val="003E2591"/>
    <w:rsid w:val="003E68FB"/>
    <w:rsid w:val="00401E66"/>
    <w:rsid w:val="00431DDB"/>
    <w:rsid w:val="00445F8E"/>
    <w:rsid w:val="00486869"/>
    <w:rsid w:val="0049525E"/>
    <w:rsid w:val="004C0C6B"/>
    <w:rsid w:val="004D4203"/>
    <w:rsid w:val="004F11CF"/>
    <w:rsid w:val="0051076E"/>
    <w:rsid w:val="005364C8"/>
    <w:rsid w:val="00540B67"/>
    <w:rsid w:val="005A5B86"/>
    <w:rsid w:val="005C1F8C"/>
    <w:rsid w:val="00601EE8"/>
    <w:rsid w:val="00641C11"/>
    <w:rsid w:val="0065720D"/>
    <w:rsid w:val="00682E43"/>
    <w:rsid w:val="006922A2"/>
    <w:rsid w:val="006C0F3A"/>
    <w:rsid w:val="006E75EE"/>
    <w:rsid w:val="00767FD4"/>
    <w:rsid w:val="007B1A4F"/>
    <w:rsid w:val="007E2932"/>
    <w:rsid w:val="007E69A9"/>
    <w:rsid w:val="007F008C"/>
    <w:rsid w:val="007F2492"/>
    <w:rsid w:val="0080429D"/>
    <w:rsid w:val="00811FD8"/>
    <w:rsid w:val="00837959"/>
    <w:rsid w:val="00860D28"/>
    <w:rsid w:val="00870D6A"/>
    <w:rsid w:val="00876927"/>
    <w:rsid w:val="008A2632"/>
    <w:rsid w:val="008E1226"/>
    <w:rsid w:val="008E50D3"/>
    <w:rsid w:val="00916DEA"/>
    <w:rsid w:val="0093393F"/>
    <w:rsid w:val="00A441A7"/>
    <w:rsid w:val="00A52C77"/>
    <w:rsid w:val="00A80401"/>
    <w:rsid w:val="00A86FF2"/>
    <w:rsid w:val="00A92CC8"/>
    <w:rsid w:val="00AC7A1D"/>
    <w:rsid w:val="00B50C29"/>
    <w:rsid w:val="00B5517B"/>
    <w:rsid w:val="00B92224"/>
    <w:rsid w:val="00B93929"/>
    <w:rsid w:val="00BB694A"/>
    <w:rsid w:val="00BF2FC9"/>
    <w:rsid w:val="00C13608"/>
    <w:rsid w:val="00C76F80"/>
    <w:rsid w:val="00C8269D"/>
    <w:rsid w:val="00C85EBE"/>
    <w:rsid w:val="00D45700"/>
    <w:rsid w:val="00D60E31"/>
    <w:rsid w:val="00D64C70"/>
    <w:rsid w:val="00D8423B"/>
    <w:rsid w:val="00DD1348"/>
    <w:rsid w:val="00E167E7"/>
    <w:rsid w:val="00E213A9"/>
    <w:rsid w:val="00E21495"/>
    <w:rsid w:val="00E3184D"/>
    <w:rsid w:val="00E41974"/>
    <w:rsid w:val="00E427E3"/>
    <w:rsid w:val="00E42B82"/>
    <w:rsid w:val="00E4377E"/>
    <w:rsid w:val="00E76102"/>
    <w:rsid w:val="00EC0D7E"/>
    <w:rsid w:val="00ED75E3"/>
    <w:rsid w:val="00EE570F"/>
    <w:rsid w:val="00F42F1C"/>
    <w:rsid w:val="00F636D5"/>
    <w:rsid w:val="00F952E8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E213A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772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2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340</Words>
  <Characters>1943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2</cp:revision>
  <cp:lastPrinted>2019-02-04T07:07:00Z</cp:lastPrinted>
  <dcterms:created xsi:type="dcterms:W3CDTF">2019-11-27T11:36:00Z</dcterms:created>
  <dcterms:modified xsi:type="dcterms:W3CDTF">2019-11-27T11:36:00Z</dcterms:modified>
</cp:coreProperties>
</file>