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777" w:rsidRPr="00B446BC" w:rsidRDefault="00C72777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C72777" w:rsidRDefault="00C72777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</w:t>
      </w:r>
      <w:r>
        <w:rPr>
          <w:b/>
          <w:sz w:val="28"/>
          <w:szCs w:val="28"/>
        </w:rPr>
        <w:t>го района   Республики Мордовия</w:t>
      </w:r>
    </w:p>
    <w:p w:rsidR="00C72777" w:rsidRPr="00B446BC" w:rsidRDefault="00C7277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C72777" w:rsidRPr="00B446BC" w:rsidRDefault="00C7277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C72777" w:rsidRPr="00B446BC" w:rsidRDefault="00C7277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C72777" w:rsidRPr="00B446BC" w:rsidRDefault="00C72777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C72777" w:rsidRPr="00B446BC" w:rsidRDefault="00C72777" w:rsidP="004B732C">
      <w:pPr>
        <w:ind w:firstLine="709"/>
        <w:jc w:val="both"/>
        <w:rPr>
          <w:b/>
          <w:sz w:val="28"/>
          <w:szCs w:val="28"/>
        </w:rPr>
      </w:pPr>
    </w:p>
    <w:p w:rsidR="00C72777" w:rsidRDefault="00C72777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18 декабря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</w:t>
      </w:r>
      <w:r w:rsidRPr="00B446BC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64</w:t>
      </w:r>
    </w:p>
    <w:p w:rsidR="00C72777" w:rsidRDefault="00C72777" w:rsidP="001A6354">
      <w:pPr>
        <w:ind w:firstLine="708"/>
        <w:jc w:val="both"/>
        <w:rPr>
          <w:b/>
          <w:bCs/>
          <w:sz w:val="28"/>
          <w:szCs w:val="28"/>
        </w:rPr>
      </w:pPr>
    </w:p>
    <w:p w:rsidR="00C72777" w:rsidRPr="0070288F" w:rsidRDefault="00C72777" w:rsidP="00C06733">
      <w:pPr>
        <w:ind w:firstLine="540"/>
        <w:jc w:val="both"/>
        <w:rPr>
          <w:sz w:val="28"/>
          <w:szCs w:val="28"/>
        </w:rPr>
      </w:pPr>
      <w:r w:rsidRPr="0070288F">
        <w:rPr>
          <w:sz w:val="28"/>
          <w:szCs w:val="28"/>
        </w:rPr>
        <w:t>Согласно статье 2 ГК РФ деятельность для признания ее предпринимател</w:t>
      </w:r>
      <w:r w:rsidRPr="0070288F">
        <w:rPr>
          <w:sz w:val="28"/>
          <w:szCs w:val="28"/>
        </w:rPr>
        <w:t>ь</w:t>
      </w:r>
      <w:r w:rsidRPr="0070288F">
        <w:rPr>
          <w:sz w:val="28"/>
          <w:szCs w:val="28"/>
        </w:rPr>
        <w:t>ской должна содержать следующие сущностные признаки: а) быть направлена на сист</w:t>
      </w:r>
      <w:r w:rsidRPr="0070288F">
        <w:rPr>
          <w:sz w:val="28"/>
          <w:szCs w:val="28"/>
        </w:rPr>
        <w:t>е</w:t>
      </w:r>
      <w:r w:rsidRPr="0070288F">
        <w:rPr>
          <w:sz w:val="28"/>
          <w:szCs w:val="28"/>
        </w:rPr>
        <w:t>матическое получение прибыли от пользования имуществом, продажи товаров, в</w:t>
      </w:r>
      <w:r w:rsidRPr="0070288F">
        <w:rPr>
          <w:sz w:val="28"/>
          <w:szCs w:val="28"/>
        </w:rPr>
        <w:t>ы</w:t>
      </w:r>
      <w:r w:rsidRPr="0070288F">
        <w:rPr>
          <w:sz w:val="28"/>
          <w:szCs w:val="28"/>
        </w:rPr>
        <w:t xml:space="preserve">полнения работ или оказания услуг, б) осуществляться самостоятельно и в) на свой риск. </w:t>
      </w:r>
    </w:p>
    <w:p w:rsidR="00C72777" w:rsidRPr="0070288F" w:rsidRDefault="00C72777" w:rsidP="00C06733">
      <w:pPr>
        <w:ind w:firstLine="540"/>
        <w:jc w:val="both"/>
        <w:rPr>
          <w:sz w:val="28"/>
          <w:szCs w:val="28"/>
        </w:rPr>
      </w:pPr>
      <w:r w:rsidRPr="00C138B7">
        <w:rPr>
          <w:sz w:val="28"/>
          <w:szCs w:val="28"/>
        </w:rPr>
        <w:t>Уголовная ответственность за незаконное предпринимательство (ст.171 УК РФ) возможна только в том случае, если предметом преступления выступает предпр</w:t>
      </w:r>
      <w:r w:rsidRPr="00C138B7">
        <w:rPr>
          <w:sz w:val="28"/>
          <w:szCs w:val="28"/>
        </w:rPr>
        <w:t>и</w:t>
      </w:r>
      <w:r w:rsidRPr="00C138B7">
        <w:rPr>
          <w:sz w:val="28"/>
          <w:szCs w:val="28"/>
        </w:rPr>
        <w:t>нимательская деятельность, которая в принципе может быть зарегистрирована. Н</w:t>
      </w:r>
      <w:r w:rsidRPr="00C138B7">
        <w:rPr>
          <w:sz w:val="28"/>
          <w:szCs w:val="28"/>
        </w:rPr>
        <w:t>е</w:t>
      </w:r>
      <w:r w:rsidRPr="00C138B7">
        <w:rPr>
          <w:sz w:val="28"/>
          <w:szCs w:val="28"/>
        </w:rPr>
        <w:t>законное предпринимательство может выражаться в представлении в орган, осущ</w:t>
      </w:r>
      <w:r w:rsidRPr="00C138B7">
        <w:rPr>
          <w:sz w:val="28"/>
          <w:szCs w:val="28"/>
        </w:rPr>
        <w:t>е</w:t>
      </w:r>
      <w:r w:rsidRPr="00C138B7">
        <w:rPr>
          <w:sz w:val="28"/>
          <w:szCs w:val="28"/>
        </w:rPr>
        <w:t>ствляющий государственную регистрацию юридических лиц, документов, соде</w:t>
      </w:r>
      <w:r w:rsidRPr="00C138B7">
        <w:rPr>
          <w:sz w:val="28"/>
          <w:szCs w:val="28"/>
        </w:rPr>
        <w:t>р</w:t>
      </w:r>
      <w:r w:rsidRPr="00C138B7">
        <w:rPr>
          <w:sz w:val="28"/>
          <w:szCs w:val="28"/>
        </w:rPr>
        <w:t>жащих заведомо ложные сведения, а также в осуществлении пре</w:t>
      </w:r>
      <w:r w:rsidRPr="00C138B7">
        <w:rPr>
          <w:sz w:val="28"/>
          <w:szCs w:val="28"/>
        </w:rPr>
        <w:t>д</w:t>
      </w:r>
      <w:r w:rsidRPr="00C138B7">
        <w:rPr>
          <w:sz w:val="28"/>
          <w:szCs w:val="28"/>
        </w:rPr>
        <w:t>принимательской деятельности без регистрации; без специального разрешения (лицензии), когда оно обязательно; с нарушением условий лицензирования; с нарушением правил регис</w:t>
      </w:r>
      <w:r w:rsidRPr="00C138B7">
        <w:rPr>
          <w:sz w:val="28"/>
          <w:szCs w:val="28"/>
        </w:rPr>
        <w:t>т</w:t>
      </w:r>
      <w:r w:rsidRPr="00C138B7">
        <w:rPr>
          <w:sz w:val="28"/>
          <w:szCs w:val="28"/>
        </w:rPr>
        <w:t>рации. Ответственность наступает в случае действий, которые пр</w:t>
      </w:r>
      <w:r w:rsidRPr="00C138B7">
        <w:rPr>
          <w:sz w:val="28"/>
          <w:szCs w:val="28"/>
        </w:rPr>
        <w:t>и</w:t>
      </w:r>
      <w:r w:rsidRPr="00C138B7">
        <w:rPr>
          <w:sz w:val="28"/>
          <w:szCs w:val="28"/>
        </w:rPr>
        <w:t>чинили крупный ущерб гражданам, организациям или государству или когда они сопряжены с извл</w:t>
      </w:r>
      <w:r w:rsidRPr="00C138B7">
        <w:rPr>
          <w:sz w:val="28"/>
          <w:szCs w:val="28"/>
        </w:rPr>
        <w:t>е</w:t>
      </w:r>
      <w:r w:rsidRPr="00C138B7">
        <w:rPr>
          <w:sz w:val="28"/>
          <w:szCs w:val="28"/>
        </w:rPr>
        <w:t>чением дохода в крупном размере. Осуществление предпринимательской деятел</w:t>
      </w:r>
      <w:r w:rsidRPr="00C138B7">
        <w:rPr>
          <w:sz w:val="28"/>
          <w:szCs w:val="28"/>
        </w:rPr>
        <w:t>ь</w:t>
      </w:r>
      <w:r w:rsidRPr="00C138B7">
        <w:rPr>
          <w:sz w:val="28"/>
          <w:szCs w:val="28"/>
        </w:rPr>
        <w:t>ности без регистрации имеет место, когда лицо: з</w:t>
      </w:r>
      <w:r w:rsidRPr="00C138B7">
        <w:rPr>
          <w:sz w:val="28"/>
          <w:szCs w:val="28"/>
        </w:rPr>
        <w:t>а</w:t>
      </w:r>
      <w:r w:rsidRPr="00C138B7">
        <w:rPr>
          <w:sz w:val="28"/>
          <w:szCs w:val="28"/>
        </w:rPr>
        <w:t>нимается предпринимательской деятельностью без образования юридического лица или создает коммерческую о</w:t>
      </w:r>
      <w:r w:rsidRPr="00C138B7">
        <w:rPr>
          <w:sz w:val="28"/>
          <w:szCs w:val="28"/>
        </w:rPr>
        <w:t>р</w:t>
      </w:r>
      <w:r w:rsidRPr="00C138B7">
        <w:rPr>
          <w:sz w:val="28"/>
          <w:szCs w:val="28"/>
        </w:rPr>
        <w:t>ганизацию без обращения за регистрацией; з</w:t>
      </w:r>
      <w:r w:rsidRPr="00C138B7">
        <w:rPr>
          <w:sz w:val="28"/>
          <w:szCs w:val="28"/>
        </w:rPr>
        <w:t>а</w:t>
      </w:r>
      <w:r w:rsidRPr="00C138B7">
        <w:rPr>
          <w:sz w:val="28"/>
          <w:szCs w:val="28"/>
        </w:rPr>
        <w:t>нимается предпринимательством, не дожидаясь принятия решения о регистрации; получило отказ (законный или нез</w:t>
      </w:r>
      <w:r w:rsidRPr="00C138B7">
        <w:rPr>
          <w:sz w:val="28"/>
          <w:szCs w:val="28"/>
        </w:rPr>
        <w:t>а</w:t>
      </w:r>
      <w:r w:rsidRPr="00C138B7">
        <w:rPr>
          <w:sz w:val="28"/>
          <w:szCs w:val="28"/>
        </w:rPr>
        <w:t>конный) в государственной регистрации, но тем не менее продолжает осуществлять предпринимательскую деятельность. Отдельные виды деятельности, перечень кот</w:t>
      </w:r>
      <w:r w:rsidRPr="00C138B7">
        <w:rPr>
          <w:sz w:val="28"/>
          <w:szCs w:val="28"/>
        </w:rPr>
        <w:t>о</w:t>
      </w:r>
      <w:r w:rsidRPr="00C138B7">
        <w:rPr>
          <w:sz w:val="28"/>
          <w:szCs w:val="28"/>
        </w:rPr>
        <w:t>рых определяется федеральным законом, могут осуществляться только на основ</w:t>
      </w:r>
      <w:r w:rsidRPr="00C138B7">
        <w:rPr>
          <w:sz w:val="28"/>
          <w:szCs w:val="28"/>
        </w:rPr>
        <w:t>а</w:t>
      </w:r>
      <w:r w:rsidRPr="00C138B7">
        <w:rPr>
          <w:sz w:val="28"/>
          <w:szCs w:val="28"/>
        </w:rPr>
        <w:t>нии специального разрешения (лицензии). Право осуществлять деятельность, на з</w:t>
      </w:r>
      <w:r w:rsidRPr="00C138B7">
        <w:rPr>
          <w:sz w:val="28"/>
          <w:szCs w:val="28"/>
        </w:rPr>
        <w:t>а</w:t>
      </w:r>
      <w:r w:rsidRPr="00C138B7">
        <w:rPr>
          <w:sz w:val="28"/>
          <w:szCs w:val="28"/>
        </w:rPr>
        <w:t>нятие которой необходимо получение специального разрешения (лицензии), возн</w:t>
      </w:r>
      <w:r w:rsidRPr="00C138B7">
        <w:rPr>
          <w:sz w:val="28"/>
          <w:szCs w:val="28"/>
        </w:rPr>
        <w:t>и</w:t>
      </w:r>
      <w:r w:rsidRPr="00C138B7">
        <w:rPr>
          <w:sz w:val="28"/>
          <w:szCs w:val="28"/>
        </w:rPr>
        <w:t>кает с момента получения разрешения (лице</w:t>
      </w:r>
      <w:r w:rsidRPr="00C138B7">
        <w:rPr>
          <w:sz w:val="28"/>
          <w:szCs w:val="28"/>
        </w:rPr>
        <w:t>н</w:t>
      </w:r>
      <w:r w:rsidRPr="00C138B7">
        <w:rPr>
          <w:sz w:val="28"/>
          <w:szCs w:val="28"/>
        </w:rPr>
        <w:t>зии) или в указанный в нем срок и прекращается по истечении срока его действия (если не предусмотрено иное), а также в случаях приостановления или аннулирования разрешения (лицензии). Ос</w:t>
      </w:r>
      <w:r w:rsidRPr="00C138B7">
        <w:rPr>
          <w:sz w:val="28"/>
          <w:szCs w:val="28"/>
        </w:rPr>
        <w:t>у</w:t>
      </w:r>
      <w:r w:rsidRPr="00C138B7">
        <w:rPr>
          <w:sz w:val="28"/>
          <w:szCs w:val="28"/>
        </w:rPr>
        <w:t>ществление предприним</w:t>
      </w:r>
      <w:r w:rsidRPr="00C138B7">
        <w:rPr>
          <w:sz w:val="28"/>
          <w:szCs w:val="28"/>
        </w:rPr>
        <w:t>а</w:t>
      </w:r>
      <w:r w:rsidRPr="00C138B7">
        <w:rPr>
          <w:sz w:val="28"/>
          <w:szCs w:val="28"/>
        </w:rPr>
        <w:t>тельства без лицензии имеет место, когда лицо занимается предпринимательской деятельностью: не о</w:t>
      </w:r>
      <w:r w:rsidRPr="00C138B7">
        <w:rPr>
          <w:sz w:val="28"/>
          <w:szCs w:val="28"/>
        </w:rPr>
        <w:t>б</w:t>
      </w:r>
      <w:r w:rsidRPr="00C138B7">
        <w:rPr>
          <w:sz w:val="28"/>
          <w:szCs w:val="28"/>
        </w:rPr>
        <w:t>ращаясь в лицензирующие органы; до принятия решения о выдаче лицензии; после отказа в предоставлении лицензии; п</w:t>
      </w:r>
      <w:r w:rsidRPr="00C138B7">
        <w:rPr>
          <w:sz w:val="28"/>
          <w:szCs w:val="28"/>
        </w:rPr>
        <w:t>о</w:t>
      </w:r>
      <w:r w:rsidRPr="00C138B7">
        <w:rPr>
          <w:sz w:val="28"/>
          <w:szCs w:val="28"/>
        </w:rPr>
        <w:t>сле приостановления действия лицензии; после аннулирования лицензии; после а</w:t>
      </w:r>
      <w:r w:rsidRPr="00C138B7">
        <w:rPr>
          <w:sz w:val="28"/>
          <w:szCs w:val="28"/>
        </w:rPr>
        <w:t>н</w:t>
      </w:r>
      <w:r w:rsidRPr="00C138B7">
        <w:rPr>
          <w:sz w:val="28"/>
          <w:szCs w:val="28"/>
        </w:rPr>
        <w:t>нулирования лицензии решением суда; по истечении срока действия лицензии; н</w:t>
      </w:r>
      <w:r w:rsidRPr="00C138B7">
        <w:rPr>
          <w:sz w:val="28"/>
          <w:szCs w:val="28"/>
        </w:rPr>
        <w:t>е</w:t>
      </w:r>
      <w:r w:rsidRPr="00C138B7">
        <w:rPr>
          <w:sz w:val="28"/>
          <w:szCs w:val="28"/>
        </w:rPr>
        <w:t>скольких видов, близких по характеру и содержанию, при том, что лицензия, имее</w:t>
      </w:r>
      <w:r w:rsidRPr="00C138B7">
        <w:rPr>
          <w:sz w:val="28"/>
          <w:szCs w:val="28"/>
        </w:rPr>
        <w:t>т</w:t>
      </w:r>
      <w:r w:rsidRPr="00C138B7">
        <w:rPr>
          <w:sz w:val="28"/>
          <w:szCs w:val="28"/>
        </w:rPr>
        <w:t>ся только на один из видов деятельности. Одной из форм незаконного предприним</w:t>
      </w:r>
      <w:r w:rsidRPr="00C138B7">
        <w:rPr>
          <w:sz w:val="28"/>
          <w:szCs w:val="28"/>
        </w:rPr>
        <w:t>а</w:t>
      </w:r>
      <w:r w:rsidRPr="00C138B7">
        <w:rPr>
          <w:sz w:val="28"/>
          <w:szCs w:val="28"/>
        </w:rPr>
        <w:t>тельства является осуществление предпринимательской деятельности с нарушением условий лицензирования. Субъект незаконного предпринимательства — лицо, до</w:t>
      </w:r>
      <w:r w:rsidRPr="00C138B7">
        <w:rPr>
          <w:sz w:val="28"/>
          <w:szCs w:val="28"/>
        </w:rPr>
        <w:t>с</w:t>
      </w:r>
      <w:r w:rsidRPr="00C138B7">
        <w:rPr>
          <w:sz w:val="28"/>
          <w:szCs w:val="28"/>
        </w:rPr>
        <w:t>тигшее 16 лет. При осуществлении организацией (независимо от формы собстве</w:t>
      </w:r>
      <w:r w:rsidRPr="00C138B7">
        <w:rPr>
          <w:sz w:val="28"/>
          <w:szCs w:val="28"/>
        </w:rPr>
        <w:t>н</w:t>
      </w:r>
      <w:r w:rsidRPr="00C138B7">
        <w:rPr>
          <w:sz w:val="28"/>
          <w:szCs w:val="28"/>
        </w:rPr>
        <w:t>ности) незаконной предпринимательской деятельности ответственности по ст. 171 УК подлежит лицо, на которое в силу его служебного положения постоянно, вр</w:t>
      </w:r>
      <w:r w:rsidRPr="00C138B7">
        <w:rPr>
          <w:sz w:val="28"/>
          <w:szCs w:val="28"/>
        </w:rPr>
        <w:t>е</w:t>
      </w:r>
      <w:r w:rsidRPr="00C138B7">
        <w:rPr>
          <w:sz w:val="28"/>
          <w:szCs w:val="28"/>
        </w:rPr>
        <w:t>менно или по специальному полномочию были непосредственно возложены обяза</w:t>
      </w:r>
      <w:r w:rsidRPr="00C138B7">
        <w:rPr>
          <w:sz w:val="28"/>
          <w:szCs w:val="28"/>
        </w:rPr>
        <w:t>н</w:t>
      </w:r>
      <w:r w:rsidRPr="00C138B7">
        <w:rPr>
          <w:sz w:val="28"/>
          <w:szCs w:val="28"/>
        </w:rPr>
        <w:t>ности по руководству организацией (например, руководитель исполнительного о</w:t>
      </w:r>
      <w:r w:rsidRPr="00C138B7">
        <w:rPr>
          <w:sz w:val="28"/>
          <w:szCs w:val="28"/>
        </w:rPr>
        <w:t>р</w:t>
      </w:r>
      <w:r w:rsidRPr="00C138B7">
        <w:rPr>
          <w:sz w:val="28"/>
          <w:szCs w:val="28"/>
        </w:rPr>
        <w:t>гана юридического лица либо иное лицо, имеющее право без доверенности действ</w:t>
      </w:r>
      <w:r w:rsidRPr="00C138B7">
        <w:rPr>
          <w:sz w:val="28"/>
          <w:szCs w:val="28"/>
        </w:rPr>
        <w:t>о</w:t>
      </w:r>
      <w:r w:rsidRPr="00C138B7">
        <w:rPr>
          <w:sz w:val="28"/>
          <w:szCs w:val="28"/>
        </w:rPr>
        <w:t>вать от имени этого юридического лица), а также лицо, фактически выполняющее об</w:t>
      </w:r>
      <w:r w:rsidRPr="00C138B7">
        <w:rPr>
          <w:sz w:val="28"/>
          <w:szCs w:val="28"/>
        </w:rPr>
        <w:t>я</w:t>
      </w:r>
      <w:r w:rsidRPr="00C138B7">
        <w:rPr>
          <w:sz w:val="28"/>
          <w:szCs w:val="28"/>
        </w:rPr>
        <w:t xml:space="preserve">занности или функции руководителя организации. </w:t>
      </w:r>
    </w:p>
    <w:p w:rsidR="00C72777" w:rsidRDefault="00C72777" w:rsidP="00C06733">
      <w:pPr>
        <w:ind w:firstLine="709"/>
        <w:jc w:val="both"/>
        <w:rPr>
          <w:b/>
          <w:sz w:val="28"/>
          <w:szCs w:val="28"/>
        </w:rPr>
      </w:pPr>
    </w:p>
    <w:p w:rsidR="00C72777" w:rsidRDefault="00C72777" w:rsidP="00D2521C">
      <w:pPr>
        <w:ind w:firstLine="709"/>
        <w:jc w:val="both"/>
        <w:rPr>
          <w:b/>
          <w:sz w:val="28"/>
          <w:szCs w:val="28"/>
        </w:rPr>
      </w:pPr>
    </w:p>
    <w:p w:rsidR="00C72777" w:rsidRDefault="00C72777" w:rsidP="00D2521C">
      <w:pPr>
        <w:ind w:firstLine="709"/>
        <w:jc w:val="both"/>
        <w:rPr>
          <w:b/>
          <w:sz w:val="28"/>
          <w:szCs w:val="28"/>
        </w:rPr>
      </w:pPr>
    </w:p>
    <w:p w:rsidR="00C72777" w:rsidRPr="00BD46B1" w:rsidRDefault="00C72777" w:rsidP="00D2521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64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18</w:t>
      </w:r>
      <w:r w:rsidRPr="00BD46B1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12</w:t>
      </w:r>
      <w:r w:rsidRPr="00BD46B1">
        <w:rPr>
          <w:b/>
          <w:sz w:val="28"/>
          <w:szCs w:val="28"/>
        </w:rPr>
        <w:t>.2019 года.</w:t>
      </w:r>
    </w:p>
    <w:p w:rsidR="00C72777" w:rsidRPr="00BD46B1" w:rsidRDefault="00C72777" w:rsidP="00D2521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72777" w:rsidRPr="00BD46B1" w:rsidRDefault="00C72777" w:rsidP="00D2521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C72777" w:rsidRPr="00BD46B1" w:rsidSect="0006341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5473E"/>
    <w:multiLevelType w:val="hybridMultilevel"/>
    <w:tmpl w:val="65F273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0011C"/>
    <w:rsid w:val="0000284C"/>
    <w:rsid w:val="00016FB0"/>
    <w:rsid w:val="000329D9"/>
    <w:rsid w:val="00034897"/>
    <w:rsid w:val="00036806"/>
    <w:rsid w:val="0004362D"/>
    <w:rsid w:val="00046FE2"/>
    <w:rsid w:val="0005580A"/>
    <w:rsid w:val="00063412"/>
    <w:rsid w:val="000679C0"/>
    <w:rsid w:val="00071435"/>
    <w:rsid w:val="0007243C"/>
    <w:rsid w:val="00072F1A"/>
    <w:rsid w:val="00075D3F"/>
    <w:rsid w:val="00084350"/>
    <w:rsid w:val="00094475"/>
    <w:rsid w:val="000961E0"/>
    <w:rsid w:val="000A3384"/>
    <w:rsid w:val="000B00C0"/>
    <w:rsid w:val="000B1F23"/>
    <w:rsid w:val="000B336E"/>
    <w:rsid w:val="000B3C76"/>
    <w:rsid w:val="000B4326"/>
    <w:rsid w:val="000C26EF"/>
    <w:rsid w:val="000C677C"/>
    <w:rsid w:val="000C6A14"/>
    <w:rsid w:val="000D612B"/>
    <w:rsid w:val="000E0F26"/>
    <w:rsid w:val="000E349E"/>
    <w:rsid w:val="000F57FA"/>
    <w:rsid w:val="00100593"/>
    <w:rsid w:val="001014AB"/>
    <w:rsid w:val="00112AE0"/>
    <w:rsid w:val="00124197"/>
    <w:rsid w:val="00124779"/>
    <w:rsid w:val="0012524E"/>
    <w:rsid w:val="001255EE"/>
    <w:rsid w:val="00134843"/>
    <w:rsid w:val="00134C52"/>
    <w:rsid w:val="00137511"/>
    <w:rsid w:val="00140F39"/>
    <w:rsid w:val="00145804"/>
    <w:rsid w:val="00161A5D"/>
    <w:rsid w:val="00170A5D"/>
    <w:rsid w:val="00171C47"/>
    <w:rsid w:val="00171F7E"/>
    <w:rsid w:val="0017416A"/>
    <w:rsid w:val="00175AA5"/>
    <w:rsid w:val="001855F0"/>
    <w:rsid w:val="001901D9"/>
    <w:rsid w:val="00193562"/>
    <w:rsid w:val="00194215"/>
    <w:rsid w:val="001A6354"/>
    <w:rsid w:val="001C0C2A"/>
    <w:rsid w:val="001D58A8"/>
    <w:rsid w:val="001D73AB"/>
    <w:rsid w:val="00201BFC"/>
    <w:rsid w:val="00220A4B"/>
    <w:rsid w:val="002275EA"/>
    <w:rsid w:val="00231747"/>
    <w:rsid w:val="00233017"/>
    <w:rsid w:val="002331FC"/>
    <w:rsid w:val="00233B19"/>
    <w:rsid w:val="00254340"/>
    <w:rsid w:val="00261891"/>
    <w:rsid w:val="0027593A"/>
    <w:rsid w:val="00282E28"/>
    <w:rsid w:val="00283954"/>
    <w:rsid w:val="00291C24"/>
    <w:rsid w:val="00294269"/>
    <w:rsid w:val="00294C2D"/>
    <w:rsid w:val="00294F86"/>
    <w:rsid w:val="002A0CA2"/>
    <w:rsid w:val="002A6A07"/>
    <w:rsid w:val="002A781D"/>
    <w:rsid w:val="002C2748"/>
    <w:rsid w:val="002C4B5A"/>
    <w:rsid w:val="002F0D13"/>
    <w:rsid w:val="002F17ED"/>
    <w:rsid w:val="002F3489"/>
    <w:rsid w:val="002F3932"/>
    <w:rsid w:val="002F401A"/>
    <w:rsid w:val="002F49CB"/>
    <w:rsid w:val="002F4AE5"/>
    <w:rsid w:val="002F6163"/>
    <w:rsid w:val="002F751B"/>
    <w:rsid w:val="00300083"/>
    <w:rsid w:val="00303ABD"/>
    <w:rsid w:val="00307F3F"/>
    <w:rsid w:val="00312B1C"/>
    <w:rsid w:val="00314FAD"/>
    <w:rsid w:val="00317F20"/>
    <w:rsid w:val="003217E0"/>
    <w:rsid w:val="0032302A"/>
    <w:rsid w:val="0032576C"/>
    <w:rsid w:val="00326A64"/>
    <w:rsid w:val="0032764E"/>
    <w:rsid w:val="003356C1"/>
    <w:rsid w:val="00347D72"/>
    <w:rsid w:val="00352C1F"/>
    <w:rsid w:val="003542EB"/>
    <w:rsid w:val="003654E7"/>
    <w:rsid w:val="00366B9F"/>
    <w:rsid w:val="00372F22"/>
    <w:rsid w:val="003769B8"/>
    <w:rsid w:val="00385096"/>
    <w:rsid w:val="0039773E"/>
    <w:rsid w:val="003A003F"/>
    <w:rsid w:val="003A2B01"/>
    <w:rsid w:val="003B7456"/>
    <w:rsid w:val="003C08AA"/>
    <w:rsid w:val="003D10D9"/>
    <w:rsid w:val="003D2403"/>
    <w:rsid w:val="003D6054"/>
    <w:rsid w:val="003E2591"/>
    <w:rsid w:val="003E4C4F"/>
    <w:rsid w:val="003E70CF"/>
    <w:rsid w:val="003F1840"/>
    <w:rsid w:val="003F75D6"/>
    <w:rsid w:val="004014FB"/>
    <w:rsid w:val="00414FFB"/>
    <w:rsid w:val="00420906"/>
    <w:rsid w:val="004230FD"/>
    <w:rsid w:val="00424E1E"/>
    <w:rsid w:val="00425447"/>
    <w:rsid w:val="004336D3"/>
    <w:rsid w:val="00442634"/>
    <w:rsid w:val="00445F8E"/>
    <w:rsid w:val="004505E2"/>
    <w:rsid w:val="00455F1E"/>
    <w:rsid w:val="00456C8C"/>
    <w:rsid w:val="00460E8B"/>
    <w:rsid w:val="00485DFD"/>
    <w:rsid w:val="00493354"/>
    <w:rsid w:val="004940DA"/>
    <w:rsid w:val="004A5979"/>
    <w:rsid w:val="004A63C0"/>
    <w:rsid w:val="004A6A0D"/>
    <w:rsid w:val="004B42E5"/>
    <w:rsid w:val="004B5589"/>
    <w:rsid w:val="004B675A"/>
    <w:rsid w:val="004B732C"/>
    <w:rsid w:val="004B7EDB"/>
    <w:rsid w:val="004C1BC5"/>
    <w:rsid w:val="004C4515"/>
    <w:rsid w:val="004D18DC"/>
    <w:rsid w:val="004D268D"/>
    <w:rsid w:val="004D6EC5"/>
    <w:rsid w:val="004F1D6D"/>
    <w:rsid w:val="004F61AC"/>
    <w:rsid w:val="004F71B0"/>
    <w:rsid w:val="00500AFD"/>
    <w:rsid w:val="0051076E"/>
    <w:rsid w:val="00532576"/>
    <w:rsid w:val="00535E50"/>
    <w:rsid w:val="0053717C"/>
    <w:rsid w:val="00540B67"/>
    <w:rsid w:val="00541891"/>
    <w:rsid w:val="00545A64"/>
    <w:rsid w:val="00546E6F"/>
    <w:rsid w:val="00547C2F"/>
    <w:rsid w:val="00547EAC"/>
    <w:rsid w:val="00552C7B"/>
    <w:rsid w:val="00553328"/>
    <w:rsid w:val="005570F3"/>
    <w:rsid w:val="005671F9"/>
    <w:rsid w:val="00570EDF"/>
    <w:rsid w:val="00572727"/>
    <w:rsid w:val="0058095C"/>
    <w:rsid w:val="00582A9F"/>
    <w:rsid w:val="005A12E3"/>
    <w:rsid w:val="005B3065"/>
    <w:rsid w:val="005B394F"/>
    <w:rsid w:val="005B461B"/>
    <w:rsid w:val="005B536B"/>
    <w:rsid w:val="005B7529"/>
    <w:rsid w:val="005C2AAB"/>
    <w:rsid w:val="005D5206"/>
    <w:rsid w:val="005D628A"/>
    <w:rsid w:val="005E0902"/>
    <w:rsid w:val="005E2998"/>
    <w:rsid w:val="005E2E4F"/>
    <w:rsid w:val="005E4DEE"/>
    <w:rsid w:val="005E53DF"/>
    <w:rsid w:val="005E67DB"/>
    <w:rsid w:val="005F3441"/>
    <w:rsid w:val="005F5EB8"/>
    <w:rsid w:val="00601EE8"/>
    <w:rsid w:val="00605678"/>
    <w:rsid w:val="006074F0"/>
    <w:rsid w:val="00610E5A"/>
    <w:rsid w:val="00614A90"/>
    <w:rsid w:val="00617A0D"/>
    <w:rsid w:val="00620CD1"/>
    <w:rsid w:val="00623C4B"/>
    <w:rsid w:val="006261F5"/>
    <w:rsid w:val="006303F1"/>
    <w:rsid w:val="00634C5D"/>
    <w:rsid w:val="00640C82"/>
    <w:rsid w:val="006428EB"/>
    <w:rsid w:val="006439CE"/>
    <w:rsid w:val="00643EDF"/>
    <w:rsid w:val="00650A82"/>
    <w:rsid w:val="006552C7"/>
    <w:rsid w:val="006569B2"/>
    <w:rsid w:val="00656ACE"/>
    <w:rsid w:val="00661E0E"/>
    <w:rsid w:val="00663959"/>
    <w:rsid w:val="006701F2"/>
    <w:rsid w:val="00672FE2"/>
    <w:rsid w:val="00687978"/>
    <w:rsid w:val="00694315"/>
    <w:rsid w:val="00696539"/>
    <w:rsid w:val="006A3CE6"/>
    <w:rsid w:val="006A4408"/>
    <w:rsid w:val="006B5A4E"/>
    <w:rsid w:val="006B6E26"/>
    <w:rsid w:val="006B7266"/>
    <w:rsid w:val="006D041D"/>
    <w:rsid w:val="006D126B"/>
    <w:rsid w:val="006D20D8"/>
    <w:rsid w:val="006E3552"/>
    <w:rsid w:val="006E6441"/>
    <w:rsid w:val="006F549E"/>
    <w:rsid w:val="0070288F"/>
    <w:rsid w:val="00704B69"/>
    <w:rsid w:val="00705BA6"/>
    <w:rsid w:val="00714FEC"/>
    <w:rsid w:val="0071588C"/>
    <w:rsid w:val="00721B1C"/>
    <w:rsid w:val="00721ECB"/>
    <w:rsid w:val="007240DF"/>
    <w:rsid w:val="0075331E"/>
    <w:rsid w:val="0075432C"/>
    <w:rsid w:val="0075561B"/>
    <w:rsid w:val="007560AB"/>
    <w:rsid w:val="00756FA5"/>
    <w:rsid w:val="00763BD6"/>
    <w:rsid w:val="00765408"/>
    <w:rsid w:val="00767FA0"/>
    <w:rsid w:val="0077538C"/>
    <w:rsid w:val="007A18CC"/>
    <w:rsid w:val="007B3CB7"/>
    <w:rsid w:val="007B6B09"/>
    <w:rsid w:val="007D0B7F"/>
    <w:rsid w:val="007E56B9"/>
    <w:rsid w:val="007E5A6B"/>
    <w:rsid w:val="007F0DE9"/>
    <w:rsid w:val="007F10B4"/>
    <w:rsid w:val="007F4091"/>
    <w:rsid w:val="007F49D5"/>
    <w:rsid w:val="0080429D"/>
    <w:rsid w:val="008106E7"/>
    <w:rsid w:val="00817D58"/>
    <w:rsid w:val="00822638"/>
    <w:rsid w:val="00824842"/>
    <w:rsid w:val="008326B5"/>
    <w:rsid w:val="008330B4"/>
    <w:rsid w:val="00837EB1"/>
    <w:rsid w:val="008403FD"/>
    <w:rsid w:val="008420AA"/>
    <w:rsid w:val="008516DA"/>
    <w:rsid w:val="0085236D"/>
    <w:rsid w:val="00854792"/>
    <w:rsid w:val="00855B5F"/>
    <w:rsid w:val="008655AB"/>
    <w:rsid w:val="00866566"/>
    <w:rsid w:val="00876927"/>
    <w:rsid w:val="008815AE"/>
    <w:rsid w:val="00894A45"/>
    <w:rsid w:val="00894FC1"/>
    <w:rsid w:val="008A2632"/>
    <w:rsid w:val="008B3DFE"/>
    <w:rsid w:val="008B4432"/>
    <w:rsid w:val="008C3D5D"/>
    <w:rsid w:val="008C6B05"/>
    <w:rsid w:val="008C77A2"/>
    <w:rsid w:val="008D30A9"/>
    <w:rsid w:val="008E3A18"/>
    <w:rsid w:val="008E55F2"/>
    <w:rsid w:val="008E7735"/>
    <w:rsid w:val="008F12C5"/>
    <w:rsid w:val="008F1784"/>
    <w:rsid w:val="008F1F00"/>
    <w:rsid w:val="008F38ED"/>
    <w:rsid w:val="008F40FD"/>
    <w:rsid w:val="008F541C"/>
    <w:rsid w:val="008F6759"/>
    <w:rsid w:val="00906A60"/>
    <w:rsid w:val="009108F9"/>
    <w:rsid w:val="00912135"/>
    <w:rsid w:val="009147B4"/>
    <w:rsid w:val="0091776B"/>
    <w:rsid w:val="009208AD"/>
    <w:rsid w:val="009222CB"/>
    <w:rsid w:val="009222E2"/>
    <w:rsid w:val="0092446D"/>
    <w:rsid w:val="00931D3A"/>
    <w:rsid w:val="00933330"/>
    <w:rsid w:val="0093393F"/>
    <w:rsid w:val="00934622"/>
    <w:rsid w:val="00945E71"/>
    <w:rsid w:val="0094614A"/>
    <w:rsid w:val="0095123C"/>
    <w:rsid w:val="00952598"/>
    <w:rsid w:val="0095302A"/>
    <w:rsid w:val="00961A77"/>
    <w:rsid w:val="0096634A"/>
    <w:rsid w:val="00971F68"/>
    <w:rsid w:val="00973F64"/>
    <w:rsid w:val="00975390"/>
    <w:rsid w:val="0098512D"/>
    <w:rsid w:val="009901EF"/>
    <w:rsid w:val="0099793C"/>
    <w:rsid w:val="009A1C1C"/>
    <w:rsid w:val="009A77FB"/>
    <w:rsid w:val="009C44A6"/>
    <w:rsid w:val="009D2164"/>
    <w:rsid w:val="009D258D"/>
    <w:rsid w:val="009D3FD3"/>
    <w:rsid w:val="009E0D18"/>
    <w:rsid w:val="009E43C2"/>
    <w:rsid w:val="009F0C4C"/>
    <w:rsid w:val="00A00600"/>
    <w:rsid w:val="00A018C0"/>
    <w:rsid w:val="00A15979"/>
    <w:rsid w:val="00A267A7"/>
    <w:rsid w:val="00A27917"/>
    <w:rsid w:val="00A37F8B"/>
    <w:rsid w:val="00A432FA"/>
    <w:rsid w:val="00A4518A"/>
    <w:rsid w:val="00A479DE"/>
    <w:rsid w:val="00A528BD"/>
    <w:rsid w:val="00A55EAB"/>
    <w:rsid w:val="00A60C08"/>
    <w:rsid w:val="00A615C8"/>
    <w:rsid w:val="00A63F2A"/>
    <w:rsid w:val="00A6493E"/>
    <w:rsid w:val="00A73540"/>
    <w:rsid w:val="00A85405"/>
    <w:rsid w:val="00A90C62"/>
    <w:rsid w:val="00A95A71"/>
    <w:rsid w:val="00AA6BFC"/>
    <w:rsid w:val="00AB26FC"/>
    <w:rsid w:val="00AB4AE4"/>
    <w:rsid w:val="00AC2CEE"/>
    <w:rsid w:val="00AC7189"/>
    <w:rsid w:val="00AC7A1D"/>
    <w:rsid w:val="00AC7E42"/>
    <w:rsid w:val="00AE04B1"/>
    <w:rsid w:val="00AE64D5"/>
    <w:rsid w:val="00AE6D3C"/>
    <w:rsid w:val="00B05B0C"/>
    <w:rsid w:val="00B15648"/>
    <w:rsid w:val="00B22980"/>
    <w:rsid w:val="00B239CA"/>
    <w:rsid w:val="00B24264"/>
    <w:rsid w:val="00B27368"/>
    <w:rsid w:val="00B305CE"/>
    <w:rsid w:val="00B338ED"/>
    <w:rsid w:val="00B37B71"/>
    <w:rsid w:val="00B42530"/>
    <w:rsid w:val="00B42BCD"/>
    <w:rsid w:val="00B437C3"/>
    <w:rsid w:val="00B446BC"/>
    <w:rsid w:val="00B52D3C"/>
    <w:rsid w:val="00B5517B"/>
    <w:rsid w:val="00B65206"/>
    <w:rsid w:val="00B705E1"/>
    <w:rsid w:val="00B72BF0"/>
    <w:rsid w:val="00B76ADC"/>
    <w:rsid w:val="00B87BCA"/>
    <w:rsid w:val="00B90683"/>
    <w:rsid w:val="00B93D7D"/>
    <w:rsid w:val="00B97321"/>
    <w:rsid w:val="00B97AD2"/>
    <w:rsid w:val="00BB2791"/>
    <w:rsid w:val="00BB4950"/>
    <w:rsid w:val="00BC2678"/>
    <w:rsid w:val="00BD01D0"/>
    <w:rsid w:val="00BD46B1"/>
    <w:rsid w:val="00BE6D18"/>
    <w:rsid w:val="00C036B3"/>
    <w:rsid w:val="00C054FA"/>
    <w:rsid w:val="00C05C65"/>
    <w:rsid w:val="00C06733"/>
    <w:rsid w:val="00C138B7"/>
    <w:rsid w:val="00C17791"/>
    <w:rsid w:val="00C230A0"/>
    <w:rsid w:val="00C303C6"/>
    <w:rsid w:val="00C30F8D"/>
    <w:rsid w:val="00C318BF"/>
    <w:rsid w:val="00C32575"/>
    <w:rsid w:val="00C351F3"/>
    <w:rsid w:val="00C37376"/>
    <w:rsid w:val="00C5149B"/>
    <w:rsid w:val="00C54D92"/>
    <w:rsid w:val="00C72777"/>
    <w:rsid w:val="00C7464E"/>
    <w:rsid w:val="00C7715E"/>
    <w:rsid w:val="00C803A7"/>
    <w:rsid w:val="00C91A8D"/>
    <w:rsid w:val="00C950AE"/>
    <w:rsid w:val="00C956DC"/>
    <w:rsid w:val="00CA2343"/>
    <w:rsid w:val="00CA438B"/>
    <w:rsid w:val="00CB19E4"/>
    <w:rsid w:val="00CB1F50"/>
    <w:rsid w:val="00CB3787"/>
    <w:rsid w:val="00CB54F7"/>
    <w:rsid w:val="00CD3A96"/>
    <w:rsid w:val="00CD4C6C"/>
    <w:rsid w:val="00CE629F"/>
    <w:rsid w:val="00CF3108"/>
    <w:rsid w:val="00CF3624"/>
    <w:rsid w:val="00CF7C2B"/>
    <w:rsid w:val="00D1686E"/>
    <w:rsid w:val="00D17911"/>
    <w:rsid w:val="00D21D03"/>
    <w:rsid w:val="00D22486"/>
    <w:rsid w:val="00D2521C"/>
    <w:rsid w:val="00D36DD6"/>
    <w:rsid w:val="00D41F08"/>
    <w:rsid w:val="00D42E4C"/>
    <w:rsid w:val="00D46F7D"/>
    <w:rsid w:val="00D52370"/>
    <w:rsid w:val="00D54618"/>
    <w:rsid w:val="00D60E31"/>
    <w:rsid w:val="00D61201"/>
    <w:rsid w:val="00D616BF"/>
    <w:rsid w:val="00D63688"/>
    <w:rsid w:val="00D658EA"/>
    <w:rsid w:val="00D720E6"/>
    <w:rsid w:val="00D72CA8"/>
    <w:rsid w:val="00D75AC8"/>
    <w:rsid w:val="00D80D3B"/>
    <w:rsid w:val="00D946DA"/>
    <w:rsid w:val="00DA40E6"/>
    <w:rsid w:val="00DA6139"/>
    <w:rsid w:val="00DB79FC"/>
    <w:rsid w:val="00DC03D4"/>
    <w:rsid w:val="00DC397E"/>
    <w:rsid w:val="00DC4550"/>
    <w:rsid w:val="00DD01FD"/>
    <w:rsid w:val="00DE5046"/>
    <w:rsid w:val="00DF7272"/>
    <w:rsid w:val="00E02BA3"/>
    <w:rsid w:val="00E1406B"/>
    <w:rsid w:val="00E167E7"/>
    <w:rsid w:val="00E16A77"/>
    <w:rsid w:val="00E213A9"/>
    <w:rsid w:val="00E21495"/>
    <w:rsid w:val="00E31C54"/>
    <w:rsid w:val="00E332E0"/>
    <w:rsid w:val="00E34E5D"/>
    <w:rsid w:val="00E357C6"/>
    <w:rsid w:val="00E401E7"/>
    <w:rsid w:val="00E40B4F"/>
    <w:rsid w:val="00E4255C"/>
    <w:rsid w:val="00E4377E"/>
    <w:rsid w:val="00E44E8C"/>
    <w:rsid w:val="00E50A57"/>
    <w:rsid w:val="00E55A64"/>
    <w:rsid w:val="00E61E63"/>
    <w:rsid w:val="00E80524"/>
    <w:rsid w:val="00E81B00"/>
    <w:rsid w:val="00E82B9C"/>
    <w:rsid w:val="00E90329"/>
    <w:rsid w:val="00EC0D7E"/>
    <w:rsid w:val="00EC3AC0"/>
    <w:rsid w:val="00ED46B9"/>
    <w:rsid w:val="00ED4CDE"/>
    <w:rsid w:val="00ED75E3"/>
    <w:rsid w:val="00EE1BB6"/>
    <w:rsid w:val="00EE3C27"/>
    <w:rsid w:val="00EE5965"/>
    <w:rsid w:val="00EE5D8F"/>
    <w:rsid w:val="00EF05E9"/>
    <w:rsid w:val="00EF466B"/>
    <w:rsid w:val="00EF4B3C"/>
    <w:rsid w:val="00EF4C69"/>
    <w:rsid w:val="00EF74E0"/>
    <w:rsid w:val="00EF77A5"/>
    <w:rsid w:val="00F00B42"/>
    <w:rsid w:val="00F017DD"/>
    <w:rsid w:val="00F11465"/>
    <w:rsid w:val="00F14642"/>
    <w:rsid w:val="00F16403"/>
    <w:rsid w:val="00F17405"/>
    <w:rsid w:val="00F17CBE"/>
    <w:rsid w:val="00F20B62"/>
    <w:rsid w:val="00F23BED"/>
    <w:rsid w:val="00F42F1C"/>
    <w:rsid w:val="00F540A4"/>
    <w:rsid w:val="00F61F9A"/>
    <w:rsid w:val="00F675AA"/>
    <w:rsid w:val="00F70F77"/>
    <w:rsid w:val="00F874C6"/>
    <w:rsid w:val="00F91F19"/>
    <w:rsid w:val="00F958FA"/>
    <w:rsid w:val="00F975E5"/>
    <w:rsid w:val="00FA5673"/>
    <w:rsid w:val="00FB63E0"/>
    <w:rsid w:val="00FB6B0B"/>
    <w:rsid w:val="00FD4A5A"/>
    <w:rsid w:val="00FE1774"/>
    <w:rsid w:val="00FE4E28"/>
    <w:rsid w:val="00FF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0B00C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70F77"/>
    <w:rPr>
      <w:rFonts w:ascii="Cambria" w:hAnsi="Cambria" w:cs="Times New Roman"/>
      <w:b/>
      <w:bCs/>
      <w:sz w:val="26"/>
      <w:szCs w:val="26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customStyle="1" w:styleId="a0">
    <w:name w:val="Без интервала Знак"/>
    <w:basedOn w:val="DefaultParagraphFont"/>
    <w:link w:val="11"/>
    <w:uiPriority w:val="99"/>
    <w:locked/>
    <w:rsid w:val="00546E6F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1">
    <w:name w:val="Без интервала1"/>
    <w:link w:val="a0"/>
    <w:uiPriority w:val="99"/>
    <w:rsid w:val="00546E6F"/>
    <w:rPr>
      <w:rFonts w:ascii="Calibri" w:hAnsi="Calibri"/>
    </w:rPr>
  </w:style>
  <w:style w:type="paragraph" w:styleId="DocumentMap">
    <w:name w:val="Document Map"/>
    <w:basedOn w:val="Normal"/>
    <w:link w:val="DocumentMapChar"/>
    <w:uiPriority w:val="99"/>
    <w:semiHidden/>
    <w:rsid w:val="00B2736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52C1F"/>
    <w:rPr>
      <w:rFonts w:cs="Times New Roman"/>
      <w:sz w:val="2"/>
    </w:rPr>
  </w:style>
  <w:style w:type="paragraph" w:customStyle="1" w:styleId="a1">
    <w:name w:val="Содержимое таблицы"/>
    <w:basedOn w:val="Normal"/>
    <w:uiPriority w:val="99"/>
    <w:rsid w:val="00B27368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FontStyle14">
    <w:name w:val="Font Style14"/>
    <w:basedOn w:val="DefaultParagraphFont"/>
    <w:uiPriority w:val="99"/>
    <w:rsid w:val="00B437C3"/>
    <w:rPr>
      <w:rFonts w:ascii="Times New Roman" w:hAnsi="Times New Roman" w:cs="Times New Roman"/>
      <w:sz w:val="26"/>
      <w:szCs w:val="26"/>
    </w:rPr>
  </w:style>
  <w:style w:type="paragraph" w:customStyle="1" w:styleId="formattexttopleveltext">
    <w:name w:val="formattext topleveltext"/>
    <w:basedOn w:val="Normal"/>
    <w:uiPriority w:val="99"/>
    <w:rsid w:val="000B00C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19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2</Pages>
  <Words>600</Words>
  <Characters>3426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WiZaRd</cp:lastModifiedBy>
  <cp:revision>46</cp:revision>
  <cp:lastPrinted>2019-02-28T08:29:00Z</cp:lastPrinted>
  <dcterms:created xsi:type="dcterms:W3CDTF">2019-07-01T06:58:00Z</dcterms:created>
  <dcterms:modified xsi:type="dcterms:W3CDTF">2019-12-18T06:42:00Z</dcterms:modified>
</cp:coreProperties>
</file>