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5FC" w:rsidRPr="00B446BC" w:rsidRDefault="005435FC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5435FC" w:rsidRDefault="005435FC" w:rsidP="00442634">
      <w:pPr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 муниципально</w:t>
      </w:r>
      <w:r>
        <w:rPr>
          <w:b/>
          <w:sz w:val="28"/>
          <w:szCs w:val="28"/>
        </w:rPr>
        <w:t>го района   Республики Мордовия</w:t>
      </w:r>
    </w:p>
    <w:p w:rsidR="005435FC" w:rsidRPr="00B446BC" w:rsidRDefault="005435FC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5435FC" w:rsidRPr="00B446BC" w:rsidRDefault="005435FC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изданием Русско-Тювеевского сельского поселения</w:t>
      </w:r>
    </w:p>
    <w:p w:rsidR="005435FC" w:rsidRPr="00B446BC" w:rsidRDefault="005435FC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Темниковского муниципального района</w:t>
      </w:r>
    </w:p>
    <w:p w:rsidR="005435FC" w:rsidRPr="00B446BC" w:rsidRDefault="005435FC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5435FC" w:rsidRPr="00B446BC" w:rsidRDefault="005435FC" w:rsidP="004B732C">
      <w:pPr>
        <w:ind w:firstLine="709"/>
        <w:jc w:val="both"/>
        <w:rPr>
          <w:b/>
          <w:sz w:val="28"/>
          <w:szCs w:val="28"/>
        </w:rPr>
      </w:pPr>
    </w:p>
    <w:p w:rsidR="005435FC" w:rsidRDefault="005435FC" w:rsidP="004B732C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26 декабря</w:t>
      </w:r>
      <w:r w:rsidRPr="00B446BC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B446BC">
        <w:rPr>
          <w:b/>
          <w:sz w:val="28"/>
          <w:szCs w:val="28"/>
        </w:rPr>
        <w:t xml:space="preserve"> года  </w:t>
      </w:r>
      <w:r>
        <w:rPr>
          <w:b/>
          <w:sz w:val="28"/>
          <w:szCs w:val="28"/>
        </w:rPr>
        <w:t xml:space="preserve">      </w:t>
      </w:r>
      <w:r w:rsidRPr="00B446BC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   </w:t>
      </w:r>
      <w:r w:rsidRPr="00B446BC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                                                     </w:t>
      </w:r>
      <w:r w:rsidRPr="00B446B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69</w:t>
      </w:r>
    </w:p>
    <w:p w:rsidR="005435FC" w:rsidRDefault="005435FC" w:rsidP="00B23D0D">
      <w:pPr>
        <w:pStyle w:val="Subtitle"/>
        <w:shd w:val="clear" w:color="auto" w:fill="FFFFFF"/>
        <w:rPr>
          <w:caps/>
          <w:sz w:val="28"/>
          <w:szCs w:val="28"/>
        </w:rPr>
      </w:pPr>
    </w:p>
    <w:p w:rsidR="005435FC" w:rsidRDefault="005435FC" w:rsidP="0009250D">
      <w:pPr>
        <w:pStyle w:val="a2"/>
        <w:ind w:firstLine="567"/>
        <w:jc w:val="center"/>
        <w:rPr>
          <w:rFonts w:ascii="Times New Roman" w:hAnsi="Times New Roman"/>
          <w:sz w:val="28"/>
          <w:szCs w:val="28"/>
        </w:rPr>
      </w:pPr>
      <w:r w:rsidRPr="00951272">
        <w:rPr>
          <w:sz w:val="27"/>
          <w:szCs w:val="27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5pt;height:415.5pt">
            <v:imagedata r:id="rId5" o:title=""/>
          </v:shape>
        </w:pict>
      </w:r>
    </w:p>
    <w:p w:rsidR="005435FC" w:rsidRDefault="005435FC" w:rsidP="0009250D">
      <w:pPr>
        <w:pStyle w:val="a2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5435FC" w:rsidRDefault="005435FC" w:rsidP="00D2521C">
      <w:pPr>
        <w:ind w:firstLine="709"/>
        <w:jc w:val="both"/>
        <w:rPr>
          <w:b/>
          <w:sz w:val="28"/>
          <w:szCs w:val="28"/>
        </w:rPr>
      </w:pPr>
    </w:p>
    <w:p w:rsidR="005435FC" w:rsidRPr="00BD46B1" w:rsidRDefault="005435FC" w:rsidP="00D2521C">
      <w:pP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 w:val="28"/>
          <w:szCs w:val="28"/>
        </w:rPr>
        <w:t>69</w:t>
      </w:r>
      <w:r w:rsidRPr="00BD46B1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26</w:t>
      </w:r>
      <w:r w:rsidRPr="00BD46B1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12</w:t>
      </w:r>
      <w:r w:rsidRPr="00BD46B1">
        <w:rPr>
          <w:b/>
          <w:sz w:val="28"/>
          <w:szCs w:val="28"/>
        </w:rPr>
        <w:t>.2019 года.</w:t>
      </w:r>
    </w:p>
    <w:p w:rsidR="005435FC" w:rsidRPr="00BD46B1" w:rsidRDefault="005435FC" w:rsidP="00D2521C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5435FC" w:rsidRPr="00BD46B1" w:rsidRDefault="005435FC" w:rsidP="00D2521C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BD46B1">
        <w:rPr>
          <w:b/>
          <w:sz w:val="28"/>
          <w:szCs w:val="28"/>
        </w:rPr>
        <w:t>Тираж 10 экземпляров</w:t>
      </w:r>
    </w:p>
    <w:sectPr w:rsidR="005435FC" w:rsidRPr="00BD46B1" w:rsidSect="0006341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5473E"/>
    <w:multiLevelType w:val="hybridMultilevel"/>
    <w:tmpl w:val="65F273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0011C"/>
    <w:rsid w:val="0000284C"/>
    <w:rsid w:val="00014D3A"/>
    <w:rsid w:val="00016FB0"/>
    <w:rsid w:val="000329D9"/>
    <w:rsid w:val="00034897"/>
    <w:rsid w:val="00036806"/>
    <w:rsid w:val="000405AE"/>
    <w:rsid w:val="0004362D"/>
    <w:rsid w:val="00046FE2"/>
    <w:rsid w:val="0005580A"/>
    <w:rsid w:val="00063412"/>
    <w:rsid w:val="000679C0"/>
    <w:rsid w:val="00071435"/>
    <w:rsid w:val="0007243C"/>
    <w:rsid w:val="00072F1A"/>
    <w:rsid w:val="00075D3F"/>
    <w:rsid w:val="00084350"/>
    <w:rsid w:val="0009250D"/>
    <w:rsid w:val="00094475"/>
    <w:rsid w:val="000961E0"/>
    <w:rsid w:val="000A3384"/>
    <w:rsid w:val="000B00C0"/>
    <w:rsid w:val="000B1F23"/>
    <w:rsid w:val="000B336E"/>
    <w:rsid w:val="000B3C76"/>
    <w:rsid w:val="000B4326"/>
    <w:rsid w:val="000C26EF"/>
    <w:rsid w:val="000C677C"/>
    <w:rsid w:val="000C6A14"/>
    <w:rsid w:val="000D612B"/>
    <w:rsid w:val="000E0F26"/>
    <w:rsid w:val="000E349E"/>
    <w:rsid w:val="000E4E8D"/>
    <w:rsid w:val="000F57FA"/>
    <w:rsid w:val="00100593"/>
    <w:rsid w:val="001014AB"/>
    <w:rsid w:val="00112AE0"/>
    <w:rsid w:val="00124197"/>
    <w:rsid w:val="00124779"/>
    <w:rsid w:val="0012524E"/>
    <w:rsid w:val="001255EE"/>
    <w:rsid w:val="00134843"/>
    <w:rsid w:val="00134C52"/>
    <w:rsid w:val="00137511"/>
    <w:rsid w:val="00140F39"/>
    <w:rsid w:val="00145804"/>
    <w:rsid w:val="00161A5D"/>
    <w:rsid w:val="00166C06"/>
    <w:rsid w:val="00170A5D"/>
    <w:rsid w:val="00171C47"/>
    <w:rsid w:val="00171F7E"/>
    <w:rsid w:val="0017416A"/>
    <w:rsid w:val="00175AA5"/>
    <w:rsid w:val="001855F0"/>
    <w:rsid w:val="001901D9"/>
    <w:rsid w:val="00193562"/>
    <w:rsid w:val="00194215"/>
    <w:rsid w:val="001A6354"/>
    <w:rsid w:val="001B0D14"/>
    <w:rsid w:val="001B50CA"/>
    <w:rsid w:val="001C0C2A"/>
    <w:rsid w:val="001C3A73"/>
    <w:rsid w:val="001D58A8"/>
    <w:rsid w:val="001D6CCB"/>
    <w:rsid w:val="001D73AB"/>
    <w:rsid w:val="00201BFC"/>
    <w:rsid w:val="00220A4B"/>
    <w:rsid w:val="002275EA"/>
    <w:rsid w:val="00231747"/>
    <w:rsid w:val="00233017"/>
    <w:rsid w:val="002331FC"/>
    <w:rsid w:val="00233B19"/>
    <w:rsid w:val="0024300B"/>
    <w:rsid w:val="00254340"/>
    <w:rsid w:val="00261891"/>
    <w:rsid w:val="00262917"/>
    <w:rsid w:val="0027593A"/>
    <w:rsid w:val="002804A7"/>
    <w:rsid w:val="00282E28"/>
    <w:rsid w:val="00283954"/>
    <w:rsid w:val="00291C24"/>
    <w:rsid w:val="00294269"/>
    <w:rsid w:val="00294C2D"/>
    <w:rsid w:val="00294F86"/>
    <w:rsid w:val="002A0CA2"/>
    <w:rsid w:val="002A6A07"/>
    <w:rsid w:val="002A781D"/>
    <w:rsid w:val="002C2748"/>
    <w:rsid w:val="002C4B5A"/>
    <w:rsid w:val="002F0D13"/>
    <w:rsid w:val="002F17ED"/>
    <w:rsid w:val="002F3489"/>
    <w:rsid w:val="002F3932"/>
    <w:rsid w:val="002F401A"/>
    <w:rsid w:val="002F49CB"/>
    <w:rsid w:val="002F4AE5"/>
    <w:rsid w:val="002F6163"/>
    <w:rsid w:val="002F751B"/>
    <w:rsid w:val="00300083"/>
    <w:rsid w:val="00303ABD"/>
    <w:rsid w:val="00307F3F"/>
    <w:rsid w:val="00312B1C"/>
    <w:rsid w:val="00314FAD"/>
    <w:rsid w:val="00317F20"/>
    <w:rsid w:val="003217E0"/>
    <w:rsid w:val="0032302A"/>
    <w:rsid w:val="0032576C"/>
    <w:rsid w:val="00326A64"/>
    <w:rsid w:val="0032764E"/>
    <w:rsid w:val="00330052"/>
    <w:rsid w:val="003356C1"/>
    <w:rsid w:val="00347D72"/>
    <w:rsid w:val="00352C1F"/>
    <w:rsid w:val="003542EB"/>
    <w:rsid w:val="003654E7"/>
    <w:rsid w:val="00366B9F"/>
    <w:rsid w:val="00372F22"/>
    <w:rsid w:val="003769B8"/>
    <w:rsid w:val="00385096"/>
    <w:rsid w:val="0039773E"/>
    <w:rsid w:val="003A003F"/>
    <w:rsid w:val="003A2B01"/>
    <w:rsid w:val="003B7456"/>
    <w:rsid w:val="003C08AA"/>
    <w:rsid w:val="003D10D9"/>
    <w:rsid w:val="003D2403"/>
    <w:rsid w:val="003D6054"/>
    <w:rsid w:val="003E2591"/>
    <w:rsid w:val="003E4C4F"/>
    <w:rsid w:val="003E70CF"/>
    <w:rsid w:val="003F1840"/>
    <w:rsid w:val="003F75D6"/>
    <w:rsid w:val="004014FB"/>
    <w:rsid w:val="004129B2"/>
    <w:rsid w:val="00414FFB"/>
    <w:rsid w:val="00420906"/>
    <w:rsid w:val="004230FD"/>
    <w:rsid w:val="00424E1E"/>
    <w:rsid w:val="00425447"/>
    <w:rsid w:val="004336D3"/>
    <w:rsid w:val="00442634"/>
    <w:rsid w:val="00445F8E"/>
    <w:rsid w:val="004505E2"/>
    <w:rsid w:val="00455F1E"/>
    <w:rsid w:val="00456C8C"/>
    <w:rsid w:val="00460E8B"/>
    <w:rsid w:val="00485DFD"/>
    <w:rsid w:val="00493354"/>
    <w:rsid w:val="004940DA"/>
    <w:rsid w:val="004A5979"/>
    <w:rsid w:val="004A63C0"/>
    <w:rsid w:val="004A6A0D"/>
    <w:rsid w:val="004B42E5"/>
    <w:rsid w:val="004B5589"/>
    <w:rsid w:val="004B675A"/>
    <w:rsid w:val="004B732C"/>
    <w:rsid w:val="004B7EDB"/>
    <w:rsid w:val="004C1BC5"/>
    <w:rsid w:val="004C4515"/>
    <w:rsid w:val="004D18DC"/>
    <w:rsid w:val="004D268D"/>
    <w:rsid w:val="004D6EC5"/>
    <w:rsid w:val="004F1D6D"/>
    <w:rsid w:val="004F61AC"/>
    <w:rsid w:val="004F71B0"/>
    <w:rsid w:val="00500AFD"/>
    <w:rsid w:val="0051076E"/>
    <w:rsid w:val="00532576"/>
    <w:rsid w:val="00535E50"/>
    <w:rsid w:val="0053717C"/>
    <w:rsid w:val="00540B67"/>
    <w:rsid w:val="00541891"/>
    <w:rsid w:val="005435FC"/>
    <w:rsid w:val="00545A64"/>
    <w:rsid w:val="00546500"/>
    <w:rsid w:val="00546E6F"/>
    <w:rsid w:val="00547C2F"/>
    <w:rsid w:val="00547EAC"/>
    <w:rsid w:val="00552C7B"/>
    <w:rsid w:val="00553328"/>
    <w:rsid w:val="005570F3"/>
    <w:rsid w:val="005671F9"/>
    <w:rsid w:val="00570EDF"/>
    <w:rsid w:val="00572727"/>
    <w:rsid w:val="0058095C"/>
    <w:rsid w:val="00582A9F"/>
    <w:rsid w:val="005A12E3"/>
    <w:rsid w:val="005B3065"/>
    <w:rsid w:val="005B394F"/>
    <w:rsid w:val="005B461B"/>
    <w:rsid w:val="005B536B"/>
    <w:rsid w:val="005B7529"/>
    <w:rsid w:val="005C2AAB"/>
    <w:rsid w:val="005D5206"/>
    <w:rsid w:val="005D628A"/>
    <w:rsid w:val="005E050B"/>
    <w:rsid w:val="005E0902"/>
    <w:rsid w:val="005E2998"/>
    <w:rsid w:val="005E2E4F"/>
    <w:rsid w:val="005E4DEE"/>
    <w:rsid w:val="005E53DF"/>
    <w:rsid w:val="005E67DB"/>
    <w:rsid w:val="005F3441"/>
    <w:rsid w:val="005F5EB8"/>
    <w:rsid w:val="00601EE8"/>
    <w:rsid w:val="00605678"/>
    <w:rsid w:val="006074F0"/>
    <w:rsid w:val="00610E5A"/>
    <w:rsid w:val="00614A90"/>
    <w:rsid w:val="00617A0D"/>
    <w:rsid w:val="00620CD1"/>
    <w:rsid w:val="00623C4B"/>
    <w:rsid w:val="006261F5"/>
    <w:rsid w:val="006303F1"/>
    <w:rsid w:val="00634C5D"/>
    <w:rsid w:val="00640C82"/>
    <w:rsid w:val="006428EB"/>
    <w:rsid w:val="006439CE"/>
    <w:rsid w:val="00643EDF"/>
    <w:rsid w:val="00647EF2"/>
    <w:rsid w:val="00650A82"/>
    <w:rsid w:val="006552C7"/>
    <w:rsid w:val="006569B2"/>
    <w:rsid w:val="00656ACE"/>
    <w:rsid w:val="00661E0E"/>
    <w:rsid w:val="00663959"/>
    <w:rsid w:val="006701F2"/>
    <w:rsid w:val="00672FE2"/>
    <w:rsid w:val="00687978"/>
    <w:rsid w:val="00693894"/>
    <w:rsid w:val="00694315"/>
    <w:rsid w:val="00696539"/>
    <w:rsid w:val="006A3CE6"/>
    <w:rsid w:val="006A4408"/>
    <w:rsid w:val="006B5A4E"/>
    <w:rsid w:val="006B6E26"/>
    <w:rsid w:val="006B7266"/>
    <w:rsid w:val="006D041D"/>
    <w:rsid w:val="006D126B"/>
    <w:rsid w:val="006D20D8"/>
    <w:rsid w:val="006E3552"/>
    <w:rsid w:val="006E6441"/>
    <w:rsid w:val="006F549E"/>
    <w:rsid w:val="0070288F"/>
    <w:rsid w:val="00704B69"/>
    <w:rsid w:val="00705BA6"/>
    <w:rsid w:val="00713090"/>
    <w:rsid w:val="00714FEC"/>
    <w:rsid w:val="0071588C"/>
    <w:rsid w:val="00721B1C"/>
    <w:rsid w:val="00721ECB"/>
    <w:rsid w:val="007240DF"/>
    <w:rsid w:val="0075331E"/>
    <w:rsid w:val="0075432C"/>
    <w:rsid w:val="0075561B"/>
    <w:rsid w:val="007560AB"/>
    <w:rsid w:val="00756FA5"/>
    <w:rsid w:val="00762B35"/>
    <w:rsid w:val="00763BD6"/>
    <w:rsid w:val="00765408"/>
    <w:rsid w:val="00767FA0"/>
    <w:rsid w:val="007739D2"/>
    <w:rsid w:val="0077538C"/>
    <w:rsid w:val="007A18CC"/>
    <w:rsid w:val="007A314F"/>
    <w:rsid w:val="007B3CB7"/>
    <w:rsid w:val="007B6B09"/>
    <w:rsid w:val="007D0B7F"/>
    <w:rsid w:val="007E56B9"/>
    <w:rsid w:val="007E5A6B"/>
    <w:rsid w:val="007F0DE9"/>
    <w:rsid w:val="007F10B4"/>
    <w:rsid w:val="007F4091"/>
    <w:rsid w:val="007F49D5"/>
    <w:rsid w:val="0080429D"/>
    <w:rsid w:val="008106E7"/>
    <w:rsid w:val="0081627F"/>
    <w:rsid w:val="00817D58"/>
    <w:rsid w:val="00822638"/>
    <w:rsid w:val="00824842"/>
    <w:rsid w:val="008326B5"/>
    <w:rsid w:val="008330B4"/>
    <w:rsid w:val="00837EB1"/>
    <w:rsid w:val="008403FD"/>
    <w:rsid w:val="008420AA"/>
    <w:rsid w:val="008516DA"/>
    <w:rsid w:val="0085236D"/>
    <w:rsid w:val="00854792"/>
    <w:rsid w:val="00855B5F"/>
    <w:rsid w:val="008655AB"/>
    <w:rsid w:val="00866566"/>
    <w:rsid w:val="00876927"/>
    <w:rsid w:val="008815AE"/>
    <w:rsid w:val="00894A45"/>
    <w:rsid w:val="00894FC1"/>
    <w:rsid w:val="008A2632"/>
    <w:rsid w:val="008B3DFE"/>
    <w:rsid w:val="008B4432"/>
    <w:rsid w:val="008C3D5D"/>
    <w:rsid w:val="008C6B05"/>
    <w:rsid w:val="008C77A2"/>
    <w:rsid w:val="008D30A9"/>
    <w:rsid w:val="008E3A18"/>
    <w:rsid w:val="008E55F2"/>
    <w:rsid w:val="008E7735"/>
    <w:rsid w:val="008F12C5"/>
    <w:rsid w:val="008F1784"/>
    <w:rsid w:val="008F1F00"/>
    <w:rsid w:val="008F38ED"/>
    <w:rsid w:val="008F40FD"/>
    <w:rsid w:val="008F541C"/>
    <w:rsid w:val="008F6759"/>
    <w:rsid w:val="00906A60"/>
    <w:rsid w:val="009108F9"/>
    <w:rsid w:val="00912135"/>
    <w:rsid w:val="009147B4"/>
    <w:rsid w:val="0091776B"/>
    <w:rsid w:val="009208AD"/>
    <w:rsid w:val="009222CB"/>
    <w:rsid w:val="009222E2"/>
    <w:rsid w:val="0092446D"/>
    <w:rsid w:val="00931C87"/>
    <w:rsid w:val="00931D3A"/>
    <w:rsid w:val="00933330"/>
    <w:rsid w:val="0093393F"/>
    <w:rsid w:val="00934622"/>
    <w:rsid w:val="00945E71"/>
    <w:rsid w:val="0094614A"/>
    <w:rsid w:val="0095123C"/>
    <w:rsid w:val="00951272"/>
    <w:rsid w:val="00952598"/>
    <w:rsid w:val="0095302A"/>
    <w:rsid w:val="00961A77"/>
    <w:rsid w:val="0096634A"/>
    <w:rsid w:val="00971F68"/>
    <w:rsid w:val="00973F64"/>
    <w:rsid w:val="00975390"/>
    <w:rsid w:val="0098512D"/>
    <w:rsid w:val="009901EF"/>
    <w:rsid w:val="00990C68"/>
    <w:rsid w:val="0099793C"/>
    <w:rsid w:val="009A1C1C"/>
    <w:rsid w:val="009A77FB"/>
    <w:rsid w:val="009C44A6"/>
    <w:rsid w:val="009D2164"/>
    <w:rsid w:val="009D258D"/>
    <w:rsid w:val="009D3FD3"/>
    <w:rsid w:val="009E0D18"/>
    <w:rsid w:val="009E2E33"/>
    <w:rsid w:val="009E43C2"/>
    <w:rsid w:val="009F0C4C"/>
    <w:rsid w:val="00A00600"/>
    <w:rsid w:val="00A018C0"/>
    <w:rsid w:val="00A15979"/>
    <w:rsid w:val="00A267A7"/>
    <w:rsid w:val="00A27917"/>
    <w:rsid w:val="00A34630"/>
    <w:rsid w:val="00A37F8B"/>
    <w:rsid w:val="00A432FA"/>
    <w:rsid w:val="00A4518A"/>
    <w:rsid w:val="00A479DE"/>
    <w:rsid w:val="00A528BD"/>
    <w:rsid w:val="00A55EAB"/>
    <w:rsid w:val="00A60C08"/>
    <w:rsid w:val="00A615C8"/>
    <w:rsid w:val="00A63F2A"/>
    <w:rsid w:val="00A6493E"/>
    <w:rsid w:val="00A73540"/>
    <w:rsid w:val="00A85405"/>
    <w:rsid w:val="00A90C62"/>
    <w:rsid w:val="00A95A71"/>
    <w:rsid w:val="00AA027A"/>
    <w:rsid w:val="00AA6BFC"/>
    <w:rsid w:val="00AB26FC"/>
    <w:rsid w:val="00AB4AE4"/>
    <w:rsid w:val="00AC2CEE"/>
    <w:rsid w:val="00AC7189"/>
    <w:rsid w:val="00AC7A1D"/>
    <w:rsid w:val="00AC7E42"/>
    <w:rsid w:val="00AE04B1"/>
    <w:rsid w:val="00AE64D5"/>
    <w:rsid w:val="00AE6D3C"/>
    <w:rsid w:val="00B05B0C"/>
    <w:rsid w:val="00B15648"/>
    <w:rsid w:val="00B22980"/>
    <w:rsid w:val="00B239CA"/>
    <w:rsid w:val="00B23D0D"/>
    <w:rsid w:val="00B24264"/>
    <w:rsid w:val="00B27368"/>
    <w:rsid w:val="00B305CE"/>
    <w:rsid w:val="00B338ED"/>
    <w:rsid w:val="00B37B71"/>
    <w:rsid w:val="00B42530"/>
    <w:rsid w:val="00B42BCD"/>
    <w:rsid w:val="00B437C3"/>
    <w:rsid w:val="00B446BC"/>
    <w:rsid w:val="00B52D3C"/>
    <w:rsid w:val="00B5517B"/>
    <w:rsid w:val="00B65206"/>
    <w:rsid w:val="00B705E1"/>
    <w:rsid w:val="00B72BF0"/>
    <w:rsid w:val="00B76ADC"/>
    <w:rsid w:val="00B87BCA"/>
    <w:rsid w:val="00B90683"/>
    <w:rsid w:val="00B93D7D"/>
    <w:rsid w:val="00B97321"/>
    <w:rsid w:val="00B97AD2"/>
    <w:rsid w:val="00BB2791"/>
    <w:rsid w:val="00BB4950"/>
    <w:rsid w:val="00BC2678"/>
    <w:rsid w:val="00BD01D0"/>
    <w:rsid w:val="00BD46B1"/>
    <w:rsid w:val="00BE6D18"/>
    <w:rsid w:val="00BF2751"/>
    <w:rsid w:val="00C036B3"/>
    <w:rsid w:val="00C054FA"/>
    <w:rsid w:val="00C05C65"/>
    <w:rsid w:val="00C061B0"/>
    <w:rsid w:val="00C06733"/>
    <w:rsid w:val="00C138B7"/>
    <w:rsid w:val="00C17791"/>
    <w:rsid w:val="00C230A0"/>
    <w:rsid w:val="00C303C6"/>
    <w:rsid w:val="00C30F8D"/>
    <w:rsid w:val="00C318BF"/>
    <w:rsid w:val="00C32575"/>
    <w:rsid w:val="00C351F3"/>
    <w:rsid w:val="00C37376"/>
    <w:rsid w:val="00C5149B"/>
    <w:rsid w:val="00C54D92"/>
    <w:rsid w:val="00C72777"/>
    <w:rsid w:val="00C72BFF"/>
    <w:rsid w:val="00C7464E"/>
    <w:rsid w:val="00C7715E"/>
    <w:rsid w:val="00C803A7"/>
    <w:rsid w:val="00C85D99"/>
    <w:rsid w:val="00C91490"/>
    <w:rsid w:val="00C91A8D"/>
    <w:rsid w:val="00C950AE"/>
    <w:rsid w:val="00C956DC"/>
    <w:rsid w:val="00CA2343"/>
    <w:rsid w:val="00CA438B"/>
    <w:rsid w:val="00CB19E4"/>
    <w:rsid w:val="00CB1F50"/>
    <w:rsid w:val="00CB3787"/>
    <w:rsid w:val="00CB54F7"/>
    <w:rsid w:val="00CD3A96"/>
    <w:rsid w:val="00CD4C6C"/>
    <w:rsid w:val="00CE629F"/>
    <w:rsid w:val="00CF3108"/>
    <w:rsid w:val="00CF3624"/>
    <w:rsid w:val="00CF7C2B"/>
    <w:rsid w:val="00D1686E"/>
    <w:rsid w:val="00D17911"/>
    <w:rsid w:val="00D21D03"/>
    <w:rsid w:val="00D22486"/>
    <w:rsid w:val="00D2521C"/>
    <w:rsid w:val="00D36DD6"/>
    <w:rsid w:val="00D41F08"/>
    <w:rsid w:val="00D42E4C"/>
    <w:rsid w:val="00D46F7D"/>
    <w:rsid w:val="00D52370"/>
    <w:rsid w:val="00D523ED"/>
    <w:rsid w:val="00D54618"/>
    <w:rsid w:val="00D60E31"/>
    <w:rsid w:val="00D61201"/>
    <w:rsid w:val="00D616BF"/>
    <w:rsid w:val="00D63688"/>
    <w:rsid w:val="00D658EA"/>
    <w:rsid w:val="00D659B3"/>
    <w:rsid w:val="00D720E6"/>
    <w:rsid w:val="00D72CA8"/>
    <w:rsid w:val="00D74E43"/>
    <w:rsid w:val="00D75AC8"/>
    <w:rsid w:val="00D80D3B"/>
    <w:rsid w:val="00D946DA"/>
    <w:rsid w:val="00DA40E6"/>
    <w:rsid w:val="00DA6139"/>
    <w:rsid w:val="00DB25BD"/>
    <w:rsid w:val="00DB79FC"/>
    <w:rsid w:val="00DC03D4"/>
    <w:rsid w:val="00DC397E"/>
    <w:rsid w:val="00DC4550"/>
    <w:rsid w:val="00DD01FD"/>
    <w:rsid w:val="00DD2CAA"/>
    <w:rsid w:val="00DE5046"/>
    <w:rsid w:val="00DF7272"/>
    <w:rsid w:val="00E02BA3"/>
    <w:rsid w:val="00E1406B"/>
    <w:rsid w:val="00E167E7"/>
    <w:rsid w:val="00E16A77"/>
    <w:rsid w:val="00E213A9"/>
    <w:rsid w:val="00E21495"/>
    <w:rsid w:val="00E31C54"/>
    <w:rsid w:val="00E332E0"/>
    <w:rsid w:val="00E34E5D"/>
    <w:rsid w:val="00E357C6"/>
    <w:rsid w:val="00E401E7"/>
    <w:rsid w:val="00E40B4F"/>
    <w:rsid w:val="00E4255C"/>
    <w:rsid w:val="00E4377E"/>
    <w:rsid w:val="00E44E8C"/>
    <w:rsid w:val="00E50A57"/>
    <w:rsid w:val="00E55A64"/>
    <w:rsid w:val="00E61E63"/>
    <w:rsid w:val="00E80524"/>
    <w:rsid w:val="00E81B00"/>
    <w:rsid w:val="00E82B9C"/>
    <w:rsid w:val="00E90329"/>
    <w:rsid w:val="00EA1827"/>
    <w:rsid w:val="00EC0D7E"/>
    <w:rsid w:val="00EC3AC0"/>
    <w:rsid w:val="00ED46B9"/>
    <w:rsid w:val="00ED4CDE"/>
    <w:rsid w:val="00ED75E3"/>
    <w:rsid w:val="00EE1BB6"/>
    <w:rsid w:val="00EE3BA3"/>
    <w:rsid w:val="00EE3C27"/>
    <w:rsid w:val="00EE5965"/>
    <w:rsid w:val="00EE5D8F"/>
    <w:rsid w:val="00EF05E9"/>
    <w:rsid w:val="00EF466B"/>
    <w:rsid w:val="00EF4B3C"/>
    <w:rsid w:val="00EF4C69"/>
    <w:rsid w:val="00EF74E0"/>
    <w:rsid w:val="00EF77A5"/>
    <w:rsid w:val="00F00B42"/>
    <w:rsid w:val="00F017DD"/>
    <w:rsid w:val="00F11465"/>
    <w:rsid w:val="00F14642"/>
    <w:rsid w:val="00F16403"/>
    <w:rsid w:val="00F17405"/>
    <w:rsid w:val="00F17CBE"/>
    <w:rsid w:val="00F17F8E"/>
    <w:rsid w:val="00F20B62"/>
    <w:rsid w:val="00F23BED"/>
    <w:rsid w:val="00F42F1C"/>
    <w:rsid w:val="00F540A4"/>
    <w:rsid w:val="00F569B1"/>
    <w:rsid w:val="00F61F9A"/>
    <w:rsid w:val="00F675AA"/>
    <w:rsid w:val="00F70F77"/>
    <w:rsid w:val="00F874C6"/>
    <w:rsid w:val="00F91F19"/>
    <w:rsid w:val="00F9289C"/>
    <w:rsid w:val="00F958FA"/>
    <w:rsid w:val="00F975E5"/>
    <w:rsid w:val="00FA5673"/>
    <w:rsid w:val="00FB63E0"/>
    <w:rsid w:val="00FB6B0B"/>
    <w:rsid w:val="00FD4A5A"/>
    <w:rsid w:val="00FE1774"/>
    <w:rsid w:val="00FE4E28"/>
    <w:rsid w:val="00FF2A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B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46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0B00C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B23D0D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D0B7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03AB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F70F77"/>
    <w:rPr>
      <w:rFonts w:ascii="Cambria" w:hAnsi="Cambria" w:cs="Times New Roman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2804A7"/>
    <w:rPr>
      <w:rFonts w:ascii="Calibri" w:hAnsi="Calibri" w:cs="Times New Roman"/>
      <w:b/>
      <w:bCs/>
      <w:i/>
      <w:iCs/>
      <w:sz w:val="26"/>
      <w:szCs w:val="26"/>
    </w:rPr>
  </w:style>
  <w:style w:type="paragraph" w:customStyle="1" w:styleId="msonormalcxspmiddle">
    <w:name w:val="msonormalcxspmiddle"/>
    <w:basedOn w:val="Normal"/>
    <w:uiPriority w:val="99"/>
    <w:rsid w:val="00EE1BB6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3ABD"/>
    <w:rPr>
      <w:rFonts w:cs="Times New Roman"/>
      <w:sz w:val="2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NormalWeb">
    <w:name w:val="Normal (Web)"/>
    <w:basedOn w:val="Normal"/>
    <w:uiPriority w:val="99"/>
    <w:rsid w:val="009D3FD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D3FD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9D3FD3"/>
    <w:rPr>
      <w:rFonts w:cs="Times New Roman"/>
    </w:rPr>
  </w:style>
  <w:style w:type="paragraph" w:customStyle="1" w:styleId="revann">
    <w:name w:val="rev_ann"/>
    <w:basedOn w:val="Normal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  <w:szCs w:val="20"/>
    </w:rPr>
  </w:style>
  <w:style w:type="character" w:customStyle="1" w:styleId="blk">
    <w:name w:val="blk"/>
    <w:basedOn w:val="DefaultParagraphFont"/>
    <w:uiPriority w:val="99"/>
    <w:rsid w:val="0007243C"/>
    <w:rPr>
      <w:rFonts w:cs="Times New Roman"/>
    </w:rPr>
  </w:style>
  <w:style w:type="paragraph" w:styleId="Subtitle">
    <w:name w:val="Subtitle"/>
    <w:basedOn w:val="Normal"/>
    <w:link w:val="SubtitleChar1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03ABD"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4B732C"/>
    <w:rPr>
      <w:rFonts w:cs="Times New Roman"/>
      <w:b/>
      <w:sz w:val="32"/>
      <w:lang w:val="ru-RU" w:eastAsia="ru-RU" w:bidi="ar-SA"/>
    </w:rPr>
  </w:style>
  <w:style w:type="paragraph" w:customStyle="1" w:styleId="1">
    <w:name w:val="Текст1"/>
    <w:basedOn w:val="Normal"/>
    <w:uiPriority w:val="99"/>
    <w:rsid w:val="00442634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paragraph" w:styleId="BodyText">
    <w:name w:val="Body Text"/>
    <w:basedOn w:val="Normal"/>
    <w:link w:val="BodyTextChar1"/>
    <w:uiPriority w:val="99"/>
    <w:rsid w:val="00046FE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7D72"/>
    <w:rPr>
      <w:rFonts w:cs="Times New Roman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046FE2"/>
    <w:rPr>
      <w:rFonts w:cs="Times New Roman"/>
      <w:sz w:val="24"/>
      <w:lang w:val="ru-RU" w:eastAsia="ru-RU" w:bidi="ar-SA"/>
    </w:rPr>
  </w:style>
  <w:style w:type="character" w:customStyle="1" w:styleId="FontStyle13">
    <w:name w:val="Font Style13"/>
    <w:uiPriority w:val="99"/>
    <w:rsid w:val="00046FE2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046FE2"/>
    <w:pPr>
      <w:spacing w:before="100" w:beforeAutospacing="1" w:after="100" w:afterAutospacing="1"/>
    </w:pPr>
  </w:style>
  <w:style w:type="character" w:customStyle="1" w:styleId="a">
    <w:name w:val="Гипертекстовая ссылка"/>
    <w:uiPriority w:val="99"/>
    <w:rsid w:val="00BD46B1"/>
    <w:rPr>
      <w:color w:val="106BBE"/>
    </w:rPr>
  </w:style>
  <w:style w:type="paragraph" w:styleId="ListParagraph">
    <w:name w:val="List Paragraph"/>
    <w:basedOn w:val="Normal"/>
    <w:uiPriority w:val="99"/>
    <w:qFormat/>
    <w:rsid w:val="00BD46B1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  <w:style w:type="paragraph" w:styleId="BodyTextIndent">
    <w:name w:val="Body Text Indent"/>
    <w:basedOn w:val="Normal"/>
    <w:link w:val="BodyTextIndentChar"/>
    <w:uiPriority w:val="99"/>
    <w:rsid w:val="0094614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63688"/>
    <w:rPr>
      <w:rFonts w:cs="Times New Roman"/>
      <w:sz w:val="24"/>
      <w:szCs w:val="24"/>
    </w:rPr>
  </w:style>
  <w:style w:type="character" w:customStyle="1" w:styleId="10">
    <w:name w:val="1"/>
    <w:basedOn w:val="DefaultParagraphFont"/>
    <w:uiPriority w:val="99"/>
    <w:rsid w:val="0094614A"/>
    <w:rPr>
      <w:rFonts w:cs="Times New Roman"/>
    </w:rPr>
  </w:style>
  <w:style w:type="character" w:styleId="Strong">
    <w:name w:val="Strong"/>
    <w:basedOn w:val="DefaultParagraphFont"/>
    <w:uiPriority w:val="99"/>
    <w:qFormat/>
    <w:locked/>
    <w:rsid w:val="0094614A"/>
    <w:rPr>
      <w:rFonts w:cs="Times New Roman"/>
      <w:b/>
      <w:bCs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94614A"/>
    <w:rPr>
      <w:rFonts w:ascii="Calibri" w:hAnsi="Calibri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94614A"/>
    <w:rPr>
      <w:rFonts w:ascii="Calibri" w:hAnsi="Calibri"/>
    </w:rPr>
  </w:style>
  <w:style w:type="paragraph" w:customStyle="1" w:styleId="ConsNormal">
    <w:name w:val="ConsNormal"/>
    <w:link w:val="ConsNormal0"/>
    <w:uiPriority w:val="99"/>
    <w:rsid w:val="005B461B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lang w:eastAsia="en-US"/>
    </w:rPr>
  </w:style>
  <w:style w:type="character" w:customStyle="1" w:styleId="ConsNormal0">
    <w:name w:val="ConsNormal Знак"/>
    <w:link w:val="ConsNormal"/>
    <w:uiPriority w:val="99"/>
    <w:locked/>
    <w:rsid w:val="005B461B"/>
    <w:rPr>
      <w:rFonts w:ascii="Arial" w:hAnsi="Arial"/>
      <w:sz w:val="22"/>
      <w:lang w:val="ru-RU" w:eastAsia="en-US"/>
    </w:rPr>
  </w:style>
  <w:style w:type="paragraph" w:customStyle="1" w:styleId="ConsPlusTitle">
    <w:name w:val="ConsPlusTitle"/>
    <w:uiPriority w:val="99"/>
    <w:rsid w:val="00E90329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character" w:customStyle="1" w:styleId="a0">
    <w:name w:val="Без интервала Знак"/>
    <w:basedOn w:val="DefaultParagraphFont"/>
    <w:link w:val="11"/>
    <w:uiPriority w:val="99"/>
    <w:locked/>
    <w:rsid w:val="00546E6F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1">
    <w:name w:val="Без интервала1"/>
    <w:link w:val="a0"/>
    <w:uiPriority w:val="99"/>
    <w:rsid w:val="00546E6F"/>
    <w:rPr>
      <w:rFonts w:ascii="Calibri" w:hAnsi="Calibri"/>
    </w:rPr>
  </w:style>
  <w:style w:type="paragraph" w:styleId="DocumentMap">
    <w:name w:val="Document Map"/>
    <w:basedOn w:val="Normal"/>
    <w:link w:val="DocumentMapChar"/>
    <w:uiPriority w:val="99"/>
    <w:semiHidden/>
    <w:rsid w:val="00B2736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52C1F"/>
    <w:rPr>
      <w:rFonts w:cs="Times New Roman"/>
      <w:sz w:val="2"/>
    </w:rPr>
  </w:style>
  <w:style w:type="paragraph" w:customStyle="1" w:styleId="a1">
    <w:name w:val="Содержимое таблицы"/>
    <w:basedOn w:val="Normal"/>
    <w:uiPriority w:val="99"/>
    <w:rsid w:val="00B27368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FontStyle14">
    <w:name w:val="Font Style14"/>
    <w:basedOn w:val="DefaultParagraphFont"/>
    <w:uiPriority w:val="99"/>
    <w:rsid w:val="00B437C3"/>
    <w:rPr>
      <w:rFonts w:ascii="Times New Roman" w:hAnsi="Times New Roman" w:cs="Times New Roman"/>
      <w:sz w:val="26"/>
      <w:szCs w:val="26"/>
    </w:rPr>
  </w:style>
  <w:style w:type="paragraph" w:customStyle="1" w:styleId="formattexttopleveltext">
    <w:name w:val="formattext topleveltext"/>
    <w:basedOn w:val="Normal"/>
    <w:uiPriority w:val="99"/>
    <w:rsid w:val="000B00C0"/>
    <w:pPr>
      <w:spacing w:before="100" w:beforeAutospacing="1" w:after="100" w:afterAutospacing="1"/>
    </w:pPr>
  </w:style>
  <w:style w:type="paragraph" w:customStyle="1" w:styleId="a2">
    <w:name w:val="Без интервала"/>
    <w:uiPriority w:val="99"/>
    <w:rsid w:val="0009250D"/>
    <w:rPr>
      <w:rFonts w:ascii="Calibri" w:hAnsi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9844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4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4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4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4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4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4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4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4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4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4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97</TotalTime>
  <Pages>1</Pages>
  <Words>101</Words>
  <Characters>582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subject/>
  <dc:creator>1</dc:creator>
  <cp:keywords/>
  <dc:description/>
  <cp:lastModifiedBy>WiZaRd</cp:lastModifiedBy>
  <cp:revision>53</cp:revision>
  <cp:lastPrinted>2019-02-28T08:29:00Z</cp:lastPrinted>
  <dcterms:created xsi:type="dcterms:W3CDTF">2019-07-01T06:58:00Z</dcterms:created>
  <dcterms:modified xsi:type="dcterms:W3CDTF">2019-12-31T07:26:00Z</dcterms:modified>
</cp:coreProperties>
</file>