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868" w:rsidRPr="00B446BC" w:rsidRDefault="00D76868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D76868" w:rsidRDefault="00D76868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D76868" w:rsidRPr="00B446BC" w:rsidRDefault="00D7686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D76868" w:rsidRPr="00B446BC" w:rsidRDefault="00D7686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D76868" w:rsidRPr="00B446BC" w:rsidRDefault="00D7686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D76868" w:rsidRPr="00B446BC" w:rsidRDefault="00D7686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D76868" w:rsidRPr="00B446BC" w:rsidRDefault="00D76868" w:rsidP="004B732C">
      <w:pPr>
        <w:ind w:firstLine="709"/>
        <w:jc w:val="both"/>
        <w:rPr>
          <w:b/>
          <w:sz w:val="28"/>
          <w:szCs w:val="28"/>
        </w:rPr>
      </w:pPr>
    </w:p>
    <w:p w:rsidR="00D76868" w:rsidRDefault="00D76868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26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70</w:t>
      </w:r>
    </w:p>
    <w:p w:rsidR="00D76868" w:rsidRDefault="00D76868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D76868" w:rsidRDefault="00D76868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75.5pt;height:356.25pt">
            <v:imagedata r:id="rId5" r:href="rId6"/>
          </v:shape>
        </w:pict>
      </w:r>
    </w:p>
    <w:p w:rsidR="00D76868" w:rsidRDefault="00D76868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76868" w:rsidRDefault="00D76868" w:rsidP="00D2521C">
      <w:pPr>
        <w:ind w:firstLine="709"/>
        <w:jc w:val="both"/>
        <w:rPr>
          <w:b/>
          <w:sz w:val="28"/>
          <w:szCs w:val="28"/>
        </w:rPr>
      </w:pPr>
    </w:p>
    <w:p w:rsidR="00D76868" w:rsidRPr="00BD46B1" w:rsidRDefault="00D76868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70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26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D76868" w:rsidRPr="00BD46B1" w:rsidRDefault="00D76868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76868" w:rsidRPr="00BD46B1" w:rsidRDefault="00D76868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D76868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54E7"/>
    <w:rsid w:val="00366B9F"/>
    <w:rsid w:val="00372F22"/>
    <w:rsid w:val="003769B8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D3B"/>
    <w:rsid w:val="00D946DA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andr-sosh.ru/wp-content/gallery/d0bdd0b5d182-d0bdd0b0d180d0bad0bed182d0b8d0bad0b0d0bc/ja_vybiraju_zhizn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1</Pages>
  <Words>125</Words>
  <Characters>713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54</cp:revision>
  <cp:lastPrinted>2019-02-28T08:29:00Z</cp:lastPrinted>
  <dcterms:created xsi:type="dcterms:W3CDTF">2019-07-01T06:58:00Z</dcterms:created>
  <dcterms:modified xsi:type="dcterms:W3CDTF">2019-12-31T07:29:00Z</dcterms:modified>
</cp:coreProperties>
</file>