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7B9" w:rsidRPr="00B446BC" w:rsidRDefault="003647B9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3647B9" w:rsidRDefault="003647B9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3647B9" w:rsidRPr="00B446BC" w:rsidRDefault="003647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3647B9" w:rsidRPr="00B446BC" w:rsidRDefault="003647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3647B9" w:rsidRPr="00B446BC" w:rsidRDefault="003647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3647B9" w:rsidRPr="00B446BC" w:rsidRDefault="003647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3647B9" w:rsidRPr="00B446BC" w:rsidRDefault="003647B9" w:rsidP="004B732C">
      <w:pPr>
        <w:ind w:firstLine="709"/>
        <w:jc w:val="both"/>
        <w:rPr>
          <w:b/>
          <w:sz w:val="28"/>
          <w:szCs w:val="28"/>
        </w:rPr>
      </w:pPr>
    </w:p>
    <w:p w:rsidR="003647B9" w:rsidRDefault="003647B9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</w:p>
    <w:p w:rsidR="003647B9" w:rsidRDefault="003647B9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3647B9" w:rsidRPr="00EC0D7E" w:rsidRDefault="003647B9" w:rsidP="00C42F10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647B9" w:rsidRPr="00EC0D7E" w:rsidRDefault="003647B9" w:rsidP="00C42F1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647B9" w:rsidRPr="00EC0D7E" w:rsidRDefault="003647B9" w:rsidP="00C42F1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647B9" w:rsidRPr="00545A64" w:rsidRDefault="003647B9" w:rsidP="00C42F10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3647B9" w:rsidRDefault="003647B9" w:rsidP="00C42F10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3647B9" w:rsidRPr="001D73AB" w:rsidRDefault="003647B9" w:rsidP="00C42F10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3647B9" w:rsidRDefault="003647B9" w:rsidP="00C42F10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3647B9" w:rsidRPr="00E82B9C" w:rsidRDefault="003647B9" w:rsidP="00C42F10">
      <w:pPr>
        <w:jc w:val="center"/>
        <w:rPr>
          <w:b/>
          <w:bCs/>
        </w:rPr>
      </w:pPr>
    </w:p>
    <w:p w:rsidR="003647B9" w:rsidRPr="00E82B9C" w:rsidRDefault="003647B9" w:rsidP="00C42F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123</w:t>
      </w:r>
    </w:p>
    <w:p w:rsidR="003647B9" w:rsidRPr="00E82B9C" w:rsidRDefault="003647B9" w:rsidP="00C42F1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3647B9" w:rsidRPr="00E82B9C" w:rsidRDefault="003647B9" w:rsidP="00C42F10">
      <w:pPr>
        <w:jc w:val="both"/>
        <w:rPr>
          <w:sz w:val="28"/>
          <w:szCs w:val="28"/>
        </w:rPr>
      </w:pPr>
    </w:p>
    <w:p w:rsidR="003647B9" w:rsidRPr="004B5589" w:rsidRDefault="003647B9" w:rsidP="00C42F10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О бюджете </w:t>
      </w:r>
      <w:r>
        <w:rPr>
          <w:b/>
          <w:sz w:val="28"/>
          <w:lang w:eastAsia="ar-SA"/>
        </w:rPr>
        <w:t>Русско-Тювеевского</w:t>
      </w:r>
      <w:r w:rsidRPr="004B5589">
        <w:rPr>
          <w:b/>
          <w:sz w:val="28"/>
          <w:lang w:eastAsia="ar-SA"/>
        </w:rPr>
        <w:t xml:space="preserve"> сельского поселения на 20</w:t>
      </w:r>
      <w:r>
        <w:rPr>
          <w:b/>
          <w:sz w:val="28"/>
          <w:lang w:eastAsia="ar-SA"/>
        </w:rPr>
        <w:t>20</w:t>
      </w:r>
      <w:r w:rsidRPr="004B5589">
        <w:rPr>
          <w:b/>
          <w:sz w:val="28"/>
          <w:lang w:eastAsia="ar-SA"/>
        </w:rPr>
        <w:t xml:space="preserve"> год и плановый период 202</w:t>
      </w:r>
      <w:r>
        <w:rPr>
          <w:b/>
          <w:sz w:val="28"/>
          <w:lang w:eastAsia="ar-SA"/>
        </w:rPr>
        <w:t>1</w:t>
      </w:r>
      <w:r w:rsidRPr="004B5589">
        <w:rPr>
          <w:b/>
          <w:sz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4B5589">
          <w:rPr>
            <w:b/>
            <w:sz w:val="28"/>
            <w:lang w:eastAsia="ar-SA"/>
          </w:rPr>
          <w:t>202</w:t>
        </w:r>
        <w:r>
          <w:rPr>
            <w:b/>
            <w:sz w:val="28"/>
            <w:lang w:eastAsia="ar-SA"/>
          </w:rPr>
          <w:t>2 г</w:t>
        </w:r>
      </w:smartTag>
      <w:r>
        <w:rPr>
          <w:b/>
          <w:sz w:val="28"/>
          <w:lang w:eastAsia="ar-SA"/>
        </w:rPr>
        <w:t>.г.</w:t>
      </w:r>
    </w:p>
    <w:p w:rsidR="003647B9" w:rsidRPr="006F0505" w:rsidRDefault="003647B9" w:rsidP="00C42F10"/>
    <w:p w:rsidR="003647B9" w:rsidRPr="006F0505" w:rsidRDefault="003647B9" w:rsidP="00C42F10">
      <w:pPr>
        <w:ind w:firstLine="540"/>
        <w:rPr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Настоящим решением в соответствии с Бюджетным кодексом Российской Ф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дерации, на основании прогноза социально-экономического развития Администр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 xml:space="preserve">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</w:t>
      </w:r>
      <w:r w:rsidRPr="00A765C1">
        <w:rPr>
          <w:sz w:val="28"/>
          <w:szCs w:val="28"/>
          <w:lang w:eastAsia="ar-SA"/>
        </w:rPr>
        <w:t>й</w:t>
      </w:r>
      <w:r w:rsidRPr="00A765C1">
        <w:rPr>
          <w:sz w:val="28"/>
          <w:szCs w:val="28"/>
          <w:lang w:eastAsia="ar-SA"/>
        </w:rPr>
        <w:t xml:space="preserve">она утверждается бюджет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гг, виды доходов и расходов, устанавливаются правила межбюджетных отн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 xml:space="preserve">шений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</w:t>
      </w:r>
      <w:r w:rsidRPr="00A765C1">
        <w:rPr>
          <w:sz w:val="28"/>
          <w:szCs w:val="28"/>
          <w:lang w:eastAsia="ar-SA"/>
        </w:rPr>
        <w:t>и</w:t>
      </w:r>
      <w:r w:rsidRPr="00A765C1">
        <w:rPr>
          <w:sz w:val="28"/>
          <w:szCs w:val="28"/>
          <w:lang w:eastAsia="ar-SA"/>
        </w:rPr>
        <w:t xml:space="preserve">пальным долгом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</w:t>
      </w:r>
      <w:r w:rsidRPr="00A765C1">
        <w:rPr>
          <w:sz w:val="28"/>
          <w:szCs w:val="28"/>
          <w:lang w:eastAsia="ar-SA"/>
        </w:rPr>
        <w:t>и</w:t>
      </w:r>
      <w:r w:rsidRPr="00A765C1">
        <w:rPr>
          <w:sz w:val="28"/>
          <w:szCs w:val="28"/>
          <w:lang w:eastAsia="ar-SA"/>
        </w:rPr>
        <w:t>ковского муниципального района и контролем за исполнением бюджета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гг.</w:t>
      </w:r>
    </w:p>
    <w:p w:rsidR="003647B9" w:rsidRPr="00A765C1" w:rsidRDefault="003647B9" w:rsidP="00C42F10">
      <w:pPr>
        <w:ind w:firstLine="540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 </w:t>
      </w:r>
    </w:p>
    <w:p w:rsidR="003647B9" w:rsidRPr="00A765C1" w:rsidRDefault="003647B9" w:rsidP="00C42F10">
      <w:pPr>
        <w:ind w:firstLine="540"/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1. Общие положения</w:t>
      </w:r>
    </w:p>
    <w:p w:rsidR="003647B9" w:rsidRPr="00A765C1" w:rsidRDefault="003647B9" w:rsidP="00C42F10">
      <w:pPr>
        <w:ind w:firstLine="540"/>
        <w:jc w:val="center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sz w:val="28"/>
          <w:szCs w:val="28"/>
          <w:lang w:eastAsia="ar-SA"/>
        </w:rPr>
        <w:t xml:space="preserve">Основные характеристики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Утвердить бюджет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по доходам в сумме – </w:t>
      </w:r>
      <w:r>
        <w:rPr>
          <w:sz w:val="28"/>
          <w:szCs w:val="28"/>
          <w:lang w:eastAsia="ar-SA"/>
        </w:rPr>
        <w:t>1310,3</w:t>
      </w:r>
      <w:r w:rsidRPr="00A765C1">
        <w:rPr>
          <w:sz w:val="28"/>
          <w:szCs w:val="28"/>
          <w:lang w:eastAsia="ar-SA"/>
        </w:rPr>
        <w:t xml:space="preserve"> тыс.руб</w:t>
      </w:r>
      <w:r>
        <w:rPr>
          <w:sz w:val="28"/>
          <w:szCs w:val="28"/>
          <w:lang w:eastAsia="ar-SA"/>
        </w:rPr>
        <w:t>лей</w:t>
      </w:r>
      <w:r w:rsidRPr="00A765C1">
        <w:rPr>
          <w:sz w:val="28"/>
          <w:szCs w:val="28"/>
          <w:lang w:eastAsia="ar-SA"/>
        </w:rPr>
        <w:t>, плановый 202</w:t>
      </w:r>
      <w:r>
        <w:rPr>
          <w:sz w:val="28"/>
          <w:szCs w:val="28"/>
          <w:lang w:eastAsia="ar-SA"/>
        </w:rPr>
        <w:t xml:space="preserve">1 </w:t>
      </w:r>
      <w:r w:rsidRPr="00A765C1">
        <w:rPr>
          <w:sz w:val="28"/>
          <w:szCs w:val="28"/>
          <w:lang w:eastAsia="ar-SA"/>
        </w:rPr>
        <w:t xml:space="preserve">год по доходам в сумме </w:t>
      </w:r>
      <w:r>
        <w:rPr>
          <w:sz w:val="28"/>
          <w:szCs w:val="28"/>
          <w:lang w:eastAsia="ar-SA"/>
        </w:rPr>
        <w:t>1203</w:t>
      </w:r>
      <w:r w:rsidRPr="00A765C1">
        <w:rPr>
          <w:sz w:val="28"/>
          <w:szCs w:val="28"/>
          <w:lang w:eastAsia="ar-SA"/>
        </w:rPr>
        <w:t xml:space="preserve">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плановый 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год по доходам в сумме </w:t>
      </w:r>
      <w:r>
        <w:rPr>
          <w:sz w:val="28"/>
          <w:szCs w:val="28"/>
          <w:lang w:eastAsia="ar-SA"/>
        </w:rPr>
        <w:t>1061,1</w:t>
      </w:r>
      <w:r w:rsidRPr="00A765C1">
        <w:rPr>
          <w:sz w:val="28"/>
          <w:szCs w:val="28"/>
          <w:lang w:eastAsia="ar-SA"/>
        </w:rPr>
        <w:t xml:space="preserve">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и расходам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в сумме – </w:t>
      </w:r>
      <w:r>
        <w:rPr>
          <w:sz w:val="28"/>
          <w:szCs w:val="28"/>
          <w:lang w:eastAsia="ar-SA"/>
        </w:rPr>
        <w:t>1310,3</w:t>
      </w:r>
      <w:r w:rsidRPr="00A765C1">
        <w:rPr>
          <w:sz w:val="28"/>
          <w:szCs w:val="28"/>
          <w:lang w:eastAsia="ar-SA"/>
        </w:rPr>
        <w:t xml:space="preserve"> тыс.рублей по расходам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год в сумме -</w:t>
      </w:r>
      <w:r>
        <w:rPr>
          <w:sz w:val="28"/>
          <w:szCs w:val="28"/>
          <w:lang w:eastAsia="ar-SA"/>
        </w:rPr>
        <w:t>1203</w:t>
      </w:r>
      <w:r w:rsidRPr="00A765C1">
        <w:rPr>
          <w:sz w:val="28"/>
          <w:szCs w:val="28"/>
          <w:lang w:eastAsia="ar-SA"/>
        </w:rPr>
        <w:t xml:space="preserve"> тыс. 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по расходам на 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год в сумме -</w:t>
      </w:r>
      <w:r>
        <w:rPr>
          <w:sz w:val="28"/>
          <w:szCs w:val="28"/>
          <w:lang w:eastAsia="ar-SA"/>
        </w:rPr>
        <w:t>1061,1</w:t>
      </w:r>
      <w:r w:rsidRPr="00A765C1">
        <w:rPr>
          <w:sz w:val="28"/>
          <w:szCs w:val="28"/>
          <w:lang w:eastAsia="ar-SA"/>
        </w:rPr>
        <w:t xml:space="preserve"> тыс.руб.</w:t>
      </w: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708"/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2. Доходы</w:t>
      </w:r>
    </w:p>
    <w:p w:rsidR="003647B9" w:rsidRPr="00A765C1" w:rsidRDefault="003647B9" w:rsidP="00C42F10">
      <w:pPr>
        <w:ind w:firstLine="708"/>
        <w:jc w:val="center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sz w:val="28"/>
          <w:szCs w:val="28"/>
          <w:lang w:eastAsia="ar-SA"/>
        </w:rPr>
        <w:t xml:space="preserve">Русско-Тювеевского </w:t>
      </w:r>
      <w:r w:rsidRPr="00A765C1">
        <w:rPr>
          <w:sz w:val="28"/>
          <w:szCs w:val="28"/>
          <w:lang w:eastAsia="ar-SA"/>
        </w:rPr>
        <w:t>сельского поселения</w:t>
      </w:r>
    </w:p>
    <w:p w:rsidR="003647B9" w:rsidRPr="00A765C1" w:rsidRDefault="003647B9" w:rsidP="00C42F10">
      <w:pPr>
        <w:ind w:firstLine="53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гг ,формируются за счет следующих налогов и сборов, и налогов, предусмотренных специальными налоговыми режимами: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 xml:space="preserve">логовых агентов, находящихся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ления, - по нормативам, установленным федеральным законодательством;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тивам, установленным федеральным законодательством;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</w:t>
      </w:r>
      <w:r w:rsidRPr="00A765C1">
        <w:rPr>
          <w:sz w:val="28"/>
          <w:szCs w:val="28"/>
          <w:lang w:eastAsia="ar-SA"/>
        </w:rPr>
        <w:t>н</w:t>
      </w:r>
      <w:r w:rsidRPr="00A765C1">
        <w:rPr>
          <w:sz w:val="28"/>
          <w:szCs w:val="28"/>
          <w:lang w:eastAsia="ar-SA"/>
        </w:rPr>
        <w:t>ным федеральным законодательством.</w:t>
      </w:r>
    </w:p>
    <w:p w:rsidR="003647B9" w:rsidRDefault="003647B9" w:rsidP="00C42F10">
      <w:pPr>
        <w:ind w:firstLine="540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A765C1">
          <w:rPr>
            <w:sz w:val="28"/>
            <w:szCs w:val="28"/>
            <w:lang w:eastAsia="ar-SA"/>
          </w:rPr>
          <w:t>202</w:t>
        </w:r>
        <w:r>
          <w:rPr>
            <w:sz w:val="28"/>
            <w:szCs w:val="28"/>
            <w:lang w:eastAsia="ar-SA"/>
          </w:rPr>
          <w:t>2</w:t>
        </w:r>
        <w:r w:rsidRPr="00A765C1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формируются за счет следующих неналоговых дох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дов: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нодательством;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</w:t>
      </w:r>
      <w:r w:rsidRPr="00A765C1">
        <w:rPr>
          <w:sz w:val="28"/>
          <w:szCs w:val="28"/>
          <w:lang w:eastAsia="ar-SA"/>
        </w:rPr>
        <w:t>т</w:t>
      </w:r>
      <w:r w:rsidRPr="00A765C1">
        <w:rPr>
          <w:sz w:val="28"/>
          <w:szCs w:val="28"/>
          <w:lang w:eastAsia="ar-SA"/>
        </w:rPr>
        <w:t>венности до разграничения государственной собственности на землю, а также сре</w:t>
      </w:r>
      <w:r w:rsidRPr="00A765C1">
        <w:rPr>
          <w:sz w:val="28"/>
          <w:szCs w:val="28"/>
          <w:lang w:eastAsia="ar-SA"/>
        </w:rPr>
        <w:t>д</w:t>
      </w:r>
      <w:r w:rsidRPr="00A765C1">
        <w:rPr>
          <w:sz w:val="28"/>
          <w:szCs w:val="28"/>
          <w:lang w:eastAsia="ar-SA"/>
        </w:rPr>
        <w:t>ства от продажи права на заключение договоров аренды указанных земельных уч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стков, расположенных в границах поселения и предназначенных для целей жили</w:t>
      </w:r>
      <w:r w:rsidRPr="00A765C1">
        <w:rPr>
          <w:sz w:val="28"/>
          <w:szCs w:val="28"/>
          <w:lang w:eastAsia="ar-SA"/>
        </w:rPr>
        <w:t>щ</w:t>
      </w:r>
      <w:r w:rsidRPr="00A765C1">
        <w:rPr>
          <w:sz w:val="28"/>
          <w:szCs w:val="28"/>
          <w:lang w:eastAsia="ar-SA"/>
        </w:rPr>
        <w:t>ного строительства, - по нормативам, установленным федеральным законодательс</w:t>
      </w:r>
      <w:r w:rsidRPr="00A765C1">
        <w:rPr>
          <w:sz w:val="28"/>
          <w:szCs w:val="28"/>
          <w:lang w:eastAsia="ar-SA"/>
        </w:rPr>
        <w:t>т</w:t>
      </w:r>
      <w:r w:rsidRPr="00A765C1">
        <w:rPr>
          <w:sz w:val="28"/>
          <w:szCs w:val="28"/>
          <w:lang w:eastAsia="ar-SA"/>
        </w:rPr>
        <w:t>вом;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</w:t>
      </w:r>
      <w:r w:rsidRPr="00A765C1">
        <w:rPr>
          <w:sz w:val="28"/>
          <w:szCs w:val="28"/>
          <w:lang w:eastAsia="ar-SA"/>
        </w:rPr>
        <w:t>б</w:t>
      </w:r>
      <w:r w:rsidRPr="00A765C1">
        <w:rPr>
          <w:sz w:val="28"/>
          <w:szCs w:val="28"/>
          <w:lang w:eastAsia="ar-SA"/>
        </w:rPr>
        <w:t>ственности до разграничения государственной собственности на землю и распол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женных в границах поселения и предназначенных для целей жилищного строител</w:t>
      </w:r>
      <w:r w:rsidRPr="00A765C1">
        <w:rPr>
          <w:sz w:val="28"/>
          <w:szCs w:val="28"/>
          <w:lang w:eastAsia="ar-SA"/>
        </w:rPr>
        <w:t>ь</w:t>
      </w:r>
      <w:r w:rsidRPr="00A765C1">
        <w:rPr>
          <w:sz w:val="28"/>
          <w:szCs w:val="28"/>
          <w:lang w:eastAsia="ar-SA"/>
        </w:rPr>
        <w:t>ства, - по нормативам, установленным федеральным законодательством;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3647B9" w:rsidRPr="00A765C1" w:rsidRDefault="003647B9" w:rsidP="00C42F10">
      <w:pPr>
        <w:ind w:firstLine="540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sz w:val="28"/>
          <w:szCs w:val="28"/>
          <w:lang w:eastAsia="ar-SA"/>
        </w:rPr>
        <w:t xml:space="preserve">Формирование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ления закрепляются за администраторами доходов  согласно приложению 1 к н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стоящему Решению.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В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году,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A765C1">
          <w:rPr>
            <w:sz w:val="28"/>
            <w:szCs w:val="28"/>
            <w:lang w:eastAsia="ar-SA"/>
          </w:rPr>
          <w:t>202</w:t>
        </w:r>
        <w:r>
          <w:rPr>
            <w:sz w:val="28"/>
            <w:szCs w:val="28"/>
            <w:lang w:eastAsia="ar-SA"/>
          </w:rPr>
          <w:t>2</w:t>
        </w:r>
        <w:r w:rsidRPr="00A765C1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, запланировано поступление доходов в бюджет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в суммах согласно пр</w:t>
      </w:r>
      <w:r w:rsidRPr="00A765C1">
        <w:rPr>
          <w:sz w:val="28"/>
          <w:szCs w:val="28"/>
          <w:lang w:eastAsia="ar-SA"/>
        </w:rPr>
        <w:t>и</w:t>
      </w:r>
      <w:r w:rsidRPr="00A765C1">
        <w:rPr>
          <w:sz w:val="28"/>
          <w:szCs w:val="28"/>
          <w:lang w:eastAsia="ar-SA"/>
        </w:rPr>
        <w:t>ложению 1 к настоящему Решению в соответствии с классификацией доходов бю</w:t>
      </w:r>
      <w:r w:rsidRPr="00A765C1">
        <w:rPr>
          <w:sz w:val="28"/>
          <w:szCs w:val="28"/>
          <w:lang w:eastAsia="ar-SA"/>
        </w:rPr>
        <w:t>д</w:t>
      </w:r>
      <w:r w:rsidRPr="00A765C1">
        <w:rPr>
          <w:sz w:val="28"/>
          <w:szCs w:val="28"/>
          <w:lang w:eastAsia="ar-SA"/>
        </w:rPr>
        <w:t>жетов Российской Федерации.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sz w:val="28"/>
          <w:szCs w:val="28"/>
          <w:lang w:eastAsia="ar-SA"/>
        </w:rPr>
        <w:t xml:space="preserve">Русско-Тювеевского </w:t>
      </w:r>
      <w:r w:rsidRPr="00A765C1">
        <w:rPr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</w:t>
      </w:r>
      <w:r w:rsidRPr="00A765C1">
        <w:rPr>
          <w:sz w:val="28"/>
          <w:szCs w:val="28"/>
          <w:lang w:eastAsia="ar-SA"/>
        </w:rPr>
        <w:t>н</w:t>
      </w:r>
      <w:r w:rsidRPr="00A765C1">
        <w:rPr>
          <w:sz w:val="28"/>
          <w:szCs w:val="28"/>
          <w:lang w:eastAsia="ar-SA"/>
        </w:rPr>
        <w:t>ных) платежей в бюджет, пеней и штрафов по ним.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3647B9" w:rsidRPr="00A765C1" w:rsidRDefault="003647B9" w:rsidP="00C42F10">
      <w:pPr>
        <w:rPr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5.</w:t>
      </w:r>
      <w:r w:rsidRPr="00A765C1">
        <w:rPr>
          <w:sz w:val="28"/>
          <w:szCs w:val="28"/>
          <w:lang w:eastAsia="ar-SA"/>
        </w:rPr>
        <w:t xml:space="preserve"> Распределение расходов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Бюджетные ассигнования из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</w:t>
      </w:r>
      <w:r>
        <w:rPr>
          <w:sz w:val="28"/>
          <w:szCs w:val="28"/>
          <w:lang w:eastAsia="ar-SA"/>
        </w:rPr>
        <w:t>21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   предоставляются согласно: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ции (приложение 2 к настоящему Решению);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3647B9" w:rsidRDefault="003647B9" w:rsidP="00C42F10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A765C1">
          <w:rPr>
            <w:sz w:val="28"/>
            <w:szCs w:val="28"/>
            <w:lang w:eastAsia="ar-SA"/>
          </w:rPr>
          <w:t>202</w:t>
        </w:r>
        <w:r>
          <w:rPr>
            <w:sz w:val="28"/>
            <w:szCs w:val="28"/>
            <w:lang w:eastAsia="ar-SA"/>
          </w:rPr>
          <w:t>2</w:t>
        </w:r>
        <w:r w:rsidRPr="00A765C1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или сокращающие его доходную базу, реализуются и прим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няются только при наличии соответствующих источников дополнительных посту</w:t>
      </w:r>
      <w:r w:rsidRPr="00A765C1">
        <w:rPr>
          <w:sz w:val="28"/>
          <w:szCs w:val="28"/>
          <w:lang w:eastAsia="ar-SA"/>
        </w:rPr>
        <w:t>п</w:t>
      </w:r>
      <w:r w:rsidRPr="00A765C1">
        <w:rPr>
          <w:sz w:val="28"/>
          <w:szCs w:val="28"/>
          <w:lang w:eastAsia="ar-SA"/>
        </w:rPr>
        <w:t xml:space="preserve">лений в бюджет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гг, после внесения изменений в решение о бюджете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, и плановый п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При недостаточности бюджетных средств, предоставленных в форме субве</w:t>
      </w:r>
      <w:r w:rsidRPr="00A765C1">
        <w:rPr>
          <w:sz w:val="28"/>
          <w:szCs w:val="28"/>
          <w:lang w:eastAsia="ar-SA"/>
        </w:rPr>
        <w:t>н</w:t>
      </w:r>
      <w:r w:rsidRPr="00A765C1">
        <w:rPr>
          <w:sz w:val="28"/>
          <w:szCs w:val="28"/>
          <w:lang w:eastAsia="ar-SA"/>
        </w:rPr>
        <w:t xml:space="preserve">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ние данного вида расходов производится в пределах объема субвенций из бюджета Темниковского муниципального района.</w:t>
      </w:r>
    </w:p>
    <w:p w:rsidR="003647B9" w:rsidRDefault="003647B9" w:rsidP="00C42F10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поселения: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вовыми актами, регулирующими размеры заработной платы соответствующих кат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горий работников;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перечисление страховых взносов (ПФР,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ФФМОС,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ФСС),  тарифов на обяз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тельное социальное страхование от несчастных случаев на производстве и профе</w:t>
      </w:r>
      <w:r w:rsidRPr="00A765C1">
        <w:rPr>
          <w:sz w:val="28"/>
          <w:szCs w:val="28"/>
          <w:lang w:eastAsia="ar-SA"/>
        </w:rPr>
        <w:t>с</w:t>
      </w:r>
      <w:r w:rsidRPr="00A765C1">
        <w:rPr>
          <w:sz w:val="28"/>
          <w:szCs w:val="28"/>
          <w:lang w:eastAsia="ar-SA"/>
        </w:rPr>
        <w:t>сиональных заболеваний и на обязательное страхование гражданской ответственн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сти владельцев транспортных средств;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го налога,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командировочные и иные компенсационные выплаты работникам в соотве</w:t>
      </w:r>
      <w:r w:rsidRPr="00A765C1">
        <w:rPr>
          <w:sz w:val="28"/>
          <w:szCs w:val="28"/>
          <w:lang w:eastAsia="ar-SA"/>
        </w:rPr>
        <w:t>т</w:t>
      </w:r>
      <w:r w:rsidRPr="00A765C1">
        <w:rPr>
          <w:sz w:val="28"/>
          <w:szCs w:val="28"/>
          <w:lang w:eastAsia="ar-SA"/>
        </w:rPr>
        <w:t>ствии с законодательством Российской Федерации;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</w:p>
    <w:p w:rsidR="003647B9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8.</w:t>
      </w:r>
      <w:r w:rsidRPr="00A765C1">
        <w:rPr>
          <w:sz w:val="28"/>
          <w:szCs w:val="28"/>
          <w:lang w:eastAsia="ar-SA"/>
        </w:rPr>
        <w:t xml:space="preserve"> Резервный фонд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</w:t>
      </w:r>
      <w:r w:rsidRPr="00A765C1">
        <w:rPr>
          <w:sz w:val="28"/>
          <w:szCs w:val="28"/>
          <w:lang w:eastAsia="ar-SA"/>
        </w:rPr>
        <w:t>и</w:t>
      </w:r>
      <w:r w:rsidRPr="00A765C1">
        <w:rPr>
          <w:sz w:val="28"/>
          <w:szCs w:val="28"/>
          <w:lang w:eastAsia="ar-SA"/>
        </w:rPr>
        <w:t>хийных бедствий и других чрезвычайных ситуаций, имеющих место в текущем ф</w:t>
      </w:r>
      <w:r w:rsidRPr="00A765C1">
        <w:rPr>
          <w:sz w:val="28"/>
          <w:szCs w:val="28"/>
          <w:lang w:eastAsia="ar-SA"/>
        </w:rPr>
        <w:t>и</w:t>
      </w:r>
      <w:r w:rsidRPr="00A765C1">
        <w:rPr>
          <w:sz w:val="28"/>
          <w:szCs w:val="28"/>
          <w:lang w:eastAsia="ar-SA"/>
        </w:rPr>
        <w:t>нансовом году.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селения могут быть предоставлены: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органам местного самоуправления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для пров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</w:t>
      </w:r>
      <w:r w:rsidRPr="00A765C1">
        <w:rPr>
          <w:sz w:val="28"/>
          <w:szCs w:val="28"/>
          <w:lang w:eastAsia="ar-SA"/>
        </w:rPr>
        <w:t>п</w:t>
      </w:r>
      <w:r w:rsidRPr="00A765C1">
        <w:rPr>
          <w:sz w:val="28"/>
          <w:szCs w:val="28"/>
          <w:lang w:eastAsia="ar-SA"/>
        </w:rPr>
        <w:t>лату товаров, работ и услуг, выполняемых физическими и юридическими лицами по муниципальным контрактам;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</w:t>
      </w:r>
      <w:r w:rsidRPr="00A765C1">
        <w:rPr>
          <w:sz w:val="28"/>
          <w:szCs w:val="28"/>
          <w:lang w:eastAsia="ar-SA"/>
        </w:rPr>
        <w:t>ы</w:t>
      </w:r>
      <w:r w:rsidRPr="00A765C1">
        <w:rPr>
          <w:sz w:val="28"/>
          <w:szCs w:val="28"/>
          <w:lang w:eastAsia="ar-SA"/>
        </w:rPr>
        <w:t>чайных ситуаций, в форме субсидий и субвенций;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оказание материальной помощи в связи с п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жарами в форме трансфертов населению;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размер резервного фонда составляет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>новый 202</w:t>
      </w:r>
      <w:r>
        <w:rPr>
          <w:sz w:val="28"/>
          <w:szCs w:val="28"/>
          <w:lang w:eastAsia="ar-SA"/>
        </w:rPr>
        <w:t xml:space="preserve">1 </w:t>
      </w:r>
      <w:r w:rsidRPr="00A765C1">
        <w:rPr>
          <w:sz w:val="28"/>
          <w:szCs w:val="28"/>
          <w:lang w:eastAsia="ar-SA"/>
        </w:rPr>
        <w:t xml:space="preserve">г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год 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</w:t>
      </w:r>
    </w:p>
    <w:p w:rsidR="003647B9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9.</w:t>
      </w:r>
      <w:r w:rsidRPr="00A765C1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Заключение бюджетными учреждениями договоров, исполнение которых ос</w:t>
      </w:r>
      <w:r w:rsidRPr="00A765C1">
        <w:rPr>
          <w:sz w:val="28"/>
          <w:szCs w:val="28"/>
          <w:lang w:eastAsia="ar-SA"/>
        </w:rPr>
        <w:t>у</w:t>
      </w:r>
      <w:r w:rsidRPr="00A765C1">
        <w:rPr>
          <w:sz w:val="28"/>
          <w:szCs w:val="28"/>
          <w:lang w:eastAsia="ar-SA"/>
        </w:rPr>
        <w:t xml:space="preserve">ществляется за счет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ответствии с ведомственной и функциональной структурами классификации расх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>дов.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обеспечивает в уст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 xml:space="preserve">новленном порядке учет обязательств, подлежащих исполнению за счет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учреждениями, финансируем</w:t>
      </w:r>
      <w:r w:rsidRPr="00A765C1">
        <w:rPr>
          <w:sz w:val="28"/>
          <w:szCs w:val="28"/>
          <w:lang w:eastAsia="ar-SA"/>
        </w:rPr>
        <w:t>ы</w:t>
      </w:r>
      <w:r w:rsidRPr="00A765C1">
        <w:rPr>
          <w:sz w:val="28"/>
          <w:szCs w:val="28"/>
          <w:lang w:eastAsia="ar-SA"/>
        </w:rPr>
        <w:t xml:space="preserve">ми из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3647B9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из бюджета </w:t>
      </w:r>
      <w:r>
        <w:rPr>
          <w:b/>
          <w:bCs/>
          <w:sz w:val="28"/>
          <w:szCs w:val="28"/>
          <w:lang w:eastAsia="ar-SA"/>
        </w:rPr>
        <w:t>Русско-Тювеевского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</w:p>
    <w:p w:rsidR="003647B9" w:rsidRDefault="003647B9" w:rsidP="00C42F10">
      <w:pPr>
        <w:ind w:firstLine="540"/>
        <w:jc w:val="both"/>
        <w:rPr>
          <w:color w:val="000000"/>
          <w:sz w:val="28"/>
          <w:szCs w:val="28"/>
          <w:lang w:eastAsia="en-US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color w:val="000000"/>
          <w:sz w:val="28"/>
          <w:szCs w:val="28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</w:t>
      </w:r>
      <w:r w:rsidRPr="001C2975">
        <w:rPr>
          <w:color w:val="000000"/>
          <w:sz w:val="28"/>
          <w:szCs w:val="28"/>
          <w:lang w:eastAsia="en-US"/>
        </w:rPr>
        <w:t>е</w:t>
      </w:r>
      <w:r w:rsidRPr="001C2975">
        <w:rPr>
          <w:color w:val="000000"/>
          <w:sz w:val="28"/>
          <w:szCs w:val="28"/>
          <w:lang w:eastAsia="en-US"/>
        </w:rPr>
        <w:t>нию бюджета поселения, осуществлению контроля за его исполнением, составл</w:t>
      </w:r>
      <w:r w:rsidRPr="001C2975">
        <w:rPr>
          <w:color w:val="000000"/>
          <w:sz w:val="28"/>
          <w:szCs w:val="28"/>
          <w:lang w:eastAsia="en-US"/>
        </w:rPr>
        <w:t>е</w:t>
      </w:r>
      <w:r w:rsidRPr="001C2975">
        <w:rPr>
          <w:color w:val="000000"/>
          <w:sz w:val="28"/>
          <w:szCs w:val="28"/>
          <w:lang w:eastAsia="en-US"/>
        </w:rPr>
        <w:t xml:space="preserve">нию и утверждению отчета об исполнении бюджета поселения  из бюджета </w:t>
      </w:r>
      <w:r>
        <w:rPr>
          <w:color w:val="000000"/>
          <w:sz w:val="28"/>
          <w:szCs w:val="28"/>
          <w:lang w:eastAsia="en-US"/>
        </w:rPr>
        <w:t>Русско-Тювеевского</w:t>
      </w:r>
      <w:r w:rsidRPr="001C2975">
        <w:rPr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</w:t>
      </w:r>
      <w:r w:rsidRPr="001C2975">
        <w:rPr>
          <w:color w:val="000000"/>
          <w:sz w:val="28"/>
          <w:szCs w:val="28"/>
          <w:lang w:eastAsia="en-US"/>
        </w:rPr>
        <w:t>и</w:t>
      </w:r>
      <w:r w:rsidRPr="001C2975">
        <w:rPr>
          <w:color w:val="000000"/>
          <w:sz w:val="28"/>
          <w:szCs w:val="28"/>
          <w:lang w:eastAsia="en-US"/>
        </w:rPr>
        <w:t>ципального района в 2020 -2022 гг. составляют 1000 рублей.</w:t>
      </w:r>
    </w:p>
    <w:p w:rsidR="003647B9" w:rsidRPr="001C2975" w:rsidRDefault="003647B9" w:rsidP="00C42F10">
      <w:pPr>
        <w:ind w:firstLine="540"/>
        <w:rPr>
          <w:b/>
          <w:bCs/>
          <w:sz w:val="28"/>
          <w:szCs w:val="28"/>
          <w:lang w:eastAsia="ar-SA"/>
        </w:rPr>
      </w:pPr>
    </w:p>
    <w:p w:rsidR="003647B9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b/>
          <w:bCs/>
          <w:sz w:val="28"/>
          <w:szCs w:val="28"/>
          <w:lang w:eastAsia="ar-SA"/>
        </w:rPr>
        <w:t>Русско-Тювеевского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</w:t>
      </w:r>
      <w:r w:rsidRPr="00A765C1">
        <w:rPr>
          <w:b/>
          <w:bCs/>
          <w:sz w:val="28"/>
          <w:szCs w:val="28"/>
          <w:lang w:eastAsia="ar-SA"/>
        </w:rPr>
        <w:t>е</w:t>
      </w:r>
      <w:r w:rsidRPr="00A765C1">
        <w:rPr>
          <w:b/>
          <w:bCs/>
          <w:sz w:val="28"/>
          <w:szCs w:val="28"/>
          <w:lang w:eastAsia="ar-SA"/>
        </w:rPr>
        <w:t>ния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11.</w:t>
      </w:r>
      <w:r w:rsidRPr="00A765C1">
        <w:rPr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</w:t>
      </w:r>
      <w:r w:rsidRPr="00A765C1">
        <w:rPr>
          <w:sz w:val="28"/>
          <w:szCs w:val="28"/>
          <w:lang w:eastAsia="ar-SA"/>
        </w:rPr>
        <w:t>ь</w:t>
      </w:r>
      <w:r w:rsidRPr="00A765C1">
        <w:rPr>
          <w:sz w:val="28"/>
          <w:szCs w:val="28"/>
          <w:lang w:eastAsia="ar-SA"/>
        </w:rPr>
        <w:t>ского пос</w:t>
      </w:r>
      <w:r>
        <w:rPr>
          <w:sz w:val="28"/>
          <w:szCs w:val="28"/>
          <w:lang w:eastAsia="ar-SA"/>
        </w:rPr>
        <w:t>еления на   2020</w:t>
      </w:r>
      <w:r w:rsidRPr="00A765C1">
        <w:rPr>
          <w:sz w:val="28"/>
          <w:szCs w:val="28"/>
          <w:lang w:eastAsia="ar-SA"/>
        </w:rPr>
        <w:t xml:space="preserve"> год,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год 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год.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бюджетные кредиты, полученные от бюджетов других уровней бюджетной си</w:t>
      </w:r>
      <w:r w:rsidRPr="00A765C1">
        <w:rPr>
          <w:sz w:val="28"/>
          <w:szCs w:val="28"/>
          <w:lang w:eastAsia="ar-SA"/>
        </w:rPr>
        <w:t>с</w:t>
      </w:r>
      <w:r w:rsidRPr="00A765C1">
        <w:rPr>
          <w:sz w:val="28"/>
          <w:szCs w:val="28"/>
          <w:lang w:eastAsia="ar-SA"/>
        </w:rPr>
        <w:t>темы Российской Федерации;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поселения;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3647B9" w:rsidRDefault="003647B9" w:rsidP="00C42F10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12.</w:t>
      </w:r>
      <w:r w:rsidRPr="00A765C1">
        <w:rPr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(приложение </w:t>
      </w:r>
      <w:r>
        <w:rPr>
          <w:sz w:val="28"/>
          <w:szCs w:val="28"/>
          <w:lang w:eastAsia="ar-SA"/>
        </w:rPr>
        <w:t>6</w:t>
      </w:r>
      <w:r w:rsidRPr="00A765C1">
        <w:rPr>
          <w:sz w:val="28"/>
          <w:szCs w:val="28"/>
          <w:lang w:eastAsia="ar-SA"/>
        </w:rPr>
        <w:t xml:space="preserve"> к настоящему Решению).</w:t>
      </w:r>
    </w:p>
    <w:p w:rsidR="003647B9" w:rsidRDefault="003647B9" w:rsidP="00C42F10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13.</w:t>
      </w:r>
      <w:r w:rsidRPr="00A765C1">
        <w:rPr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 сельского поселения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1 января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года в сумме 656,1 тыс.рублей, на плановый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658,6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на плановый 202</w:t>
      </w:r>
      <w:r>
        <w:rPr>
          <w:sz w:val="28"/>
          <w:szCs w:val="28"/>
          <w:lang w:eastAsia="ar-SA"/>
        </w:rPr>
        <w:t xml:space="preserve">2 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661,3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что составляет 100 пр</w:t>
      </w:r>
      <w:r w:rsidRPr="00A765C1">
        <w:rPr>
          <w:sz w:val="28"/>
          <w:szCs w:val="28"/>
          <w:lang w:eastAsia="ar-SA"/>
        </w:rPr>
        <w:t>о</w:t>
      </w:r>
      <w:r w:rsidRPr="00A765C1">
        <w:rPr>
          <w:sz w:val="28"/>
          <w:szCs w:val="28"/>
          <w:lang w:eastAsia="ar-SA"/>
        </w:rPr>
        <w:t xml:space="preserve">центов от объема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</w:t>
      </w:r>
      <w:r w:rsidRPr="00A765C1">
        <w:rPr>
          <w:sz w:val="28"/>
          <w:szCs w:val="28"/>
          <w:lang w:eastAsia="ar-SA"/>
        </w:rPr>
        <w:t>с</w:t>
      </w:r>
      <w:r w:rsidRPr="00A765C1">
        <w:rPr>
          <w:sz w:val="28"/>
          <w:szCs w:val="28"/>
          <w:lang w:eastAsia="ar-SA"/>
        </w:rPr>
        <w:t>сийской Федерации.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гг. производятся только при условии сохранения в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личины муниципального долга в сумме, указанной в пункте 1 настоящей статьи.</w:t>
      </w:r>
    </w:p>
    <w:p w:rsidR="003647B9" w:rsidRDefault="003647B9" w:rsidP="00C42F10">
      <w:pPr>
        <w:ind w:firstLine="540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14.</w:t>
      </w:r>
      <w:r w:rsidRPr="00A765C1">
        <w:rPr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Переговоры о заключении кредитных договоров в соответствии с програ</w:t>
      </w:r>
      <w:r w:rsidRPr="00A765C1">
        <w:rPr>
          <w:sz w:val="28"/>
          <w:szCs w:val="28"/>
          <w:lang w:eastAsia="ar-SA"/>
        </w:rPr>
        <w:t>м</w:t>
      </w:r>
      <w:r w:rsidRPr="00A765C1">
        <w:rPr>
          <w:sz w:val="28"/>
          <w:szCs w:val="28"/>
          <w:lang w:eastAsia="ar-SA"/>
        </w:rPr>
        <w:t xml:space="preserve">мой муниципальных заимствований от имени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>ления ведут уполномоченные должностные лица.</w:t>
      </w:r>
    </w:p>
    <w:p w:rsidR="003647B9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Администрация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принимает реш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 xml:space="preserve">ние о заключении договора от имени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 сельского поселения л</w:t>
      </w:r>
      <w:r w:rsidRPr="00A765C1">
        <w:rPr>
          <w:sz w:val="28"/>
          <w:szCs w:val="28"/>
          <w:lang w:eastAsia="ar-SA"/>
        </w:rPr>
        <w:t>и</w:t>
      </w:r>
      <w:r w:rsidRPr="00A765C1">
        <w:rPr>
          <w:sz w:val="28"/>
          <w:szCs w:val="28"/>
          <w:lang w:eastAsia="ar-SA"/>
        </w:rPr>
        <w:t xml:space="preserve">бо об отказе в заключении договора. Решение о заключении договора оформляется распоряжением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</w:p>
    <w:p w:rsidR="003647B9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3647B9" w:rsidRPr="00A765C1" w:rsidRDefault="003647B9" w:rsidP="00C42F10">
      <w:pPr>
        <w:jc w:val="center"/>
        <w:rPr>
          <w:b/>
          <w:bCs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15.</w:t>
      </w:r>
      <w:r w:rsidRPr="00A765C1">
        <w:rPr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sz w:val="28"/>
          <w:szCs w:val="28"/>
          <w:lang w:eastAsia="ar-SA"/>
        </w:rPr>
        <w:t>Ру</w:t>
      </w:r>
      <w:r>
        <w:rPr>
          <w:sz w:val="28"/>
          <w:szCs w:val="28"/>
          <w:lang w:eastAsia="ar-SA"/>
        </w:rPr>
        <w:t>с</w:t>
      </w:r>
      <w:r>
        <w:rPr>
          <w:sz w:val="28"/>
          <w:szCs w:val="28"/>
          <w:lang w:eastAsia="ar-SA"/>
        </w:rPr>
        <w:t>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</w:p>
    <w:p w:rsidR="003647B9" w:rsidRPr="00A765C1" w:rsidRDefault="003647B9" w:rsidP="00C42F10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представляет еж</w:t>
      </w:r>
      <w:r w:rsidRPr="00A765C1">
        <w:rPr>
          <w:sz w:val="28"/>
          <w:szCs w:val="28"/>
          <w:lang w:eastAsia="ar-SA"/>
        </w:rPr>
        <w:t>е</w:t>
      </w:r>
      <w:r w:rsidRPr="00A765C1">
        <w:rPr>
          <w:sz w:val="28"/>
          <w:szCs w:val="28"/>
          <w:lang w:eastAsia="ar-SA"/>
        </w:rPr>
        <w:t xml:space="preserve">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</w:t>
      </w:r>
      <w:r w:rsidRPr="00A765C1">
        <w:rPr>
          <w:sz w:val="28"/>
          <w:szCs w:val="28"/>
          <w:lang w:eastAsia="ar-SA"/>
        </w:rPr>
        <w:t>а</w:t>
      </w:r>
      <w:r w:rsidRPr="00A765C1">
        <w:rPr>
          <w:sz w:val="28"/>
          <w:szCs w:val="28"/>
          <w:lang w:eastAsia="ar-SA"/>
        </w:rPr>
        <w:t xml:space="preserve">ции, а также отчет об исполнении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Русско-Тювеевского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3647B9" w:rsidRPr="00A765C1" w:rsidRDefault="003647B9" w:rsidP="00C42F10">
      <w:pPr>
        <w:ind w:firstLine="540"/>
        <w:rPr>
          <w:rFonts w:eastAsia="MS Mincho"/>
          <w:sz w:val="28"/>
          <w:szCs w:val="28"/>
          <w:lang w:eastAsia="ar-SA"/>
        </w:rPr>
      </w:pP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3647B9" w:rsidRPr="00A765C1" w:rsidRDefault="003647B9" w:rsidP="00C42F10">
      <w:pPr>
        <w:ind w:firstLine="540"/>
        <w:rPr>
          <w:sz w:val="28"/>
          <w:szCs w:val="28"/>
          <w:lang w:eastAsia="ar-SA"/>
        </w:rPr>
      </w:pPr>
    </w:p>
    <w:p w:rsidR="003647B9" w:rsidRPr="00E82B9C" w:rsidRDefault="003647B9" w:rsidP="00C42F10">
      <w:pPr>
        <w:jc w:val="both"/>
        <w:rPr>
          <w:sz w:val="28"/>
          <w:szCs w:val="28"/>
        </w:rPr>
      </w:pPr>
    </w:p>
    <w:p w:rsidR="003647B9" w:rsidRPr="00E82B9C" w:rsidRDefault="003647B9" w:rsidP="00C42F10">
      <w:pPr>
        <w:jc w:val="both"/>
        <w:rPr>
          <w:sz w:val="28"/>
          <w:szCs w:val="28"/>
        </w:rPr>
      </w:pPr>
    </w:p>
    <w:p w:rsidR="003647B9" w:rsidRDefault="003647B9" w:rsidP="00C42F1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3647B9" w:rsidRDefault="003647B9" w:rsidP="00C42F10">
      <w:pPr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3647B9" w:rsidRDefault="003647B9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647B9" w:rsidRDefault="003647B9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647B9" w:rsidRDefault="003647B9" w:rsidP="00D2521C">
      <w:pPr>
        <w:ind w:firstLine="709"/>
        <w:jc w:val="both"/>
        <w:rPr>
          <w:b/>
          <w:sz w:val="28"/>
          <w:szCs w:val="28"/>
        </w:rPr>
      </w:pPr>
    </w:p>
    <w:p w:rsidR="003647B9" w:rsidRPr="00BD46B1" w:rsidRDefault="003647B9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72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3647B9" w:rsidRPr="00BD46B1" w:rsidRDefault="003647B9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3647B9" w:rsidRPr="00BD46B1" w:rsidRDefault="003647B9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3647B9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C0C2A"/>
    <w:rsid w:val="001C2975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47B9"/>
    <w:rsid w:val="003654E7"/>
    <w:rsid w:val="00366B9F"/>
    <w:rsid w:val="00372F22"/>
    <w:rsid w:val="003769B8"/>
    <w:rsid w:val="00380B34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0505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765C1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1FF8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42F10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D3B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11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7</Pages>
  <Words>2206</Words>
  <Characters>12576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58</cp:revision>
  <cp:lastPrinted>2019-02-28T08:29:00Z</cp:lastPrinted>
  <dcterms:created xsi:type="dcterms:W3CDTF">2019-07-01T06:58:00Z</dcterms:created>
  <dcterms:modified xsi:type="dcterms:W3CDTF">2019-12-31T07:41:00Z</dcterms:modified>
</cp:coreProperties>
</file>