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F84" w:rsidRPr="00B446BC" w:rsidRDefault="00D74F84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74F84" w:rsidRDefault="00D74F84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74F84" w:rsidRPr="00B446BC" w:rsidRDefault="00D74F8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74F84" w:rsidRPr="00B446BC" w:rsidRDefault="00D74F8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74F84" w:rsidRPr="00B446BC" w:rsidRDefault="00D74F8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74F84" w:rsidRPr="00B446BC" w:rsidRDefault="00D74F84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74F84" w:rsidRPr="00B446BC" w:rsidRDefault="00D74F84" w:rsidP="004B732C">
      <w:pPr>
        <w:ind w:firstLine="709"/>
        <w:jc w:val="both"/>
        <w:rPr>
          <w:b/>
          <w:sz w:val="28"/>
          <w:szCs w:val="28"/>
        </w:rPr>
      </w:pPr>
    </w:p>
    <w:p w:rsidR="00D74F84" w:rsidRDefault="00D74F84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74</w:t>
      </w:r>
    </w:p>
    <w:p w:rsidR="00D74F84" w:rsidRDefault="00D74F84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D74F84" w:rsidRPr="00447201" w:rsidRDefault="00D74F84" w:rsidP="00F87F04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74F84" w:rsidRPr="00447201" w:rsidRDefault="00D74F84" w:rsidP="00F87F04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D74F84" w:rsidRPr="00447201" w:rsidRDefault="00D74F84" w:rsidP="00F87F04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74F84" w:rsidRPr="00447201" w:rsidRDefault="00D74F84" w:rsidP="00F87F04">
      <w:pPr>
        <w:ind w:firstLine="709"/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РЕСПУБЛИКИ МОРДОВИЯ</w:t>
      </w:r>
    </w:p>
    <w:p w:rsidR="00D74F84" w:rsidRPr="00447201" w:rsidRDefault="00D74F84" w:rsidP="00F87F04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74F84" w:rsidRPr="00447201" w:rsidRDefault="00D74F84" w:rsidP="00F87F04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74F84" w:rsidRPr="00447201" w:rsidRDefault="00D74F84" w:rsidP="00F87F04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D74F84" w:rsidRPr="00E82B9C" w:rsidRDefault="00D74F84" w:rsidP="00F87F04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125</w:t>
      </w:r>
    </w:p>
    <w:p w:rsidR="00D74F84" w:rsidRPr="00447201" w:rsidRDefault="00D74F84" w:rsidP="00F87F04">
      <w:pPr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д.Русское Тювеево</w:t>
      </w:r>
    </w:p>
    <w:p w:rsidR="00D74F84" w:rsidRPr="002F1315" w:rsidRDefault="00D74F84" w:rsidP="00F87F04">
      <w:pPr>
        <w:ind w:right="4890"/>
        <w:rPr>
          <w:b/>
          <w:sz w:val="28"/>
          <w:szCs w:val="28"/>
        </w:rPr>
      </w:pPr>
    </w:p>
    <w:p w:rsidR="00D74F84" w:rsidRPr="00637E8F" w:rsidRDefault="00D74F84" w:rsidP="00F87F04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>муниц</w:t>
      </w:r>
      <w:r w:rsidRPr="00637E8F">
        <w:rPr>
          <w:b/>
          <w:sz w:val="28"/>
          <w:szCs w:val="28"/>
        </w:rPr>
        <w:t>и</w:t>
      </w:r>
      <w:r w:rsidRPr="00637E8F">
        <w:rPr>
          <w:b/>
          <w:sz w:val="28"/>
          <w:szCs w:val="28"/>
        </w:rPr>
        <w:t xml:space="preserve">пального района </w:t>
      </w:r>
      <w:r>
        <w:rPr>
          <w:b/>
          <w:sz w:val="28"/>
          <w:szCs w:val="28"/>
        </w:rPr>
        <w:t>Республики Мордовия на 2020</w:t>
      </w:r>
      <w:r w:rsidRPr="00637E8F">
        <w:rPr>
          <w:b/>
          <w:sz w:val="28"/>
          <w:szCs w:val="28"/>
        </w:rPr>
        <w:t xml:space="preserve"> год</w:t>
      </w:r>
    </w:p>
    <w:p w:rsidR="00D74F84" w:rsidRDefault="00D74F84" w:rsidP="00F87F04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74F84" w:rsidRPr="00637E8F" w:rsidRDefault="00D74F84" w:rsidP="00F87F04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74F84" w:rsidRPr="00637E8F" w:rsidRDefault="00D74F84" w:rsidP="00F87F04">
      <w:pPr>
        <w:tabs>
          <w:tab w:val="left" w:pos="6878"/>
        </w:tabs>
        <w:ind w:firstLine="709"/>
        <w:rPr>
          <w:sz w:val="28"/>
          <w:szCs w:val="28"/>
        </w:rPr>
      </w:pPr>
      <w:r w:rsidRPr="00637E8F">
        <w:rPr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 муниципального района</w:t>
      </w:r>
      <w:r w:rsidRPr="00637E8F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</w:t>
      </w:r>
      <w:r w:rsidRPr="00637E8F">
        <w:rPr>
          <w:sz w:val="28"/>
          <w:szCs w:val="28"/>
        </w:rPr>
        <w:t>о</w:t>
      </w:r>
      <w:r w:rsidRPr="00637E8F">
        <w:rPr>
          <w:sz w:val="28"/>
          <w:szCs w:val="28"/>
        </w:rPr>
        <w:t>селения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р е ш и л:</w:t>
      </w:r>
    </w:p>
    <w:p w:rsidR="00D74F84" w:rsidRDefault="00D74F84" w:rsidP="00F87F04">
      <w:pPr>
        <w:numPr>
          <w:ilvl w:val="0"/>
          <w:numId w:val="6"/>
        </w:numPr>
        <w:tabs>
          <w:tab w:val="left" w:pos="0"/>
          <w:tab w:val="left" w:pos="687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637E8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прилагаемый П</w:t>
      </w:r>
      <w:r w:rsidRPr="00637E8F">
        <w:rPr>
          <w:sz w:val="28"/>
          <w:szCs w:val="28"/>
        </w:rPr>
        <w:t xml:space="preserve">лан работы Совета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никовского </w:t>
      </w:r>
      <w:r w:rsidRPr="00637E8F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шестого созыва на 2020</w:t>
      </w:r>
      <w:r w:rsidRPr="00637E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1)</w:t>
      </w:r>
      <w:r w:rsidRPr="00637E8F">
        <w:rPr>
          <w:sz w:val="28"/>
          <w:szCs w:val="28"/>
        </w:rPr>
        <w:t>.</w:t>
      </w:r>
    </w:p>
    <w:p w:rsidR="00D74F84" w:rsidRPr="00CA6B50" w:rsidRDefault="00D74F84" w:rsidP="00F87F04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A6B50">
        <w:rPr>
          <w:sz w:val="28"/>
          <w:szCs w:val="28"/>
        </w:rPr>
        <w:t xml:space="preserve">.Утвердить прилагаемый План </w:t>
      </w:r>
      <w:r>
        <w:rPr>
          <w:sz w:val="28"/>
          <w:szCs w:val="28"/>
        </w:rPr>
        <w:t>нормотворческой деятельности</w:t>
      </w:r>
      <w:r w:rsidRPr="00CA6B50">
        <w:rPr>
          <w:sz w:val="28"/>
          <w:szCs w:val="28"/>
        </w:rPr>
        <w:t xml:space="preserve"> Совета деп</w:t>
      </w:r>
      <w:r w:rsidRPr="00CA6B50">
        <w:rPr>
          <w:sz w:val="28"/>
          <w:szCs w:val="28"/>
        </w:rPr>
        <w:t>у</w:t>
      </w:r>
      <w:r w:rsidRPr="00CA6B50">
        <w:rPr>
          <w:sz w:val="28"/>
          <w:szCs w:val="28"/>
        </w:rPr>
        <w:t>татов Русско-Тювеевского сельского поселения Темниковского муниц</w:t>
      </w:r>
      <w:r w:rsidRPr="00CA6B50">
        <w:rPr>
          <w:sz w:val="28"/>
          <w:szCs w:val="28"/>
        </w:rPr>
        <w:t>и</w:t>
      </w:r>
      <w:r w:rsidRPr="00CA6B50">
        <w:rPr>
          <w:sz w:val="28"/>
          <w:szCs w:val="28"/>
        </w:rPr>
        <w:t>пального района шестого созыва на 20</w:t>
      </w:r>
      <w:r>
        <w:rPr>
          <w:sz w:val="28"/>
          <w:szCs w:val="28"/>
        </w:rPr>
        <w:t>20</w:t>
      </w:r>
      <w:r w:rsidRPr="00CA6B50">
        <w:rPr>
          <w:sz w:val="28"/>
          <w:szCs w:val="28"/>
        </w:rPr>
        <w:t xml:space="preserve"> год (приложение </w:t>
      </w:r>
      <w:r>
        <w:rPr>
          <w:sz w:val="28"/>
          <w:szCs w:val="28"/>
        </w:rPr>
        <w:t>2</w:t>
      </w:r>
      <w:r w:rsidRPr="00CA6B5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74F84" w:rsidRDefault="00D74F84" w:rsidP="00F87F04">
      <w:pPr>
        <w:jc w:val="center"/>
        <w:rPr>
          <w:sz w:val="28"/>
          <w:szCs w:val="28"/>
        </w:rPr>
      </w:pPr>
    </w:p>
    <w:p w:rsidR="00D74F84" w:rsidRDefault="00D74F84" w:rsidP="00F87F04">
      <w:pPr>
        <w:rPr>
          <w:sz w:val="28"/>
          <w:szCs w:val="28"/>
        </w:rPr>
      </w:pPr>
    </w:p>
    <w:p w:rsidR="00D74F84" w:rsidRDefault="00D74F84" w:rsidP="00F87F04">
      <w:pPr>
        <w:rPr>
          <w:sz w:val="28"/>
          <w:szCs w:val="28"/>
        </w:rPr>
      </w:pPr>
    </w:p>
    <w:p w:rsidR="00D74F84" w:rsidRDefault="00D74F84" w:rsidP="00F87F04">
      <w:pPr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D74F84" w:rsidRPr="001517D6" w:rsidRDefault="00D74F84" w:rsidP="00F87F04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b/>
          <w:sz w:val="28"/>
          <w:szCs w:val="28"/>
        </w:rPr>
        <w:t xml:space="preserve">   </w:t>
      </w:r>
      <w:r w:rsidRPr="00176E9F">
        <w:rPr>
          <w:sz w:val="28"/>
          <w:szCs w:val="28"/>
        </w:rPr>
        <w:t xml:space="preserve"> Приложение 1 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176E9F">
        <w:rPr>
          <w:sz w:val="28"/>
          <w:szCs w:val="28"/>
        </w:rPr>
        <w:t>к решению Совета депутатов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</w:t>
      </w:r>
      <w:r w:rsidRPr="00176E9F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176E9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176E9F">
        <w:rPr>
          <w:sz w:val="28"/>
          <w:szCs w:val="28"/>
        </w:rPr>
        <w:t>Темн</w:t>
      </w:r>
      <w:r w:rsidRPr="00176E9F">
        <w:rPr>
          <w:sz w:val="28"/>
          <w:szCs w:val="28"/>
        </w:rPr>
        <w:t>и</w:t>
      </w:r>
      <w:r w:rsidRPr="00176E9F">
        <w:rPr>
          <w:sz w:val="28"/>
          <w:szCs w:val="28"/>
        </w:rPr>
        <w:t>ковского муниципального района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176E9F">
        <w:rPr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19 г"/>
        </w:smartTagPr>
        <w:r w:rsidRPr="00176E9F">
          <w:rPr>
            <w:sz w:val="28"/>
            <w:szCs w:val="28"/>
          </w:rPr>
          <w:t>2019 г</w:t>
        </w:r>
      </w:smartTag>
      <w:r w:rsidRPr="00176E9F">
        <w:rPr>
          <w:sz w:val="28"/>
          <w:szCs w:val="28"/>
        </w:rPr>
        <w:t>. № 125</w:t>
      </w:r>
    </w:p>
    <w:p w:rsidR="00D74F84" w:rsidRDefault="00D74F84" w:rsidP="00F87F04">
      <w:pPr>
        <w:jc w:val="right"/>
      </w:pPr>
    </w:p>
    <w:p w:rsidR="00D74F84" w:rsidRPr="00167E0C" w:rsidRDefault="00D74F84" w:rsidP="00F87F04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74F84" w:rsidRPr="00167E0C" w:rsidRDefault="00D74F84" w:rsidP="00F87F04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>Темнико</w:t>
      </w:r>
      <w:r>
        <w:rPr>
          <w:rFonts w:cs="Arial"/>
          <w:b/>
          <w:bCs/>
          <w:color w:val="000000"/>
          <w:sz w:val="28"/>
          <w:szCs w:val="28"/>
        </w:rPr>
        <w:t>в</w:t>
      </w:r>
      <w:r>
        <w:rPr>
          <w:rFonts w:cs="Arial"/>
          <w:b/>
          <w:bCs/>
          <w:color w:val="000000"/>
          <w:sz w:val="28"/>
          <w:szCs w:val="28"/>
        </w:rPr>
        <w:t xml:space="preserve">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74F84" w:rsidRDefault="00D74F84" w:rsidP="00F87F04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</w:t>
            </w:r>
            <w:r w:rsidRPr="00D11A9C">
              <w:rPr>
                <w:b/>
                <w:color w:val="000000"/>
              </w:rPr>
              <w:t>е</w:t>
            </w:r>
            <w:r w:rsidRPr="00D11A9C">
              <w:rPr>
                <w:b/>
                <w:color w:val="000000"/>
              </w:rPr>
              <w:t>ния</w:t>
            </w:r>
          </w:p>
        </w:tc>
      </w:tr>
      <w:tr w:rsidR="00D74F84" w:rsidRPr="005774C8" w:rsidTr="00822943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Совета депутатов Ру</w:t>
            </w:r>
            <w:r w:rsidRPr="00D11A9C">
              <w:rPr>
                <w:color w:val="000000"/>
              </w:rPr>
              <w:t>с</w:t>
            </w:r>
            <w:r w:rsidRPr="00D11A9C">
              <w:rPr>
                <w:color w:val="000000"/>
              </w:rPr>
              <w:t>ско-Тювеевского сел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ского поселения Темн</w:t>
            </w:r>
            <w:r w:rsidRPr="00D11A9C">
              <w:rPr>
                <w:color w:val="000000"/>
              </w:rPr>
              <w:t>и</w:t>
            </w:r>
            <w:r w:rsidRPr="00D11A9C">
              <w:rPr>
                <w:color w:val="000000"/>
              </w:rPr>
              <w:t>ковского муниципальн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D74F84" w:rsidRPr="005774C8" w:rsidTr="00822943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ского поселения Темниковского муниципал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ского поселения Темниковского муниципал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</w:t>
            </w:r>
            <w:r w:rsidRPr="00D11A9C">
              <w:rPr>
                <w:color w:val="000000"/>
              </w:rPr>
              <w:t>а</w:t>
            </w:r>
            <w:r w:rsidRPr="00D11A9C">
              <w:rPr>
                <w:color w:val="000000"/>
              </w:rPr>
              <w:t>ния Главы Республики Мордовия Государс</w:t>
            </w:r>
            <w:r w:rsidRPr="00D11A9C">
              <w:rPr>
                <w:color w:val="000000"/>
              </w:rPr>
              <w:t>т</w:t>
            </w:r>
            <w:r w:rsidRPr="00D11A9C">
              <w:rPr>
                <w:color w:val="000000"/>
              </w:rPr>
              <w:t>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го муниципального ра</w:t>
            </w:r>
            <w:r w:rsidRPr="00D11A9C">
              <w:rPr>
                <w:color w:val="000000"/>
              </w:rPr>
              <w:t>й</w:t>
            </w:r>
            <w:r w:rsidRPr="00D11A9C">
              <w:rPr>
                <w:color w:val="000000"/>
              </w:rPr>
              <w:t>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snapToGrid w:val="0"/>
            </w:pPr>
            <w:r w:rsidRPr="00D11A9C">
              <w:t>Организация работы по подготовке проектов документов, обсуждению на заседаниях пост</w:t>
            </w:r>
            <w:r w:rsidRPr="00D11A9C">
              <w:t>о</w:t>
            </w:r>
            <w:r w:rsidRPr="00D11A9C">
              <w:t>янных комиссий с привлечением заинтерес</w:t>
            </w:r>
            <w:r w:rsidRPr="00D11A9C">
              <w:t>о</w:t>
            </w:r>
            <w:r w:rsidRPr="00D11A9C">
              <w:t>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путатов администрация Русско-Тювеевского сельского поселения Темниковского муниц</w:t>
            </w:r>
            <w:r w:rsidRPr="00D11A9C">
              <w:rPr>
                <w:color w:val="000000"/>
              </w:rPr>
              <w:t>и</w:t>
            </w:r>
            <w:r w:rsidRPr="00D11A9C">
              <w:rPr>
                <w:color w:val="000000"/>
              </w:rPr>
              <w:t>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D74F84" w:rsidRPr="005774C8" w:rsidTr="00822943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го муниципального ра</w:t>
            </w:r>
            <w:r w:rsidRPr="00D11A9C">
              <w:rPr>
                <w:color w:val="000000"/>
              </w:rPr>
              <w:t>й</w:t>
            </w:r>
            <w:r w:rsidRPr="00D11A9C">
              <w:rPr>
                <w:color w:val="000000"/>
              </w:rPr>
              <w:t>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димости)</w:t>
            </w:r>
          </w:p>
        </w:tc>
      </w:tr>
      <w:tr w:rsidR="00D74F84" w:rsidRPr="005774C8" w:rsidTr="00822943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</w:t>
            </w:r>
            <w:r w:rsidRPr="00D11A9C">
              <w:rPr>
                <w:color w:val="000000"/>
              </w:rPr>
              <w:t>в</w:t>
            </w:r>
            <w:r w:rsidRPr="00D11A9C">
              <w:rPr>
                <w:color w:val="000000"/>
              </w:rPr>
              <w:t>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rPr>
          <w:trHeight w:val="43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6.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утверждении положения об организации работы с наказами избирателей на территории Русско-Тювеевского сельского поселения Темниковского муниципального района Ре</w:t>
            </w:r>
            <w:r w:rsidRPr="00D11A9C">
              <w:rPr>
                <w:color w:val="000000"/>
              </w:rPr>
              <w:t>с</w:t>
            </w:r>
            <w:r w:rsidRPr="00D11A9C">
              <w:rPr>
                <w:color w:val="000000"/>
              </w:rPr>
              <w:t>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7.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го муниципального ра</w:t>
            </w:r>
            <w:r w:rsidRPr="00D11A9C">
              <w:rPr>
                <w:color w:val="000000"/>
              </w:rPr>
              <w:t>й</w:t>
            </w:r>
            <w:r w:rsidRPr="00D11A9C">
              <w:rPr>
                <w:color w:val="000000"/>
              </w:rPr>
              <w:t>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D74F84" w:rsidRPr="005774C8" w:rsidTr="00822943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</w:t>
            </w:r>
            <w:r w:rsidRPr="00D11A9C">
              <w:rPr>
                <w:color w:val="000000"/>
              </w:rPr>
              <w:t>и</w:t>
            </w:r>
            <w:r w:rsidRPr="00D11A9C">
              <w:rPr>
                <w:color w:val="000000"/>
              </w:rPr>
              <w:t>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</w:t>
            </w:r>
            <w:r w:rsidRPr="00D11A9C">
              <w:rPr>
                <w:color w:val="000000"/>
              </w:rPr>
              <w:t>о</w:t>
            </w:r>
            <w:r w:rsidRPr="00D11A9C">
              <w:rPr>
                <w:color w:val="000000"/>
              </w:rPr>
              <w:t>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в решение сессии Сов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та депутатов Русско-Тювеевского сельского поселения Темниковского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Русско-Тювеевского сельского поселения Темнико</w:t>
            </w:r>
            <w:r w:rsidRPr="00D11A9C">
              <w:rPr>
                <w:color w:val="000000"/>
              </w:rPr>
              <w:t>в</w:t>
            </w:r>
            <w:r w:rsidRPr="00D11A9C">
              <w:rPr>
                <w:color w:val="000000"/>
              </w:rPr>
              <w:t>ского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</w:t>
            </w:r>
            <w:r w:rsidRPr="00D11A9C">
              <w:rPr>
                <w:color w:val="000000"/>
              </w:rPr>
              <w:t>е</w:t>
            </w:r>
            <w:r w:rsidRPr="00D11A9C">
              <w:rPr>
                <w:color w:val="000000"/>
              </w:rPr>
              <w:t>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D74F84" w:rsidRPr="005774C8" w:rsidTr="00822943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</w:t>
            </w:r>
            <w:r w:rsidRPr="00D11A9C">
              <w:rPr>
                <w:color w:val="000000"/>
              </w:rPr>
              <w:t>ж</w:t>
            </w:r>
            <w:r w:rsidRPr="00D11A9C">
              <w:rPr>
                <w:color w:val="000000"/>
              </w:rPr>
              <w:t>дан.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74F84" w:rsidRPr="005774C8" w:rsidTr="00822943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D74F84" w:rsidRPr="005774C8" w:rsidTr="00822943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</w:t>
            </w:r>
            <w:r w:rsidRPr="00D11A9C">
              <w:t>и</w:t>
            </w:r>
            <w:r w:rsidRPr="00D11A9C">
              <w:t>пального района Республики Мордовия на 20</w:t>
            </w:r>
            <w:r>
              <w:t>21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</w:t>
            </w:r>
            <w:r w:rsidRPr="00D11A9C">
              <w:rPr>
                <w:color w:val="000000"/>
              </w:rPr>
              <w:t>ь</w:t>
            </w:r>
            <w:r w:rsidRPr="00D11A9C">
              <w:rPr>
                <w:color w:val="000000"/>
              </w:rPr>
              <w:t>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74F84" w:rsidRPr="005774C8" w:rsidTr="00822943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14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snapToGrid w:val="0"/>
            </w:pPr>
            <w:r w:rsidRPr="00D11A9C">
              <w:t>Прием граждан по личным вопросам.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D74F84" w:rsidRPr="005774C8" w:rsidTr="00822943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15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snapToGrid w:val="0"/>
            </w:pPr>
            <w:r w:rsidRPr="00D11A9C"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D74F84" w:rsidRDefault="00D74F84" w:rsidP="00F87F04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D74F84" w:rsidRDefault="00D74F84" w:rsidP="00F87F04">
      <w:pPr>
        <w:tabs>
          <w:tab w:val="left" w:pos="6878"/>
        </w:tabs>
        <w:jc w:val="right"/>
        <w:rPr>
          <w:b/>
        </w:rPr>
      </w:pP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b/>
          <w:sz w:val="28"/>
          <w:szCs w:val="28"/>
        </w:rPr>
        <w:t xml:space="preserve">   </w:t>
      </w:r>
      <w:r w:rsidRPr="00176E9F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2</w:t>
      </w:r>
      <w:r w:rsidRPr="00176E9F">
        <w:rPr>
          <w:sz w:val="28"/>
          <w:szCs w:val="28"/>
        </w:rPr>
        <w:t xml:space="preserve"> 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176E9F">
        <w:rPr>
          <w:sz w:val="28"/>
          <w:szCs w:val="28"/>
        </w:rPr>
        <w:t>к решению Совета депутатов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</w:t>
      </w:r>
      <w:r w:rsidRPr="00176E9F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176E9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176E9F">
        <w:rPr>
          <w:sz w:val="28"/>
          <w:szCs w:val="28"/>
        </w:rPr>
        <w:t>Темн</w:t>
      </w:r>
      <w:r w:rsidRPr="00176E9F">
        <w:rPr>
          <w:sz w:val="28"/>
          <w:szCs w:val="28"/>
        </w:rPr>
        <w:t>и</w:t>
      </w:r>
      <w:r w:rsidRPr="00176E9F">
        <w:rPr>
          <w:sz w:val="28"/>
          <w:szCs w:val="28"/>
        </w:rPr>
        <w:t>ковского муниципального района</w:t>
      </w:r>
    </w:p>
    <w:p w:rsidR="00D74F84" w:rsidRPr="00176E9F" w:rsidRDefault="00D74F84" w:rsidP="00F87F04">
      <w:pPr>
        <w:tabs>
          <w:tab w:val="left" w:pos="6878"/>
        </w:tabs>
        <w:jc w:val="right"/>
        <w:rPr>
          <w:sz w:val="28"/>
          <w:szCs w:val="28"/>
        </w:rPr>
      </w:pPr>
      <w:r w:rsidRPr="00176E9F"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176E9F">
        <w:rPr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19 г"/>
        </w:smartTagPr>
        <w:r w:rsidRPr="00176E9F">
          <w:rPr>
            <w:sz w:val="28"/>
            <w:szCs w:val="28"/>
          </w:rPr>
          <w:t>2019 г</w:t>
        </w:r>
      </w:smartTag>
      <w:r w:rsidRPr="00176E9F">
        <w:rPr>
          <w:sz w:val="28"/>
          <w:szCs w:val="28"/>
        </w:rPr>
        <w:t>. № 125</w:t>
      </w:r>
    </w:p>
    <w:p w:rsidR="00D74F84" w:rsidRDefault="00D74F84" w:rsidP="00F87F04">
      <w:pPr>
        <w:jc w:val="right"/>
        <w:rPr>
          <w:bCs/>
          <w:color w:val="26282F"/>
          <w:sz w:val="28"/>
          <w:szCs w:val="28"/>
        </w:rPr>
      </w:pPr>
    </w:p>
    <w:p w:rsidR="00D74F84" w:rsidRDefault="00D74F84" w:rsidP="00F87F04">
      <w:pPr>
        <w:jc w:val="right"/>
      </w:pPr>
    </w:p>
    <w:p w:rsidR="00D74F84" w:rsidRPr="00167E0C" w:rsidRDefault="00D74F84" w:rsidP="00F87F04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74F84" w:rsidRPr="00167E0C" w:rsidRDefault="00D74F84" w:rsidP="00F87F04">
      <w:pPr>
        <w:pStyle w:val="NormalWeb"/>
        <w:spacing w:before="0" w:beforeAutospacing="0" w:after="0" w:afterAutospacing="0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>Русско-Тювеевского сельск</w:t>
      </w:r>
      <w:r>
        <w:rPr>
          <w:rFonts w:cs="Arial"/>
          <w:b/>
          <w:bCs/>
          <w:color w:val="000000"/>
          <w:sz w:val="28"/>
          <w:szCs w:val="28"/>
        </w:rPr>
        <w:t>о</w:t>
      </w:r>
      <w:r>
        <w:rPr>
          <w:rFonts w:cs="Arial"/>
          <w:b/>
          <w:bCs/>
          <w:color w:val="000000"/>
          <w:sz w:val="28"/>
          <w:szCs w:val="28"/>
        </w:rPr>
        <w:t xml:space="preserve">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74F84" w:rsidRDefault="00D74F84" w:rsidP="00F87F04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74F84" w:rsidRPr="00D11A9C" w:rsidRDefault="00D74F84" w:rsidP="00822943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</w:t>
            </w:r>
            <w:r w:rsidRPr="00D11A9C">
              <w:rPr>
                <w:b/>
                <w:color w:val="000000"/>
              </w:rPr>
              <w:t>л</w:t>
            </w:r>
            <w:r w:rsidRPr="00D11A9C">
              <w:rPr>
                <w:b/>
                <w:color w:val="000000"/>
              </w:rPr>
              <w:t>нения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</w:t>
            </w:r>
            <w:r w:rsidRPr="00D9072F">
              <w:t>с</w:t>
            </w:r>
            <w:r w:rsidRPr="00D9072F">
              <w:t>ско-Тювеевского  сельского поселения Темн</w:t>
            </w:r>
            <w:r w:rsidRPr="00D9072F">
              <w:t>и</w:t>
            </w:r>
            <w:r w:rsidRPr="00D9072F">
              <w:t>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74F84" w:rsidRPr="00D9072F" w:rsidRDefault="00D74F84" w:rsidP="00822943">
            <w:r w:rsidRPr="00D9072F"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74F84" w:rsidRPr="00D9072F" w:rsidRDefault="00D74F84" w:rsidP="00822943">
            <w:r w:rsidRPr="00D9072F">
              <w:t>Работа по протестам прокуратуры Темнико</w:t>
            </w:r>
            <w:r w:rsidRPr="00D9072F">
              <w:t>в</w:t>
            </w:r>
            <w:r w:rsidRPr="00D9072F">
              <w:t>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pPr>
              <w:rPr>
                <w:color w:val="000000"/>
              </w:rPr>
            </w:pPr>
            <w:r w:rsidRPr="00D9072F">
              <w:t>В течение года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74F84" w:rsidRPr="00D9072F" w:rsidRDefault="00D74F84" w:rsidP="00822943">
            <w:r w:rsidRPr="00D9072F">
              <w:t>Внесение изменений и дополнений в норм</w:t>
            </w:r>
            <w:r w:rsidRPr="00D9072F">
              <w:t>а</w:t>
            </w:r>
            <w:r w:rsidRPr="00D9072F">
              <w:t>тивно-правовые акты Совета депутатов Ру</w:t>
            </w:r>
            <w:r w:rsidRPr="00D9072F">
              <w:t>с</w:t>
            </w:r>
            <w:r w:rsidRPr="00D9072F">
              <w:t>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74F84" w:rsidRPr="00D9072F" w:rsidRDefault="00D74F84" w:rsidP="00822943">
            <w:pPr>
              <w:spacing w:before="100" w:beforeAutospacing="1" w:after="100" w:afterAutospacing="1"/>
            </w:pPr>
            <w:r w:rsidRPr="00D9072F">
              <w:t>Принятие проектов муниципальных нормати</w:t>
            </w:r>
            <w:r w:rsidRPr="00D9072F">
              <w:t>в</w:t>
            </w:r>
            <w:r w:rsidRPr="00D9072F">
              <w:t>ных правовых актов и модельных муниц</w:t>
            </w:r>
            <w:r w:rsidRPr="00D9072F">
              <w:t>и</w:t>
            </w:r>
            <w:r w:rsidRPr="00D9072F">
              <w:t>пальных нормативных правовых актов, н</w:t>
            </w:r>
            <w:r w:rsidRPr="00D9072F">
              <w:t>а</w:t>
            </w:r>
            <w:r w:rsidRPr="00D9072F">
              <w:t>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</w:t>
            </w:r>
            <w:r w:rsidRPr="00D9072F">
              <w:t>о</w:t>
            </w:r>
            <w:r w:rsidRPr="00D9072F">
              <w:t>ступления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t>Реализация мер по противодействию корру</w:t>
            </w:r>
            <w:r w:rsidRPr="00D9072F">
              <w:t>п</w:t>
            </w:r>
            <w:r w:rsidRPr="00D9072F">
              <w:t>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t>Реализация мер по противодействию экстр</w:t>
            </w:r>
            <w:r w:rsidRPr="00D9072F">
              <w:t>е</w:t>
            </w:r>
            <w:r w:rsidRPr="00D9072F">
              <w:t>мизму и профилактике  терроризма на терр</w:t>
            </w:r>
            <w:r w:rsidRPr="00D9072F">
              <w:t>и</w:t>
            </w:r>
            <w:r w:rsidRPr="00D9072F">
              <w:t>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t>Подготовка проектов решений и материалов  для рассмотрения на заседаниях Совета деп</w:t>
            </w:r>
            <w:r w:rsidRPr="00D9072F">
              <w:t>у</w:t>
            </w:r>
            <w:r w:rsidRPr="00D9072F">
              <w:t>татов  Русско-Тювеевского сельского посел</w:t>
            </w:r>
            <w:r w:rsidRPr="00D9072F">
              <w:t>е</w:t>
            </w:r>
            <w:r w:rsidRPr="00D9072F">
              <w:t>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rPr>
                <w:color w:val="011739"/>
                <w:shd w:val="clear" w:color="auto" w:fill="FFFFFF"/>
              </w:rPr>
              <w:t>Опубликование (обнародование) решений С</w:t>
            </w:r>
            <w:r w:rsidRPr="00D9072F">
              <w:rPr>
                <w:color w:val="011739"/>
                <w:shd w:val="clear" w:color="auto" w:fill="FFFFFF"/>
              </w:rPr>
              <w:t>о</w:t>
            </w:r>
            <w:r w:rsidRPr="00D9072F">
              <w:rPr>
                <w:color w:val="011739"/>
                <w:shd w:val="clear" w:color="auto" w:fill="FFFFFF"/>
              </w:rPr>
              <w:t>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</w:t>
            </w:r>
            <w:r w:rsidRPr="00D9072F">
              <w:rPr>
                <w:color w:val="000000"/>
              </w:rPr>
              <w:t>о</w:t>
            </w:r>
            <w:r w:rsidRPr="00D9072F">
              <w:rPr>
                <w:color w:val="000000"/>
              </w:rPr>
              <w:t>да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t>Об утверждении  отчета об исполнении бю</w:t>
            </w:r>
            <w:r w:rsidRPr="00D9072F">
              <w:t>д</w:t>
            </w:r>
            <w:r w:rsidRPr="00D9072F">
              <w:t>жета по администрации Русско-Тювеевского  сельского поселения Темниковского  муниц</w:t>
            </w:r>
            <w:r w:rsidRPr="00D9072F">
              <w:t>и</w:t>
            </w:r>
            <w:r w:rsidRPr="00D9072F">
              <w:t>пального района Республики Мордовия за 201</w:t>
            </w:r>
            <w:r>
              <w:t>9</w:t>
            </w:r>
            <w:r w:rsidRPr="00D9072F"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rPr>
                <w:color w:val="011739"/>
                <w:shd w:val="clear" w:color="auto" w:fill="FFFFFF"/>
              </w:rPr>
              <w:t>Подготовка и вынесение на утверждение отч</w:t>
            </w:r>
            <w:r w:rsidRPr="00D9072F">
              <w:rPr>
                <w:color w:val="011739"/>
                <w:shd w:val="clear" w:color="auto" w:fill="FFFFFF"/>
              </w:rPr>
              <w:t>е</w:t>
            </w:r>
            <w:r w:rsidRPr="00D9072F">
              <w:rPr>
                <w:color w:val="011739"/>
                <w:shd w:val="clear" w:color="auto" w:fill="FFFFFF"/>
              </w:rPr>
              <w:t>та Совета депутатов сельского поселения за 201</w:t>
            </w:r>
            <w:r>
              <w:rPr>
                <w:color w:val="011739"/>
                <w:shd w:val="clear" w:color="auto" w:fill="FFFFFF"/>
              </w:rPr>
              <w:t>9</w:t>
            </w:r>
            <w:r w:rsidRPr="00D9072F">
              <w:rPr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r w:rsidRPr="00D9072F">
              <w:t>Об и</w:t>
            </w:r>
            <w:r w:rsidRPr="00D9072F">
              <w:rPr>
                <w:bCs/>
              </w:rPr>
              <w:t>тогах работы Русско-Тювеевского сел</w:t>
            </w:r>
            <w:r w:rsidRPr="00D9072F">
              <w:rPr>
                <w:bCs/>
              </w:rPr>
              <w:t>ь</w:t>
            </w:r>
            <w:r w:rsidRPr="00D9072F">
              <w:rPr>
                <w:bCs/>
              </w:rPr>
              <w:t>ского поселения Темниковского муниципал</w:t>
            </w:r>
            <w:r w:rsidRPr="00D9072F">
              <w:rPr>
                <w:bCs/>
              </w:rPr>
              <w:t>ь</w:t>
            </w:r>
            <w:r w:rsidRPr="00D9072F">
              <w:rPr>
                <w:bCs/>
              </w:rPr>
              <w:t>ного района за 201</w:t>
            </w:r>
            <w:r>
              <w:rPr>
                <w:bCs/>
              </w:rPr>
              <w:t>9</w:t>
            </w:r>
            <w:r w:rsidRPr="00D9072F">
              <w:rPr>
                <w:bCs/>
              </w:rPr>
              <w:t xml:space="preserve"> год </w:t>
            </w:r>
            <w:r w:rsidRPr="00D9072F">
              <w:t>и об утверждении Плана мероприятий Русско-Тювеевского сел</w:t>
            </w:r>
            <w:r w:rsidRPr="00D9072F">
              <w:t>ь</w:t>
            </w:r>
            <w:r w:rsidRPr="00D9072F">
              <w:t>ского поселения  Темниковского муниципал</w:t>
            </w:r>
            <w:r w:rsidRPr="00D9072F">
              <w:t>ь</w:t>
            </w:r>
            <w:r w:rsidRPr="00D9072F">
              <w:t>ного района на 20</w:t>
            </w:r>
            <w:r>
              <w:t>20</w:t>
            </w:r>
            <w:r w:rsidRPr="00D9072F">
              <w:t xml:space="preserve"> год</w:t>
            </w:r>
            <w:r w:rsidRPr="00D9072F">
              <w:rPr>
                <w:bCs/>
              </w:rPr>
              <w:t xml:space="preserve"> по реализации Посл</w:t>
            </w:r>
            <w:r w:rsidRPr="00D9072F">
              <w:rPr>
                <w:bCs/>
              </w:rPr>
              <w:t>а</w:t>
            </w:r>
            <w:r w:rsidRPr="00D9072F">
              <w:rPr>
                <w:bCs/>
              </w:rPr>
              <w:t>ния Главы Республики Мордовия Государс</w:t>
            </w:r>
            <w:r w:rsidRPr="00D9072F">
              <w:rPr>
                <w:bCs/>
              </w:rPr>
              <w:t>т</w:t>
            </w:r>
            <w:r w:rsidRPr="00D9072F">
              <w:rPr>
                <w:bCs/>
              </w:rPr>
              <w:t>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4A70F6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</w:t>
            </w:r>
            <w:r w:rsidRPr="004A70F6">
              <w:rPr>
                <w:color w:val="3F4F5D"/>
                <w:shd w:val="clear" w:color="auto" w:fill="FFFFFF"/>
              </w:rPr>
              <w:t>к</w:t>
            </w:r>
            <w:r w:rsidRPr="004A70F6">
              <w:rPr>
                <w:color w:val="3F4F5D"/>
                <w:shd w:val="clear" w:color="auto" w:fill="FFFFFF"/>
              </w:rPr>
              <w:t>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4A70F6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</w:t>
            </w:r>
            <w:r w:rsidRPr="004A70F6">
              <w:rPr>
                <w:color w:val="3F4F5D"/>
                <w:shd w:val="clear" w:color="auto" w:fill="FFFFFF"/>
              </w:rPr>
              <w:t>а</w:t>
            </w:r>
            <w:r w:rsidRPr="004A70F6">
              <w:rPr>
                <w:color w:val="3F4F5D"/>
                <w:shd w:val="clear" w:color="auto" w:fill="FFFFFF"/>
              </w:rPr>
              <w:t>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4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4A70F6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</w:t>
            </w:r>
            <w:r w:rsidRPr="004A70F6">
              <w:rPr>
                <w:color w:val="3F4F5D"/>
                <w:shd w:val="clear" w:color="auto" w:fill="FFFFFF"/>
              </w:rPr>
              <w:t>а</w:t>
            </w:r>
            <w:r w:rsidRPr="004A70F6">
              <w:rPr>
                <w:color w:val="3F4F5D"/>
                <w:shd w:val="clear" w:color="auto" w:fill="FFFFFF"/>
              </w:rPr>
              <w:t>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4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4A70F6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</w:t>
            </w:r>
            <w:r w:rsidRPr="004A70F6">
              <w:rPr>
                <w:color w:val="3F4F5D"/>
                <w:shd w:val="clear" w:color="auto" w:fill="FFFFFF"/>
              </w:rPr>
              <w:t>я</w:t>
            </w:r>
            <w:r w:rsidRPr="004A70F6">
              <w:rPr>
                <w:color w:val="3F4F5D"/>
                <w:shd w:val="clear" w:color="auto" w:fill="FFFFFF"/>
              </w:rPr>
              <w:t>тельности Совета депутатов сельского посел</w:t>
            </w:r>
            <w:r w:rsidRPr="004A70F6">
              <w:rPr>
                <w:color w:val="3F4F5D"/>
                <w:shd w:val="clear" w:color="auto" w:fill="FFFFFF"/>
              </w:rPr>
              <w:t>е</w:t>
            </w:r>
            <w:r w:rsidRPr="004A70F6">
              <w:rPr>
                <w:color w:val="3F4F5D"/>
                <w:shd w:val="clear" w:color="auto" w:fill="FFFFFF"/>
              </w:rPr>
              <w:t>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4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отчете главы администрации поселения о результатах своей деятельности, о деятельн</w:t>
            </w:r>
            <w:r w:rsidRPr="00D9072F">
              <w:rPr>
                <w:color w:val="3F4F5D"/>
                <w:shd w:val="clear" w:color="auto" w:fill="FFFFFF"/>
              </w:rPr>
              <w:t>о</w:t>
            </w:r>
            <w:r w:rsidRPr="00D9072F">
              <w:rPr>
                <w:color w:val="3F4F5D"/>
                <w:shd w:val="clear" w:color="auto" w:fill="FFFFFF"/>
              </w:rPr>
              <w:t>сти администрации поселения за 20</w:t>
            </w:r>
            <w:r>
              <w:rPr>
                <w:color w:val="3F4F5D"/>
                <w:shd w:val="clear" w:color="auto" w:fill="FFFFFF"/>
              </w:rPr>
              <w:t>20</w:t>
            </w:r>
            <w:r w:rsidRPr="00D9072F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74F84" w:rsidRPr="00D9072F" w:rsidRDefault="00D74F84" w:rsidP="00822943">
            <w:pPr>
              <w:rPr>
                <w:bCs/>
                <w:color w:val="000000"/>
              </w:rPr>
            </w:pPr>
            <w:r w:rsidRPr="00D9072F">
              <w:rPr>
                <w:bCs/>
                <w:color w:val="000000"/>
              </w:rPr>
              <w:t>Совет депутатов 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 xml:space="preserve">ского поселения 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4 квартал</w:t>
            </w:r>
          </w:p>
        </w:tc>
      </w:tr>
      <w:tr w:rsidR="00D74F84" w:rsidRPr="00167E0C" w:rsidTr="00822943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11A9C" w:rsidRDefault="00D74F84" w:rsidP="00822943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1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2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3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74F84" w:rsidRPr="00D9072F" w:rsidRDefault="00D74F84" w:rsidP="00822943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>Русско-Тювеевского сельского пос</w:t>
            </w:r>
            <w:r w:rsidRPr="00D9072F">
              <w:rPr>
                <w:bCs/>
                <w:color w:val="000000"/>
              </w:rPr>
              <w:t>е</w:t>
            </w:r>
            <w:r w:rsidRPr="00D9072F">
              <w:rPr>
                <w:bCs/>
                <w:color w:val="000000"/>
              </w:rPr>
              <w:t>ления, Администрация сел</w:t>
            </w:r>
            <w:r w:rsidRPr="00D9072F">
              <w:rPr>
                <w:bCs/>
                <w:color w:val="000000"/>
              </w:rPr>
              <w:t>ь</w:t>
            </w:r>
            <w:r w:rsidRPr="00D9072F">
              <w:rPr>
                <w:bCs/>
                <w:color w:val="000000"/>
              </w:rPr>
              <w:t>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74F84" w:rsidRPr="00D9072F" w:rsidRDefault="00D74F84" w:rsidP="00822943">
            <w:r w:rsidRPr="00D9072F">
              <w:rPr>
                <w:color w:val="000000"/>
              </w:rPr>
              <w:t>4 квартал</w:t>
            </w:r>
          </w:p>
        </w:tc>
      </w:tr>
    </w:tbl>
    <w:p w:rsidR="00D74F84" w:rsidRDefault="00D74F84" w:rsidP="00F87F04">
      <w:pPr>
        <w:jc w:val="center"/>
        <w:rPr>
          <w:bCs/>
          <w:color w:val="26282F"/>
          <w:sz w:val="28"/>
          <w:szCs w:val="28"/>
        </w:rPr>
      </w:pPr>
    </w:p>
    <w:p w:rsidR="00D74F84" w:rsidRPr="00684181" w:rsidRDefault="00D74F84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D74F84" w:rsidRPr="00684181" w:rsidRDefault="00D74F84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D74F84" w:rsidRPr="00684181" w:rsidRDefault="00D74F84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D74F84" w:rsidRPr="00BD46B1" w:rsidRDefault="00D74F84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D74F84" w:rsidRPr="00BD46B1" w:rsidRDefault="00D74F84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74F84" w:rsidRPr="00BD46B1" w:rsidRDefault="00D74F84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D74F84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3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1273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77CDD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517D6"/>
    <w:rsid w:val="00161A5D"/>
    <w:rsid w:val="00166C06"/>
    <w:rsid w:val="00167E0C"/>
    <w:rsid w:val="00170A5D"/>
    <w:rsid w:val="00171C47"/>
    <w:rsid w:val="00171F7E"/>
    <w:rsid w:val="0017416A"/>
    <w:rsid w:val="00175AA5"/>
    <w:rsid w:val="00176E9F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D1DDF"/>
    <w:rsid w:val="002F0D13"/>
    <w:rsid w:val="002F1315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1ED9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7703E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A70F6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774C8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37E8F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4181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2943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6787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B50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1A9C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4F84"/>
    <w:rsid w:val="00D75AC8"/>
    <w:rsid w:val="00D76868"/>
    <w:rsid w:val="00D80D3B"/>
    <w:rsid w:val="00D9072F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17E08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26951"/>
    <w:rsid w:val="00F42F1C"/>
    <w:rsid w:val="00F540A4"/>
    <w:rsid w:val="00F569B1"/>
    <w:rsid w:val="00F61F9A"/>
    <w:rsid w:val="00F675AA"/>
    <w:rsid w:val="00F70F77"/>
    <w:rsid w:val="00F874C6"/>
    <w:rsid w:val="00F87F04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321ED9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21ED9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321ED9"/>
    <w:pPr>
      <w:widowControl w:val="0"/>
      <w:shd w:val="clear" w:color="auto" w:fill="FFFFFF"/>
      <w:spacing w:after="540" w:line="302" w:lineRule="exact"/>
      <w:jc w:val="center"/>
    </w:pPr>
    <w:rPr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321ED9"/>
    <w:pPr>
      <w:widowControl w:val="0"/>
      <w:shd w:val="clear" w:color="auto" w:fill="FFFFFF"/>
      <w:spacing w:before="540" w:line="307" w:lineRule="exact"/>
      <w:jc w:val="both"/>
    </w:pPr>
    <w:rPr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21ED9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21ED9"/>
    <w:pPr>
      <w:widowControl w:val="0"/>
      <w:shd w:val="clear" w:color="auto" w:fill="FFFFFF"/>
      <w:spacing w:line="259" w:lineRule="exact"/>
      <w:jc w:val="right"/>
    </w:pPr>
    <w:rPr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321ED9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8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6</Pages>
  <Words>1505</Words>
  <Characters>8585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60</cp:revision>
  <cp:lastPrinted>2019-02-28T08:29:00Z</cp:lastPrinted>
  <dcterms:created xsi:type="dcterms:W3CDTF">2019-07-01T06:58:00Z</dcterms:created>
  <dcterms:modified xsi:type="dcterms:W3CDTF">2019-12-31T07:45:00Z</dcterms:modified>
</cp:coreProperties>
</file>