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5E1" w:rsidRPr="00B446BC" w:rsidRDefault="00B315E1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B315E1" w:rsidRDefault="00B315E1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B315E1" w:rsidRPr="00B446BC" w:rsidRDefault="00B315E1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B315E1" w:rsidRPr="00B446BC" w:rsidRDefault="00B315E1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B315E1" w:rsidRPr="00B446BC" w:rsidRDefault="00B315E1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B315E1" w:rsidRPr="00B446BC" w:rsidRDefault="00B315E1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B315E1" w:rsidRPr="00B446BC" w:rsidRDefault="00B315E1" w:rsidP="004B732C">
      <w:pPr>
        <w:ind w:firstLine="709"/>
        <w:jc w:val="both"/>
        <w:rPr>
          <w:b/>
          <w:sz w:val="28"/>
          <w:szCs w:val="28"/>
        </w:rPr>
      </w:pPr>
    </w:p>
    <w:p w:rsidR="00B315E1" w:rsidRDefault="00B315E1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31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78</w:t>
      </w:r>
    </w:p>
    <w:p w:rsidR="00B315E1" w:rsidRDefault="00B315E1" w:rsidP="00802C9E">
      <w:pPr>
        <w:pStyle w:val="Subtitle"/>
        <w:shd w:val="clear" w:color="auto" w:fill="FFFFFF"/>
        <w:rPr>
          <w:caps/>
          <w:sz w:val="28"/>
          <w:szCs w:val="28"/>
        </w:rPr>
      </w:pPr>
      <w:bookmarkStart w:id="0" w:name="sub_1000"/>
    </w:p>
    <w:p w:rsidR="00B315E1" w:rsidRPr="00547C2F" w:rsidRDefault="00B315E1" w:rsidP="00802C9E">
      <w:pPr>
        <w:pStyle w:val="Subtitle"/>
        <w:shd w:val="clear" w:color="auto" w:fill="FFFFFF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АДМИНИСТРАЦИЯ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</w:p>
    <w:p w:rsidR="00B315E1" w:rsidRPr="00547C2F" w:rsidRDefault="00B315E1" w:rsidP="00802C9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B315E1" w:rsidRPr="00547C2F" w:rsidRDefault="00B315E1" w:rsidP="00802C9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B315E1" w:rsidRDefault="00B315E1" w:rsidP="00802C9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315E1" w:rsidRPr="00547C2F" w:rsidRDefault="00B315E1" w:rsidP="00802C9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315E1" w:rsidRPr="007C379C" w:rsidRDefault="00B315E1" w:rsidP="00802C9E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7C379C">
        <w:rPr>
          <w:b/>
          <w:bCs/>
          <w:sz w:val="34"/>
          <w:szCs w:val="34"/>
        </w:rPr>
        <w:t>П О С Т А Н О В Л Е Н И Е</w:t>
      </w:r>
    </w:p>
    <w:p w:rsidR="00B315E1" w:rsidRPr="00547C2F" w:rsidRDefault="00B315E1" w:rsidP="00802C9E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B315E1" w:rsidRPr="00547C2F" w:rsidRDefault="00B315E1" w:rsidP="00802C9E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31 декабря</w:t>
      </w:r>
      <w:r w:rsidRPr="00547C2F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 xml:space="preserve">                  </w:t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                              № </w:t>
      </w:r>
      <w:r>
        <w:rPr>
          <w:sz w:val="28"/>
          <w:szCs w:val="28"/>
        </w:rPr>
        <w:t>86</w:t>
      </w:r>
    </w:p>
    <w:p w:rsidR="00B315E1" w:rsidRPr="00547C2F" w:rsidRDefault="00B315E1" w:rsidP="00802C9E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B315E1" w:rsidRPr="00547C2F" w:rsidRDefault="00B315E1" w:rsidP="00802C9E">
      <w:pPr>
        <w:ind w:firstLine="709"/>
        <w:jc w:val="center"/>
        <w:rPr>
          <w:sz w:val="28"/>
          <w:szCs w:val="28"/>
        </w:rPr>
      </w:pPr>
    </w:p>
    <w:p w:rsidR="00B315E1" w:rsidRDefault="00B315E1" w:rsidP="00802C9E">
      <w:pPr>
        <w:jc w:val="center"/>
        <w:rPr>
          <w:b/>
          <w:sz w:val="28"/>
          <w:szCs w:val="28"/>
        </w:rPr>
      </w:pPr>
      <w:r w:rsidRPr="00A44FBF">
        <w:rPr>
          <w:b/>
          <w:sz w:val="28"/>
          <w:szCs w:val="28"/>
        </w:rPr>
        <w:t>О прогнозе основных показателей социально-экономического развития Темн</w:t>
      </w:r>
      <w:r w:rsidRPr="00A44FBF">
        <w:rPr>
          <w:b/>
          <w:sz w:val="28"/>
          <w:szCs w:val="28"/>
        </w:rPr>
        <w:t>и</w:t>
      </w:r>
      <w:r w:rsidRPr="00A44FBF">
        <w:rPr>
          <w:b/>
          <w:sz w:val="28"/>
          <w:szCs w:val="28"/>
        </w:rPr>
        <w:t>ковского муниципального района на 20</w:t>
      </w:r>
      <w:r>
        <w:rPr>
          <w:b/>
          <w:sz w:val="28"/>
          <w:szCs w:val="28"/>
        </w:rPr>
        <w:t xml:space="preserve">20 </w:t>
      </w:r>
      <w:r w:rsidRPr="00A44FBF">
        <w:rPr>
          <w:b/>
          <w:sz w:val="28"/>
          <w:szCs w:val="28"/>
        </w:rPr>
        <w:t xml:space="preserve">год </w:t>
      </w:r>
    </w:p>
    <w:p w:rsidR="00B315E1" w:rsidRDefault="00B315E1" w:rsidP="00802C9E">
      <w:pPr>
        <w:jc w:val="center"/>
        <w:rPr>
          <w:b/>
          <w:sz w:val="28"/>
          <w:szCs w:val="28"/>
        </w:rPr>
      </w:pPr>
    </w:p>
    <w:p w:rsidR="00B315E1" w:rsidRPr="00A44FBF" w:rsidRDefault="00B315E1" w:rsidP="00802C9E">
      <w:pPr>
        <w:jc w:val="center"/>
        <w:rPr>
          <w:b/>
          <w:sz w:val="28"/>
          <w:szCs w:val="28"/>
        </w:rPr>
      </w:pPr>
    </w:p>
    <w:p w:rsidR="00B315E1" w:rsidRPr="00A44FBF" w:rsidRDefault="00B315E1" w:rsidP="00802C9E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A44FBF">
        <w:rPr>
          <w:sz w:val="28"/>
          <w:szCs w:val="28"/>
        </w:rPr>
        <w:t>В соответствии с требованиями  Федерального закона Российской Федерации № 131-ФЗ от 06 октября 2003 года «Об общих принципах организации местного с</w:t>
      </w:r>
      <w:r w:rsidRPr="00A44FBF">
        <w:rPr>
          <w:sz w:val="28"/>
          <w:szCs w:val="28"/>
        </w:rPr>
        <w:t>а</w:t>
      </w:r>
      <w:r w:rsidRPr="00A44FBF">
        <w:rPr>
          <w:sz w:val="28"/>
          <w:szCs w:val="28"/>
        </w:rPr>
        <w:t xml:space="preserve">моуправления в Российской Федерации», </w:t>
      </w:r>
      <w:r w:rsidRPr="00802C9E">
        <w:rPr>
          <w:rStyle w:val="a"/>
          <w:color w:val="auto"/>
          <w:sz w:val="28"/>
          <w:szCs w:val="28"/>
        </w:rPr>
        <w:t>Уставом</w:t>
      </w:r>
      <w:r w:rsidRPr="00A44FBF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 сельского поселения</w:t>
      </w:r>
      <w:r w:rsidRPr="00A44FBF">
        <w:rPr>
          <w:sz w:val="28"/>
          <w:szCs w:val="28"/>
        </w:rPr>
        <w:t xml:space="preserve"> Темниковского муниципального района Республики Мордовия, </w:t>
      </w:r>
      <w:r w:rsidRPr="00A44FBF">
        <w:rPr>
          <w:bCs/>
          <w:sz w:val="28"/>
          <w:szCs w:val="28"/>
        </w:rPr>
        <w:t>админ</w:t>
      </w:r>
      <w:r w:rsidRPr="00A44FBF">
        <w:rPr>
          <w:bCs/>
          <w:sz w:val="28"/>
          <w:szCs w:val="28"/>
        </w:rPr>
        <w:t>и</w:t>
      </w:r>
      <w:r w:rsidRPr="00A44FBF">
        <w:rPr>
          <w:bCs/>
          <w:sz w:val="28"/>
          <w:szCs w:val="28"/>
        </w:rPr>
        <w:t xml:space="preserve">страция </w:t>
      </w:r>
      <w:r>
        <w:rPr>
          <w:sz w:val="28"/>
          <w:szCs w:val="28"/>
        </w:rPr>
        <w:t>Русско-Тювеевского сельского поселения</w:t>
      </w:r>
      <w:r w:rsidRPr="00A44FBF">
        <w:rPr>
          <w:bCs/>
          <w:sz w:val="28"/>
          <w:szCs w:val="28"/>
        </w:rPr>
        <w:t xml:space="preserve"> Темниковского муниципального района п о с т а н о в л я е т:</w:t>
      </w:r>
    </w:p>
    <w:p w:rsidR="00B315E1" w:rsidRDefault="00B315E1" w:rsidP="00802C9E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A44FBF">
        <w:rPr>
          <w:bCs/>
          <w:sz w:val="28"/>
          <w:szCs w:val="28"/>
        </w:rPr>
        <w:t xml:space="preserve"> 1.  Утвердить основные показатели прогноза социально-экономического ра</w:t>
      </w:r>
      <w:r w:rsidRPr="00A44FBF">
        <w:rPr>
          <w:bCs/>
          <w:sz w:val="28"/>
          <w:szCs w:val="28"/>
        </w:rPr>
        <w:t>з</w:t>
      </w:r>
      <w:r w:rsidRPr="00A44FBF">
        <w:rPr>
          <w:bCs/>
          <w:sz w:val="28"/>
          <w:szCs w:val="28"/>
        </w:rPr>
        <w:t xml:space="preserve">вития  </w:t>
      </w:r>
      <w:r>
        <w:rPr>
          <w:sz w:val="28"/>
          <w:szCs w:val="28"/>
        </w:rPr>
        <w:t>Русско-Тювеевского сельского поселения</w:t>
      </w:r>
      <w:r w:rsidRPr="00A44FBF">
        <w:rPr>
          <w:bCs/>
          <w:sz w:val="28"/>
          <w:szCs w:val="28"/>
        </w:rPr>
        <w:t xml:space="preserve"> Темниковского муниципального района на 20</w:t>
      </w:r>
      <w:r>
        <w:rPr>
          <w:bCs/>
          <w:sz w:val="28"/>
          <w:szCs w:val="28"/>
        </w:rPr>
        <w:t>20</w:t>
      </w:r>
      <w:r w:rsidRPr="00A44FBF">
        <w:rPr>
          <w:bCs/>
          <w:sz w:val="28"/>
          <w:szCs w:val="28"/>
        </w:rPr>
        <w:t xml:space="preserve"> год.</w:t>
      </w:r>
    </w:p>
    <w:p w:rsidR="00B315E1" w:rsidRDefault="00B315E1" w:rsidP="00802C9E">
      <w:pPr>
        <w:ind w:firstLine="360"/>
        <w:jc w:val="both"/>
        <w:rPr>
          <w:bCs/>
          <w:sz w:val="28"/>
          <w:szCs w:val="28"/>
        </w:rPr>
      </w:pPr>
      <w:r w:rsidRPr="00A44FBF">
        <w:rPr>
          <w:bCs/>
          <w:sz w:val="28"/>
          <w:szCs w:val="28"/>
        </w:rPr>
        <w:t xml:space="preserve">      2.   Настоящее постановление вступает в силу  со дня его официального опу</w:t>
      </w:r>
      <w:r w:rsidRPr="00A44FBF">
        <w:rPr>
          <w:bCs/>
          <w:sz w:val="28"/>
          <w:szCs w:val="28"/>
        </w:rPr>
        <w:t>б</w:t>
      </w:r>
      <w:r w:rsidRPr="00A44FBF">
        <w:rPr>
          <w:bCs/>
          <w:sz w:val="28"/>
          <w:szCs w:val="28"/>
        </w:rPr>
        <w:t>ликования.</w:t>
      </w:r>
    </w:p>
    <w:p w:rsidR="00B315E1" w:rsidRDefault="00B315E1" w:rsidP="00802C9E">
      <w:pPr>
        <w:jc w:val="both"/>
        <w:rPr>
          <w:sz w:val="28"/>
          <w:szCs w:val="28"/>
        </w:rPr>
      </w:pPr>
    </w:p>
    <w:p w:rsidR="00B315E1" w:rsidRDefault="00B315E1" w:rsidP="00802C9E">
      <w:pPr>
        <w:jc w:val="both"/>
        <w:rPr>
          <w:sz w:val="28"/>
          <w:szCs w:val="28"/>
        </w:rPr>
      </w:pPr>
    </w:p>
    <w:p w:rsidR="00B315E1" w:rsidRDefault="00B315E1" w:rsidP="00802C9E">
      <w:pPr>
        <w:ind w:firstLine="709"/>
        <w:jc w:val="both"/>
        <w:rPr>
          <w:sz w:val="28"/>
          <w:szCs w:val="28"/>
        </w:rPr>
      </w:pPr>
    </w:p>
    <w:p w:rsidR="00B315E1" w:rsidRDefault="00B315E1" w:rsidP="00802C9E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B315E1" w:rsidRPr="006F549E" w:rsidRDefault="00B315E1" w:rsidP="00802C9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B315E1" w:rsidRPr="00547C2F" w:rsidRDefault="00B315E1" w:rsidP="00802C9E">
      <w:pPr>
        <w:ind w:firstLine="709"/>
        <w:jc w:val="both"/>
        <w:rPr>
          <w:sz w:val="28"/>
          <w:szCs w:val="28"/>
        </w:rPr>
      </w:pPr>
    </w:p>
    <w:p w:rsidR="00B315E1" w:rsidRDefault="00B315E1" w:rsidP="00802C9E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B315E1" w:rsidRDefault="00B315E1" w:rsidP="00802C9E">
      <w:pPr>
        <w:ind w:firstLine="709"/>
        <w:jc w:val="both"/>
        <w:rPr>
          <w:sz w:val="28"/>
          <w:szCs w:val="28"/>
        </w:rPr>
      </w:pPr>
    </w:p>
    <w:p w:rsidR="00B315E1" w:rsidRDefault="00B315E1" w:rsidP="00802C9E">
      <w:pPr>
        <w:ind w:firstLine="709"/>
        <w:jc w:val="both"/>
        <w:rPr>
          <w:sz w:val="28"/>
          <w:szCs w:val="28"/>
        </w:rPr>
      </w:pPr>
    </w:p>
    <w:p w:rsidR="00B315E1" w:rsidRDefault="00B315E1" w:rsidP="00802C9E">
      <w:pPr>
        <w:ind w:firstLine="709"/>
        <w:jc w:val="both"/>
        <w:rPr>
          <w:sz w:val="28"/>
          <w:szCs w:val="28"/>
        </w:rPr>
      </w:pPr>
    </w:p>
    <w:p w:rsidR="00B315E1" w:rsidRDefault="00B315E1" w:rsidP="00802C9E">
      <w:pPr>
        <w:ind w:firstLine="709"/>
        <w:jc w:val="both"/>
        <w:rPr>
          <w:sz w:val="28"/>
          <w:szCs w:val="28"/>
        </w:rPr>
      </w:pPr>
    </w:p>
    <w:p w:rsidR="00B315E1" w:rsidRDefault="00B315E1" w:rsidP="00802C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B315E1" w:rsidRDefault="00B315E1" w:rsidP="00802C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</w:p>
    <w:p w:rsidR="00B315E1" w:rsidRDefault="00B315E1" w:rsidP="00802C9E">
      <w:pPr>
        <w:pStyle w:val="BodyText"/>
        <w:widowControl/>
        <w:spacing w:after="0"/>
        <w:ind w:firstLine="709"/>
        <w:jc w:val="right"/>
        <w:rPr>
          <w:sz w:val="28"/>
          <w:szCs w:val="28"/>
        </w:rPr>
      </w:pPr>
    </w:p>
    <w:p w:rsidR="00B315E1" w:rsidRDefault="00B315E1" w:rsidP="00802C9E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иложение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 xml:space="preserve">от </w:t>
      </w:r>
      <w:r>
        <w:rPr>
          <w:color w:val="000000"/>
          <w:sz w:val="28"/>
          <w:szCs w:val="28"/>
        </w:rPr>
        <w:t xml:space="preserve">31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color w:val="000000"/>
            <w:sz w:val="28"/>
            <w:szCs w:val="28"/>
          </w:rPr>
          <w:t>2019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86</w:t>
      </w:r>
    </w:p>
    <w:p w:rsidR="00B315E1" w:rsidRDefault="00B315E1" w:rsidP="00802C9E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</w:p>
    <w:p w:rsidR="00B315E1" w:rsidRPr="00A44FBF" w:rsidRDefault="00B315E1" w:rsidP="00802C9E">
      <w:pPr>
        <w:jc w:val="center"/>
        <w:rPr>
          <w:sz w:val="28"/>
          <w:szCs w:val="28"/>
        </w:rPr>
      </w:pPr>
      <w:r w:rsidRPr="00A44FBF">
        <w:rPr>
          <w:sz w:val="28"/>
          <w:szCs w:val="28"/>
        </w:rPr>
        <w:t xml:space="preserve">Основные показатели прогноза социально-экономического развития </w:t>
      </w:r>
    </w:p>
    <w:p w:rsidR="00B315E1" w:rsidRDefault="00B315E1" w:rsidP="00802C9E">
      <w:pPr>
        <w:jc w:val="center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  <w:r w:rsidRPr="00A44FBF">
        <w:rPr>
          <w:sz w:val="28"/>
          <w:szCs w:val="28"/>
        </w:rPr>
        <w:t xml:space="preserve"> Темниковского муниципального района на 20</w:t>
      </w:r>
      <w:r>
        <w:rPr>
          <w:sz w:val="28"/>
          <w:szCs w:val="28"/>
        </w:rPr>
        <w:t>20</w:t>
      </w:r>
      <w:r w:rsidRPr="00A44FBF">
        <w:rPr>
          <w:sz w:val="28"/>
          <w:szCs w:val="28"/>
        </w:rPr>
        <w:t xml:space="preserve"> год </w:t>
      </w:r>
    </w:p>
    <w:p w:rsidR="00B315E1" w:rsidRPr="00A44FBF" w:rsidRDefault="00B315E1" w:rsidP="00802C9E">
      <w:pPr>
        <w:jc w:val="center"/>
        <w:rPr>
          <w:sz w:val="28"/>
          <w:szCs w:val="28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37"/>
        <w:gridCol w:w="1560"/>
        <w:gridCol w:w="2463"/>
      </w:tblGrid>
      <w:tr w:rsidR="00B315E1" w:rsidRPr="00A44FBF" w:rsidTr="008B2645">
        <w:trPr>
          <w:trHeight w:val="683"/>
        </w:trPr>
        <w:tc>
          <w:tcPr>
            <w:tcW w:w="6237" w:type="dxa"/>
            <w:vMerge w:val="restart"/>
          </w:tcPr>
          <w:p w:rsidR="00B315E1" w:rsidRPr="00A44FBF" w:rsidRDefault="00B315E1" w:rsidP="008B2645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Показатели</w:t>
            </w:r>
          </w:p>
        </w:tc>
        <w:tc>
          <w:tcPr>
            <w:tcW w:w="1560" w:type="dxa"/>
            <w:vMerge w:val="restart"/>
          </w:tcPr>
          <w:p w:rsidR="00B315E1" w:rsidRPr="00A44FBF" w:rsidRDefault="00B315E1" w:rsidP="008B2645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463" w:type="dxa"/>
            <w:vMerge w:val="restart"/>
          </w:tcPr>
          <w:p w:rsidR="00B315E1" w:rsidRPr="00A44FBF" w:rsidRDefault="00B315E1" w:rsidP="008B2645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Прогноз</w:t>
            </w:r>
          </w:p>
          <w:p w:rsidR="00B315E1" w:rsidRPr="00A44FBF" w:rsidRDefault="00B315E1" w:rsidP="008B2645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A44FBF">
              <w:rPr>
                <w:sz w:val="28"/>
                <w:szCs w:val="28"/>
              </w:rPr>
              <w:t xml:space="preserve"> год</w:t>
            </w:r>
          </w:p>
        </w:tc>
      </w:tr>
      <w:tr w:rsidR="00B315E1" w:rsidRPr="00A44FBF" w:rsidTr="008B2645">
        <w:trPr>
          <w:trHeight w:val="483"/>
        </w:trPr>
        <w:tc>
          <w:tcPr>
            <w:tcW w:w="6237" w:type="dxa"/>
            <w:vMerge/>
          </w:tcPr>
          <w:p w:rsidR="00B315E1" w:rsidRPr="00A44FBF" w:rsidRDefault="00B315E1" w:rsidP="008B264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B315E1" w:rsidRPr="00A44FBF" w:rsidRDefault="00B315E1" w:rsidP="008B264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63" w:type="dxa"/>
            <w:vMerge/>
          </w:tcPr>
          <w:p w:rsidR="00B315E1" w:rsidRPr="00A44FBF" w:rsidRDefault="00B315E1" w:rsidP="008B264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B315E1" w:rsidRPr="00A44FBF" w:rsidTr="008B2645">
        <w:trPr>
          <w:trHeight w:val="825"/>
        </w:trPr>
        <w:tc>
          <w:tcPr>
            <w:tcW w:w="6237" w:type="dxa"/>
          </w:tcPr>
          <w:p w:rsidR="00B315E1" w:rsidRPr="00D83D1F" w:rsidRDefault="00B315E1" w:rsidP="008B2645">
            <w:pPr>
              <w:rPr>
                <w:sz w:val="28"/>
                <w:szCs w:val="28"/>
              </w:rPr>
            </w:pPr>
            <w:r w:rsidRPr="00D83D1F">
              <w:rPr>
                <w:sz w:val="28"/>
                <w:szCs w:val="28"/>
              </w:rPr>
              <w:t>Объем оборота розничной торговли во всех кан</w:t>
            </w:r>
            <w:r w:rsidRPr="00D83D1F">
              <w:rPr>
                <w:sz w:val="28"/>
                <w:szCs w:val="28"/>
              </w:rPr>
              <w:t>а</w:t>
            </w:r>
            <w:r w:rsidRPr="00D83D1F">
              <w:rPr>
                <w:sz w:val="28"/>
                <w:szCs w:val="28"/>
              </w:rPr>
              <w:t>лах реализации</w:t>
            </w:r>
          </w:p>
        </w:tc>
        <w:tc>
          <w:tcPr>
            <w:tcW w:w="1560" w:type="dxa"/>
          </w:tcPr>
          <w:p w:rsidR="00B315E1" w:rsidRPr="00A44FBF" w:rsidRDefault="00B315E1" w:rsidP="008B2645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тыс. руб.</w:t>
            </w:r>
          </w:p>
        </w:tc>
        <w:tc>
          <w:tcPr>
            <w:tcW w:w="2463" w:type="dxa"/>
          </w:tcPr>
          <w:p w:rsidR="00B315E1" w:rsidRPr="00A44FBF" w:rsidRDefault="00B315E1" w:rsidP="008B26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2358,0</w:t>
            </w:r>
          </w:p>
        </w:tc>
      </w:tr>
      <w:tr w:rsidR="00B315E1" w:rsidRPr="00A44FBF" w:rsidTr="008B2645">
        <w:tc>
          <w:tcPr>
            <w:tcW w:w="6237" w:type="dxa"/>
          </w:tcPr>
          <w:p w:rsidR="00B315E1" w:rsidRPr="00D83D1F" w:rsidRDefault="00B315E1" w:rsidP="008B2645">
            <w:pPr>
              <w:rPr>
                <w:sz w:val="28"/>
                <w:szCs w:val="28"/>
              </w:rPr>
            </w:pPr>
            <w:r w:rsidRPr="00D83D1F">
              <w:rPr>
                <w:sz w:val="28"/>
                <w:szCs w:val="28"/>
              </w:rPr>
              <w:t>Объем площадь введенного жилья с учетом и</w:t>
            </w:r>
            <w:r w:rsidRPr="00D83D1F">
              <w:rPr>
                <w:sz w:val="28"/>
                <w:szCs w:val="28"/>
              </w:rPr>
              <w:t>н</w:t>
            </w:r>
            <w:r w:rsidRPr="00D83D1F">
              <w:rPr>
                <w:sz w:val="28"/>
                <w:szCs w:val="28"/>
              </w:rPr>
              <w:t>дивидуального строительства</w:t>
            </w:r>
          </w:p>
        </w:tc>
        <w:tc>
          <w:tcPr>
            <w:tcW w:w="1560" w:type="dxa"/>
          </w:tcPr>
          <w:p w:rsidR="00B315E1" w:rsidRPr="00A44FBF" w:rsidRDefault="00B315E1" w:rsidP="008B26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2463" w:type="dxa"/>
          </w:tcPr>
          <w:p w:rsidR="00B315E1" w:rsidRPr="00A44FBF" w:rsidRDefault="00B315E1" w:rsidP="008B26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80,0</w:t>
            </w:r>
          </w:p>
        </w:tc>
      </w:tr>
      <w:tr w:rsidR="00B315E1" w:rsidRPr="00A44FBF" w:rsidTr="008B2645">
        <w:tc>
          <w:tcPr>
            <w:tcW w:w="6237" w:type="dxa"/>
          </w:tcPr>
          <w:p w:rsidR="00B315E1" w:rsidRPr="00A726E8" w:rsidRDefault="00B315E1" w:rsidP="008B2645">
            <w:pPr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 xml:space="preserve">Фонд оплаты труда       </w:t>
            </w:r>
          </w:p>
        </w:tc>
        <w:tc>
          <w:tcPr>
            <w:tcW w:w="1560" w:type="dxa"/>
          </w:tcPr>
          <w:p w:rsidR="00B315E1" w:rsidRPr="00A44FBF" w:rsidRDefault="00B315E1" w:rsidP="008B2645">
            <w:pPr>
              <w:jc w:val="center"/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>тыс.руб.</w:t>
            </w:r>
          </w:p>
        </w:tc>
        <w:tc>
          <w:tcPr>
            <w:tcW w:w="2463" w:type="dxa"/>
          </w:tcPr>
          <w:p w:rsidR="00B315E1" w:rsidRPr="00A44FBF" w:rsidRDefault="00B315E1" w:rsidP="008B26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10590,0</w:t>
            </w:r>
          </w:p>
        </w:tc>
      </w:tr>
    </w:tbl>
    <w:p w:rsidR="00B315E1" w:rsidRDefault="00B315E1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B315E1" w:rsidRDefault="00B315E1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B315E1" w:rsidRPr="00176E9F" w:rsidRDefault="00B315E1" w:rsidP="00F87F04">
      <w:pPr>
        <w:tabs>
          <w:tab w:val="left" w:pos="6878"/>
        </w:tabs>
        <w:jc w:val="right"/>
        <w:rPr>
          <w:sz w:val="28"/>
          <w:szCs w:val="28"/>
        </w:rPr>
      </w:pPr>
    </w:p>
    <w:bookmarkEnd w:id="0"/>
    <w:p w:rsidR="00B315E1" w:rsidRPr="00684181" w:rsidRDefault="00B315E1" w:rsidP="00321ED9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B315E1" w:rsidRPr="00BD46B1" w:rsidRDefault="00B315E1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78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31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B315E1" w:rsidRPr="00BD46B1" w:rsidRDefault="00B315E1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B315E1" w:rsidRPr="00BD46B1" w:rsidRDefault="00B315E1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B315E1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55B33BC"/>
    <w:multiLevelType w:val="hybridMultilevel"/>
    <w:tmpl w:val="04B4DFAC"/>
    <w:lvl w:ilvl="0" w:tplc="C402F96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4">
    <w:nsid w:val="43CE7E98"/>
    <w:multiLevelType w:val="multilevel"/>
    <w:tmpl w:val="B944194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BC17E9F"/>
    <w:multiLevelType w:val="multilevel"/>
    <w:tmpl w:val="FBAC8CCA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53D02640"/>
    <w:multiLevelType w:val="multilevel"/>
    <w:tmpl w:val="3E56D0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1273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26FA"/>
    <w:rsid w:val="00063412"/>
    <w:rsid w:val="000679C0"/>
    <w:rsid w:val="00071435"/>
    <w:rsid w:val="0007243C"/>
    <w:rsid w:val="00072F1A"/>
    <w:rsid w:val="00075D3F"/>
    <w:rsid w:val="00077CDD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4864"/>
    <w:rsid w:val="000F57FA"/>
    <w:rsid w:val="00100593"/>
    <w:rsid w:val="001014AB"/>
    <w:rsid w:val="00110B89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517D6"/>
    <w:rsid w:val="00161A5D"/>
    <w:rsid w:val="00166C06"/>
    <w:rsid w:val="00167E0C"/>
    <w:rsid w:val="00170A5D"/>
    <w:rsid w:val="00171C47"/>
    <w:rsid w:val="00171F7E"/>
    <w:rsid w:val="0017416A"/>
    <w:rsid w:val="00175AA5"/>
    <w:rsid w:val="00176E9F"/>
    <w:rsid w:val="001855F0"/>
    <w:rsid w:val="001901D9"/>
    <w:rsid w:val="00193562"/>
    <w:rsid w:val="00194215"/>
    <w:rsid w:val="001A6354"/>
    <w:rsid w:val="001B0D14"/>
    <w:rsid w:val="001B50CA"/>
    <w:rsid w:val="001C0C2A"/>
    <w:rsid w:val="001C2975"/>
    <w:rsid w:val="001C3A73"/>
    <w:rsid w:val="001D58A8"/>
    <w:rsid w:val="001D6CCB"/>
    <w:rsid w:val="001D73AB"/>
    <w:rsid w:val="00201BFC"/>
    <w:rsid w:val="00214697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B62BD"/>
    <w:rsid w:val="002C2748"/>
    <w:rsid w:val="002C4B5A"/>
    <w:rsid w:val="002D1DDF"/>
    <w:rsid w:val="002F0BA0"/>
    <w:rsid w:val="002F0D13"/>
    <w:rsid w:val="002F1315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1ED9"/>
    <w:rsid w:val="0032302A"/>
    <w:rsid w:val="0032576C"/>
    <w:rsid w:val="00326A64"/>
    <w:rsid w:val="0032764E"/>
    <w:rsid w:val="00330052"/>
    <w:rsid w:val="003356C1"/>
    <w:rsid w:val="0034549D"/>
    <w:rsid w:val="00347D72"/>
    <w:rsid w:val="00352C1F"/>
    <w:rsid w:val="003542EB"/>
    <w:rsid w:val="003647B9"/>
    <w:rsid w:val="003654E7"/>
    <w:rsid w:val="00366B9F"/>
    <w:rsid w:val="00372F22"/>
    <w:rsid w:val="003769B8"/>
    <w:rsid w:val="0037703E"/>
    <w:rsid w:val="00380B34"/>
    <w:rsid w:val="00385096"/>
    <w:rsid w:val="00391BBD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465C2"/>
    <w:rsid w:val="00447201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A70F6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35FC"/>
    <w:rsid w:val="00545A64"/>
    <w:rsid w:val="00546500"/>
    <w:rsid w:val="00546B45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76C8E"/>
    <w:rsid w:val="005774C8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1A90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6187"/>
    <w:rsid w:val="00617A0D"/>
    <w:rsid w:val="00620CD1"/>
    <w:rsid w:val="00623C4B"/>
    <w:rsid w:val="00625B82"/>
    <w:rsid w:val="006261F5"/>
    <w:rsid w:val="006303F1"/>
    <w:rsid w:val="00634C5D"/>
    <w:rsid w:val="00637E8F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763BB"/>
    <w:rsid w:val="00684181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0505"/>
    <w:rsid w:val="006F479B"/>
    <w:rsid w:val="006F549E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36DEF"/>
    <w:rsid w:val="0075331E"/>
    <w:rsid w:val="0075432C"/>
    <w:rsid w:val="0075561B"/>
    <w:rsid w:val="007560AB"/>
    <w:rsid w:val="00756FA5"/>
    <w:rsid w:val="00762B35"/>
    <w:rsid w:val="00763BD6"/>
    <w:rsid w:val="00765408"/>
    <w:rsid w:val="00767FA0"/>
    <w:rsid w:val="007739D2"/>
    <w:rsid w:val="0077538C"/>
    <w:rsid w:val="007A18CC"/>
    <w:rsid w:val="007A314F"/>
    <w:rsid w:val="007B3CB7"/>
    <w:rsid w:val="007B6B09"/>
    <w:rsid w:val="007C379C"/>
    <w:rsid w:val="007D0B7F"/>
    <w:rsid w:val="007E56B9"/>
    <w:rsid w:val="007E5A6B"/>
    <w:rsid w:val="007F0DE9"/>
    <w:rsid w:val="007F10B4"/>
    <w:rsid w:val="007F4091"/>
    <w:rsid w:val="007F49D5"/>
    <w:rsid w:val="00802C9E"/>
    <w:rsid w:val="0080429D"/>
    <w:rsid w:val="008106E7"/>
    <w:rsid w:val="0081627F"/>
    <w:rsid w:val="00817D58"/>
    <w:rsid w:val="00822638"/>
    <w:rsid w:val="00822943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2645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E77CE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1272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0C68"/>
    <w:rsid w:val="00996787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A00600"/>
    <w:rsid w:val="00A018C0"/>
    <w:rsid w:val="00A15979"/>
    <w:rsid w:val="00A267A7"/>
    <w:rsid w:val="00A27917"/>
    <w:rsid w:val="00A34630"/>
    <w:rsid w:val="00A37F8B"/>
    <w:rsid w:val="00A432FA"/>
    <w:rsid w:val="00A44FBF"/>
    <w:rsid w:val="00A4518A"/>
    <w:rsid w:val="00A479DE"/>
    <w:rsid w:val="00A528BD"/>
    <w:rsid w:val="00A55EAB"/>
    <w:rsid w:val="00A60C08"/>
    <w:rsid w:val="00A615C8"/>
    <w:rsid w:val="00A62167"/>
    <w:rsid w:val="00A63F2A"/>
    <w:rsid w:val="00A6493E"/>
    <w:rsid w:val="00A726E8"/>
    <w:rsid w:val="00A73540"/>
    <w:rsid w:val="00A765C1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15E1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1FF8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42F10"/>
    <w:rsid w:val="00C5149B"/>
    <w:rsid w:val="00C54D92"/>
    <w:rsid w:val="00C72777"/>
    <w:rsid w:val="00C72BFF"/>
    <w:rsid w:val="00C7464E"/>
    <w:rsid w:val="00C7715E"/>
    <w:rsid w:val="00C803A7"/>
    <w:rsid w:val="00C85D99"/>
    <w:rsid w:val="00C91490"/>
    <w:rsid w:val="00C91A8D"/>
    <w:rsid w:val="00C950AE"/>
    <w:rsid w:val="00C956DC"/>
    <w:rsid w:val="00CA2343"/>
    <w:rsid w:val="00CA438B"/>
    <w:rsid w:val="00CA6B50"/>
    <w:rsid w:val="00CA6DA4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1A9C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23ED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4F84"/>
    <w:rsid w:val="00D75AC8"/>
    <w:rsid w:val="00D76868"/>
    <w:rsid w:val="00D80D3B"/>
    <w:rsid w:val="00D83D1F"/>
    <w:rsid w:val="00D9072F"/>
    <w:rsid w:val="00D946DA"/>
    <w:rsid w:val="00DA34E8"/>
    <w:rsid w:val="00DA40E6"/>
    <w:rsid w:val="00DA6139"/>
    <w:rsid w:val="00DB25BD"/>
    <w:rsid w:val="00DB79FC"/>
    <w:rsid w:val="00DC03D4"/>
    <w:rsid w:val="00DC397E"/>
    <w:rsid w:val="00DC4550"/>
    <w:rsid w:val="00DD01FD"/>
    <w:rsid w:val="00DD2CAA"/>
    <w:rsid w:val="00DE5046"/>
    <w:rsid w:val="00DF4BD2"/>
    <w:rsid w:val="00DF7272"/>
    <w:rsid w:val="00E02BA3"/>
    <w:rsid w:val="00E1406B"/>
    <w:rsid w:val="00E167E7"/>
    <w:rsid w:val="00E16A77"/>
    <w:rsid w:val="00E17E08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701FB"/>
    <w:rsid w:val="00E707B5"/>
    <w:rsid w:val="00E80524"/>
    <w:rsid w:val="00E81B00"/>
    <w:rsid w:val="00E82B9C"/>
    <w:rsid w:val="00E86700"/>
    <w:rsid w:val="00E90329"/>
    <w:rsid w:val="00EA1827"/>
    <w:rsid w:val="00EC0D7E"/>
    <w:rsid w:val="00EC3AC0"/>
    <w:rsid w:val="00ED46B9"/>
    <w:rsid w:val="00ED4CDE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3BED"/>
    <w:rsid w:val="00F26951"/>
    <w:rsid w:val="00F42F1C"/>
    <w:rsid w:val="00F540A4"/>
    <w:rsid w:val="00F569B1"/>
    <w:rsid w:val="00F61F9A"/>
    <w:rsid w:val="00F675AA"/>
    <w:rsid w:val="00F70F77"/>
    <w:rsid w:val="00F874C6"/>
    <w:rsid w:val="00F87F04"/>
    <w:rsid w:val="00F91F19"/>
    <w:rsid w:val="00F9289C"/>
    <w:rsid w:val="00F958FA"/>
    <w:rsid w:val="00F975E5"/>
    <w:rsid w:val="00FA328F"/>
    <w:rsid w:val="00FA5673"/>
    <w:rsid w:val="00FB2207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  <w:style w:type="paragraph" w:customStyle="1" w:styleId="a2">
    <w:name w:val="Без интервала"/>
    <w:uiPriority w:val="99"/>
    <w:rsid w:val="0009250D"/>
    <w:rPr>
      <w:rFonts w:ascii="Calibri" w:hAnsi="Calibri"/>
      <w:lang w:eastAsia="en-US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321ED9"/>
    <w:rPr>
      <w:rFonts w:cs="Times New Roman"/>
      <w:b/>
      <w:bCs/>
      <w:sz w:val="26"/>
      <w:szCs w:val="26"/>
      <w:lang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321ED9"/>
    <w:rPr>
      <w:rFonts w:cs="Times New Roman"/>
      <w:sz w:val="26"/>
      <w:szCs w:val="26"/>
      <w:lang w:bidi="ar-SA"/>
    </w:rPr>
  </w:style>
  <w:style w:type="paragraph" w:customStyle="1" w:styleId="70">
    <w:name w:val="Основной текст (7)"/>
    <w:basedOn w:val="Normal"/>
    <w:link w:val="7"/>
    <w:uiPriority w:val="99"/>
    <w:rsid w:val="00321ED9"/>
    <w:pPr>
      <w:widowControl w:val="0"/>
      <w:shd w:val="clear" w:color="auto" w:fill="FFFFFF"/>
      <w:spacing w:after="540" w:line="302" w:lineRule="exact"/>
      <w:jc w:val="center"/>
    </w:pPr>
    <w:rPr>
      <w:b/>
      <w:bCs/>
      <w:noProof/>
      <w:sz w:val="26"/>
      <w:szCs w:val="26"/>
    </w:rPr>
  </w:style>
  <w:style w:type="paragraph" w:customStyle="1" w:styleId="20">
    <w:name w:val="Основной текст (2)"/>
    <w:basedOn w:val="Normal"/>
    <w:link w:val="2"/>
    <w:uiPriority w:val="99"/>
    <w:rsid w:val="00321ED9"/>
    <w:pPr>
      <w:widowControl w:val="0"/>
      <w:shd w:val="clear" w:color="auto" w:fill="FFFFFF"/>
      <w:spacing w:before="540" w:line="307" w:lineRule="exact"/>
      <w:jc w:val="both"/>
    </w:pPr>
    <w:rPr>
      <w:noProof/>
      <w:sz w:val="26"/>
      <w:szCs w:val="26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21ED9"/>
    <w:rPr>
      <w:rFonts w:cs="Times New Roman"/>
      <w:b/>
      <w:bCs/>
      <w:sz w:val="22"/>
      <w:szCs w:val="22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21ED9"/>
    <w:pPr>
      <w:widowControl w:val="0"/>
      <w:shd w:val="clear" w:color="auto" w:fill="FFFFFF"/>
      <w:spacing w:line="259" w:lineRule="exact"/>
      <w:jc w:val="right"/>
    </w:pPr>
    <w:rPr>
      <w:b/>
      <w:bCs/>
      <w:noProof/>
      <w:sz w:val="22"/>
      <w:szCs w:val="22"/>
    </w:rPr>
  </w:style>
  <w:style w:type="character" w:customStyle="1" w:styleId="71pt">
    <w:name w:val="Основной текст (7) + Интервал 1 pt"/>
    <w:basedOn w:val="7"/>
    <w:uiPriority w:val="99"/>
    <w:rsid w:val="00321ED9"/>
    <w:rPr>
      <w:rFonts w:ascii="Times New Roman" w:hAnsi="Times New Roman"/>
      <w:color w:val="000000"/>
      <w:spacing w:val="20"/>
      <w:w w:val="100"/>
      <w:position w:val="0"/>
      <w:u w:val="none"/>
      <w:lang w:val="ru-RU" w:eastAsia="ru-RU"/>
    </w:rPr>
  </w:style>
  <w:style w:type="paragraph" w:customStyle="1" w:styleId="a3">
    <w:name w:val="Абзац списка"/>
    <w:basedOn w:val="Normal"/>
    <w:uiPriority w:val="99"/>
    <w:rsid w:val="006763BB"/>
    <w:pPr>
      <w:spacing w:after="200" w:line="276" w:lineRule="auto"/>
      <w:ind w:left="720" w:firstLine="709"/>
      <w:contextualSpacing/>
      <w:jc w:val="both"/>
    </w:pPr>
    <w:rPr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37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385</Words>
  <Characters>2201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64</cp:revision>
  <cp:lastPrinted>2019-02-28T08:29:00Z</cp:lastPrinted>
  <dcterms:created xsi:type="dcterms:W3CDTF">2019-07-01T06:58:00Z</dcterms:created>
  <dcterms:modified xsi:type="dcterms:W3CDTF">2019-12-31T08:55:00Z</dcterms:modified>
</cp:coreProperties>
</file>