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76" w:rsidRPr="00547C2F" w:rsidRDefault="001A3776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A3776" w:rsidRPr="00547C2F" w:rsidRDefault="001A3776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A3776" w:rsidRDefault="001A377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A3776" w:rsidRPr="00547C2F" w:rsidRDefault="001A377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A3776" w:rsidRPr="00582A9F" w:rsidRDefault="001A377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A3776" w:rsidRDefault="001A3776" w:rsidP="002F0D13">
      <w:pPr>
        <w:shd w:val="clear" w:color="auto" w:fill="FFFFFF"/>
        <w:outlineLvl w:val="0"/>
        <w:rPr>
          <w:sz w:val="28"/>
          <w:szCs w:val="28"/>
        </w:rPr>
      </w:pPr>
    </w:p>
    <w:p w:rsidR="001A3776" w:rsidRPr="00547C2F" w:rsidRDefault="001A3776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27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№ 85</w:t>
      </w:r>
    </w:p>
    <w:p w:rsidR="001A3776" w:rsidRDefault="001A377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A3776" w:rsidRDefault="001A3776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A3776" w:rsidRPr="000626FA" w:rsidRDefault="001A3776" w:rsidP="00287FE7">
      <w:pPr>
        <w:jc w:val="center"/>
        <w:rPr>
          <w:b/>
          <w:sz w:val="28"/>
          <w:lang w:eastAsia="ar-SA"/>
        </w:rPr>
      </w:pPr>
      <w:r w:rsidRPr="000626FA"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Pr="000626FA">
        <w:rPr>
          <w:b/>
          <w:sz w:val="28"/>
          <w:szCs w:val="28"/>
        </w:rPr>
        <w:t xml:space="preserve">по проекту решения Совета депутатов </w:t>
      </w:r>
      <w:r w:rsidRPr="000626FA">
        <w:rPr>
          <w:b/>
          <w:bCs/>
          <w:color w:val="000000"/>
          <w:sz w:val="28"/>
          <w:szCs w:val="28"/>
        </w:rPr>
        <w:t>Русско-Тювеевского</w:t>
      </w:r>
      <w:r w:rsidRPr="000626FA">
        <w:rPr>
          <w:b/>
          <w:sz w:val="28"/>
          <w:szCs w:val="28"/>
        </w:rPr>
        <w:t xml:space="preserve"> сельского поселения Темниковского муниципального района о внесении изменений и дополнений в </w:t>
      </w:r>
      <w:r w:rsidRPr="000626FA">
        <w:rPr>
          <w:b/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 w:rsidRPr="000626FA">
        <w:rPr>
          <w:b/>
          <w:bCs/>
          <w:color w:val="000000"/>
          <w:sz w:val="28"/>
          <w:szCs w:val="28"/>
        </w:rPr>
        <w:t xml:space="preserve"> </w:t>
      </w:r>
    </w:p>
    <w:p w:rsidR="001A3776" w:rsidRPr="00547C2F" w:rsidRDefault="001A3776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1A3776" w:rsidRPr="000626FA" w:rsidRDefault="001A3776" w:rsidP="00C054F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0626FA">
        <w:rPr>
          <w:color w:val="000000"/>
          <w:sz w:val="28"/>
          <w:szCs w:val="28"/>
        </w:rPr>
        <w:t xml:space="preserve">        В соответствии с</w:t>
      </w:r>
      <w:r>
        <w:rPr>
          <w:color w:val="000000"/>
          <w:sz w:val="28"/>
          <w:szCs w:val="28"/>
        </w:rPr>
        <w:t xml:space="preserve"> </w:t>
      </w:r>
      <w:r w:rsidRPr="000626FA">
        <w:rPr>
          <w:color w:val="000000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626FA">
          <w:rPr>
            <w:color w:val="000000"/>
            <w:sz w:val="28"/>
            <w:szCs w:val="28"/>
          </w:rPr>
          <w:t>2003 г</w:t>
        </w:r>
      </w:smartTag>
      <w:r w:rsidRPr="000626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0626FA">
        <w:rPr>
          <w:sz w:val="28"/>
          <w:szCs w:val="28"/>
        </w:rPr>
        <w:t xml:space="preserve"> Решением Совета депутатов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 от 27.06.2016 г. № 158 «Об утверждении Положения о порядке проведения публичных слушаний в  Русско-Тювеевском сельском поселении Темниковского муниципального  района Республики Мордовия», Уставом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</w:t>
      </w:r>
      <w:r w:rsidRPr="000626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1A3776" w:rsidRDefault="001A3776" w:rsidP="000626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0626FA">
        <w:rPr>
          <w:sz w:val="28"/>
          <w:szCs w:val="28"/>
        </w:rPr>
        <w:t xml:space="preserve">по проекту 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о внесении изменений и дополнений 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1A3776" w:rsidRPr="000626FA" w:rsidRDefault="001A3776" w:rsidP="000626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>2. Определить место и время проведения публичных слушаний:</w:t>
      </w:r>
    </w:p>
    <w:p w:rsidR="001A3776" w:rsidRPr="00C054FA" w:rsidRDefault="001A377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17 января 2020 года</w:t>
      </w:r>
      <w:r w:rsidRPr="00C054FA">
        <w:rPr>
          <w:color w:val="000000"/>
          <w:sz w:val="28"/>
          <w:szCs w:val="28"/>
        </w:rPr>
        <w:t xml:space="preserve">,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1A3776" w:rsidRPr="00C054FA" w:rsidRDefault="001A3776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>3.</w:t>
      </w:r>
      <w:r w:rsidRPr="00C054FA">
        <w:rPr>
          <w:sz w:val="28"/>
          <w:szCs w:val="28"/>
        </w:rPr>
        <w:t xml:space="preserve">Опубликовать материал (проект </w:t>
      </w:r>
      <w:r w:rsidRPr="000626FA">
        <w:rPr>
          <w:sz w:val="28"/>
          <w:szCs w:val="28"/>
        </w:rPr>
        <w:t xml:space="preserve">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о внесении изменений и дополнений 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Мордовия)</w:t>
      </w:r>
      <w:r w:rsidRPr="00C054FA">
        <w:rPr>
          <w:sz w:val="28"/>
          <w:szCs w:val="28"/>
        </w:rPr>
        <w:t xml:space="preserve"> в информационном бюллетене и разместить на официальном сайте администрации в сети интернет.</w:t>
      </w:r>
    </w:p>
    <w:p w:rsidR="001A3776" w:rsidRPr="00C054FA" w:rsidRDefault="001A377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C054FA">
        <w:rPr>
          <w:color w:val="000000"/>
          <w:sz w:val="28"/>
          <w:szCs w:val="28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1A3776" w:rsidRPr="00C054FA" w:rsidRDefault="001A3776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1A3776" w:rsidRPr="00C054FA" w:rsidRDefault="001A3776" w:rsidP="0053748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1A3776" w:rsidRDefault="001A3776" w:rsidP="0053748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A3776" w:rsidRDefault="001A3776" w:rsidP="0053748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A3776" w:rsidRPr="00547C2F" w:rsidRDefault="001A3776" w:rsidP="0053748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1A3776" w:rsidRDefault="001A3776" w:rsidP="00537487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1A3776" w:rsidRPr="006F549E" w:rsidRDefault="001A3776" w:rsidP="0053748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1A3776" w:rsidRDefault="001A3776" w:rsidP="001C16E0">
      <w:pPr>
        <w:ind w:firstLine="709"/>
        <w:jc w:val="both"/>
        <w:rPr>
          <w:sz w:val="28"/>
          <w:szCs w:val="28"/>
        </w:rPr>
      </w:pPr>
    </w:p>
    <w:p w:rsidR="001A3776" w:rsidRDefault="001A3776" w:rsidP="001C16E0">
      <w:pPr>
        <w:ind w:firstLine="709"/>
        <w:jc w:val="both"/>
        <w:rPr>
          <w:sz w:val="28"/>
          <w:szCs w:val="28"/>
        </w:rPr>
      </w:pPr>
    </w:p>
    <w:p w:rsidR="001A3776" w:rsidRDefault="001A3776" w:rsidP="001C16E0">
      <w:pPr>
        <w:ind w:firstLine="709"/>
        <w:jc w:val="both"/>
        <w:rPr>
          <w:sz w:val="28"/>
          <w:szCs w:val="28"/>
        </w:rPr>
      </w:pPr>
    </w:p>
    <w:p w:rsidR="001A3776" w:rsidRDefault="001A3776" w:rsidP="001C16E0">
      <w:pPr>
        <w:ind w:firstLine="709"/>
        <w:jc w:val="both"/>
        <w:rPr>
          <w:sz w:val="28"/>
          <w:szCs w:val="28"/>
        </w:rPr>
      </w:pPr>
    </w:p>
    <w:p w:rsidR="001A3776" w:rsidRPr="00C054FA" w:rsidRDefault="001A3776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27</w:t>
      </w:r>
      <w:r w:rsidRPr="00C054FA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9 г"/>
        </w:smartTagPr>
        <w:r w:rsidRPr="00C054FA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 xml:space="preserve">9 </w:t>
        </w:r>
        <w:r w:rsidRPr="00C054FA">
          <w:rPr>
            <w:color w:val="000000"/>
            <w:sz w:val="28"/>
            <w:szCs w:val="28"/>
          </w:rPr>
          <w:t>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85</w:t>
      </w:r>
    </w:p>
    <w:p w:rsidR="001A3776" w:rsidRPr="006F549E" w:rsidRDefault="001A3776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1A3776" w:rsidRPr="00547C2F" w:rsidRDefault="001A377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1A3776" w:rsidRPr="00547C2F" w:rsidRDefault="001A3776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Колпакова Т.П. – председатель ТОС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1A3776" w:rsidRPr="00547C2F" w:rsidRDefault="001A3776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1A3776" w:rsidRPr="00547C2F" w:rsidRDefault="001A3776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1A3776" w:rsidRPr="00547C2F" w:rsidRDefault="001A3776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1A3776" w:rsidRPr="00547C2F" w:rsidRDefault="001A377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1A3776" w:rsidRPr="00A62167" w:rsidRDefault="001A3776" w:rsidP="00A62167">
      <w:pPr>
        <w:ind w:firstLine="709"/>
        <w:jc w:val="right"/>
        <w:rPr>
          <w:color w:val="000000"/>
          <w:sz w:val="28"/>
          <w:szCs w:val="28"/>
        </w:rPr>
      </w:pPr>
      <w:r w:rsidRPr="00A62167">
        <w:rPr>
          <w:color w:val="000000"/>
          <w:sz w:val="28"/>
          <w:szCs w:val="28"/>
        </w:rPr>
        <w:t>Приложение 2</w:t>
      </w:r>
      <w:r w:rsidRPr="00A62167">
        <w:rPr>
          <w:color w:val="000000"/>
          <w:sz w:val="28"/>
          <w:szCs w:val="28"/>
        </w:rPr>
        <w:br/>
        <w:t>к постановлению администрации</w:t>
      </w:r>
      <w:r w:rsidRPr="00A62167">
        <w:rPr>
          <w:color w:val="000000"/>
          <w:sz w:val="28"/>
          <w:szCs w:val="28"/>
        </w:rPr>
        <w:br/>
        <w:t>Русско-Тювеевского сельского поселения</w:t>
      </w:r>
      <w:r w:rsidRPr="00A62167">
        <w:rPr>
          <w:color w:val="000000"/>
          <w:sz w:val="28"/>
          <w:szCs w:val="28"/>
        </w:rPr>
        <w:br/>
        <w:t xml:space="preserve">от «27» декабря </w:t>
      </w:r>
      <w:smartTag w:uri="urn:schemas-microsoft-com:office:smarttags" w:element="metricconverter">
        <w:smartTagPr>
          <w:attr w:name="ProductID" w:val="2019 г"/>
        </w:smartTagPr>
        <w:r w:rsidRPr="00A62167">
          <w:rPr>
            <w:color w:val="000000"/>
            <w:sz w:val="28"/>
            <w:szCs w:val="28"/>
          </w:rPr>
          <w:t>2019 г</w:t>
        </w:r>
      </w:smartTag>
      <w:r w:rsidRPr="00A62167">
        <w:rPr>
          <w:color w:val="000000"/>
          <w:sz w:val="28"/>
          <w:szCs w:val="28"/>
        </w:rPr>
        <w:t>. № 85</w:t>
      </w:r>
    </w:p>
    <w:p w:rsidR="001A3776" w:rsidRPr="006F549E" w:rsidRDefault="001A3776" w:rsidP="001C16E0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1A3776" w:rsidRPr="00547C2F" w:rsidRDefault="001A377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1A3776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76" w:rsidRPr="006F549E" w:rsidRDefault="001A377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76" w:rsidRPr="006F549E" w:rsidRDefault="001A377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76" w:rsidRPr="006F549E" w:rsidRDefault="001A377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76" w:rsidRPr="006F549E" w:rsidRDefault="001A3776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76" w:rsidRPr="006F549E" w:rsidRDefault="001A3776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1A3776" w:rsidRPr="00547C2F" w:rsidRDefault="001A3776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1A3776" w:rsidRPr="00E82B9C" w:rsidRDefault="001A377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bookmarkStart w:id="23" w:name="P0062"/>
      <w:bookmarkEnd w:id="23"/>
    </w:p>
    <w:sectPr w:rsidR="001A377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776" w:rsidRDefault="001A3776">
      <w:r>
        <w:separator/>
      </w:r>
    </w:p>
  </w:endnote>
  <w:endnote w:type="continuationSeparator" w:id="0">
    <w:p w:rsidR="001A3776" w:rsidRDefault="001A3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776" w:rsidRDefault="001A3776">
      <w:r>
        <w:separator/>
      </w:r>
    </w:p>
  </w:footnote>
  <w:footnote w:type="continuationSeparator" w:id="0">
    <w:p w:rsidR="001A3776" w:rsidRDefault="001A37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26FA"/>
    <w:rsid w:val="00065349"/>
    <w:rsid w:val="0007459A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331D"/>
    <w:rsid w:val="000E454D"/>
    <w:rsid w:val="000E4FFD"/>
    <w:rsid w:val="000F01A0"/>
    <w:rsid w:val="000F54F6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776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87FE7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87B81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07D31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B5589"/>
    <w:rsid w:val="004C1B2C"/>
    <w:rsid w:val="004C70CF"/>
    <w:rsid w:val="004D2551"/>
    <w:rsid w:val="004D6EC5"/>
    <w:rsid w:val="004E2713"/>
    <w:rsid w:val="004F5DB5"/>
    <w:rsid w:val="004F6E2F"/>
    <w:rsid w:val="00503172"/>
    <w:rsid w:val="00503E53"/>
    <w:rsid w:val="0051223A"/>
    <w:rsid w:val="00515958"/>
    <w:rsid w:val="00517C1C"/>
    <w:rsid w:val="005246D3"/>
    <w:rsid w:val="005330DB"/>
    <w:rsid w:val="00537487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60DF"/>
    <w:rsid w:val="006A4408"/>
    <w:rsid w:val="006B5412"/>
    <w:rsid w:val="006C4A38"/>
    <w:rsid w:val="006C7CCC"/>
    <w:rsid w:val="006D14FA"/>
    <w:rsid w:val="006D20D8"/>
    <w:rsid w:val="006D3526"/>
    <w:rsid w:val="006F549E"/>
    <w:rsid w:val="00703D6B"/>
    <w:rsid w:val="007043B1"/>
    <w:rsid w:val="007046F6"/>
    <w:rsid w:val="00707AA0"/>
    <w:rsid w:val="00713C68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422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1A4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34A2"/>
    <w:rsid w:val="00A44480"/>
    <w:rsid w:val="00A44FBF"/>
    <w:rsid w:val="00A47F3F"/>
    <w:rsid w:val="00A62167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A59C5"/>
    <w:rsid w:val="00BB6D4A"/>
    <w:rsid w:val="00BB7EE0"/>
    <w:rsid w:val="00BD37C5"/>
    <w:rsid w:val="00BD74A8"/>
    <w:rsid w:val="00BE2E1C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85A20"/>
    <w:rsid w:val="00D91F36"/>
    <w:rsid w:val="00DA0ED1"/>
    <w:rsid w:val="00DA5A1F"/>
    <w:rsid w:val="00DA69A9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51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600</Words>
  <Characters>3423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4</cp:revision>
  <cp:lastPrinted>2019-04-26T06:35:00Z</cp:lastPrinted>
  <dcterms:created xsi:type="dcterms:W3CDTF">2019-12-31T07:16:00Z</dcterms:created>
  <dcterms:modified xsi:type="dcterms:W3CDTF">2019-12-31T08:41:00Z</dcterms:modified>
</cp:coreProperties>
</file>