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14" w:rsidRPr="00447201" w:rsidRDefault="009B0314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9B0314" w:rsidRPr="00447201" w:rsidRDefault="009B0314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9B0314" w:rsidRPr="00447201" w:rsidRDefault="009B0314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9B0314" w:rsidRPr="00447201" w:rsidRDefault="009B031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B0314" w:rsidRPr="00447201" w:rsidRDefault="009B031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B0314" w:rsidRPr="00447201" w:rsidRDefault="009B031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B0314" w:rsidRPr="00447201" w:rsidRDefault="009B031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B0314" w:rsidRPr="00E82B9C" w:rsidRDefault="009B0314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125</w:t>
      </w:r>
    </w:p>
    <w:p w:rsidR="009B0314" w:rsidRPr="00447201" w:rsidRDefault="009B0314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9B0314" w:rsidRPr="002F1315" w:rsidRDefault="009B031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9B0314" w:rsidRPr="00637E8F" w:rsidRDefault="009B0314" w:rsidP="00F26951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rFonts w:ascii="Times New Roman" w:hAnsi="Times New Roman" w:cs="Times New Roman"/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 на 2020</w:t>
      </w:r>
      <w:r w:rsidRPr="00637E8F">
        <w:rPr>
          <w:b/>
          <w:sz w:val="28"/>
          <w:szCs w:val="28"/>
        </w:rPr>
        <w:t xml:space="preserve"> год</w:t>
      </w:r>
    </w:p>
    <w:p w:rsidR="009B0314" w:rsidRDefault="009B031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9B0314" w:rsidRPr="00637E8F" w:rsidRDefault="009B031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9B0314" w:rsidRPr="00637E8F" w:rsidRDefault="009B0314" w:rsidP="00D11A9C">
      <w:pPr>
        <w:tabs>
          <w:tab w:val="left" w:pos="6878"/>
        </w:tabs>
        <w:ind w:firstLine="709"/>
        <w:rPr>
          <w:sz w:val="28"/>
          <w:szCs w:val="28"/>
        </w:rPr>
      </w:pPr>
      <w:r w:rsidRPr="00637E8F">
        <w:rPr>
          <w:sz w:val="28"/>
          <w:szCs w:val="28"/>
        </w:rPr>
        <w:t xml:space="preserve">Руководствуясь Уставом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37E8F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>р е ш и л:</w:t>
      </w:r>
    </w:p>
    <w:p w:rsidR="009B0314" w:rsidRDefault="009B0314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637E8F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прилагаемый П</w:t>
      </w:r>
      <w:r w:rsidRPr="00637E8F">
        <w:rPr>
          <w:sz w:val="28"/>
          <w:szCs w:val="28"/>
        </w:rPr>
        <w:t xml:space="preserve">лан работы Совета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</w:t>
      </w:r>
      <w:r w:rsidRPr="00637E8F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шестого созыва на 2020</w:t>
      </w:r>
      <w:r w:rsidRPr="00637E8F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1)</w:t>
      </w:r>
      <w:r w:rsidRPr="00637E8F">
        <w:rPr>
          <w:sz w:val="28"/>
          <w:szCs w:val="28"/>
        </w:rPr>
        <w:t>.</w:t>
      </w:r>
    </w:p>
    <w:p w:rsidR="009B0314" w:rsidRPr="00CA6B50" w:rsidRDefault="009B0314" w:rsidP="00CA6B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A6B50">
        <w:rPr>
          <w:rFonts w:ascii="Times New Roman" w:hAnsi="Times New Roman" w:cs="Times New Roman"/>
          <w:sz w:val="28"/>
          <w:szCs w:val="28"/>
        </w:rPr>
        <w:t xml:space="preserve">.Утвердить прилагаемый План </w:t>
      </w:r>
      <w:r>
        <w:rPr>
          <w:rFonts w:ascii="Times New Roman" w:hAnsi="Times New Roman" w:cs="Times New Roman"/>
          <w:sz w:val="28"/>
          <w:szCs w:val="28"/>
        </w:rPr>
        <w:t>нормотворческой деятельности</w:t>
      </w:r>
      <w:r w:rsidRPr="00CA6B50">
        <w:rPr>
          <w:rFonts w:ascii="Times New Roman" w:hAnsi="Times New Roman" w:cs="Times New Roman"/>
          <w:sz w:val="28"/>
          <w:szCs w:val="28"/>
        </w:rPr>
        <w:t xml:space="preserve"> Совета депутатов Русско-Тювеевского сельского поселения Темниковского муниципального района шестого созыва 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A6B50">
        <w:rPr>
          <w:rFonts w:ascii="Times New Roman" w:hAnsi="Times New Roman" w:cs="Times New Roman"/>
          <w:sz w:val="28"/>
          <w:szCs w:val="28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A6B5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314" w:rsidRDefault="009B0314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314" w:rsidRDefault="009B0314" w:rsidP="006B6036">
      <w:pPr>
        <w:ind w:firstLine="0"/>
        <w:rPr>
          <w:sz w:val="28"/>
          <w:szCs w:val="28"/>
        </w:rPr>
      </w:pPr>
    </w:p>
    <w:p w:rsidR="009B0314" w:rsidRDefault="009B0314" w:rsidP="006B6036">
      <w:pPr>
        <w:ind w:firstLine="0"/>
        <w:rPr>
          <w:sz w:val="28"/>
          <w:szCs w:val="28"/>
        </w:rPr>
      </w:pPr>
    </w:p>
    <w:p w:rsidR="009B0314" w:rsidRDefault="009B0314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9B0314" w:rsidRPr="001517D6" w:rsidRDefault="009B0314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B0314" w:rsidRPr="00176E9F" w:rsidRDefault="009B0314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9B0314" w:rsidRPr="00176E9F" w:rsidRDefault="009B0314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9B0314" w:rsidRPr="00176E9F" w:rsidRDefault="009B0314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B0314" w:rsidRPr="00176E9F" w:rsidRDefault="009B0314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30 декабря </w:t>
      </w:r>
      <w:smartTag w:uri="urn:schemas-microsoft-com:office:smarttags" w:element="metricconverter">
        <w:smartTagPr>
          <w:attr w:name="ProductID" w:val="2019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>. № 125</w:t>
      </w:r>
    </w:p>
    <w:p w:rsidR="009B0314" w:rsidRDefault="009B0314" w:rsidP="00D11A9C">
      <w:pPr>
        <w:jc w:val="right"/>
      </w:pPr>
    </w:p>
    <w:p w:rsidR="009B0314" w:rsidRPr="00167E0C" w:rsidRDefault="009B0314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9B0314" w:rsidRPr="00167E0C" w:rsidRDefault="009B0314" w:rsidP="00D11A9C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9B0314" w:rsidRDefault="009B0314" w:rsidP="00D11A9C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9B0314" w:rsidRPr="00167E0C" w:rsidTr="000D7387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9B0314" w:rsidRPr="00D11A9C" w:rsidRDefault="009B0314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9B0314" w:rsidRPr="00D11A9C" w:rsidRDefault="009B0314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9B0314" w:rsidRPr="00D11A9C" w:rsidRDefault="009B0314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9B0314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9B0314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20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9B0314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9B0314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9B0314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9B0314" w:rsidRPr="005774C8" w:rsidTr="000D7387">
        <w:trPr>
          <w:trHeight w:val="43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6.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утверждении положения об организации работы с наказами избирателей на территории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9B0314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7.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9B0314" w:rsidRPr="005774C8" w:rsidTr="000D7387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201</w:t>
            </w:r>
            <w:r>
              <w:rPr>
                <w:color w:val="000000"/>
              </w:rPr>
              <w:t>9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9B0314" w:rsidRPr="005774C8" w:rsidTr="000D7387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в решение сессии Совета депутатов Русско-Тювеевского сельского поселения Темниковского муниципального района Республики Мордовия №</w:t>
            </w:r>
            <w:r>
              <w:rPr>
                <w:color w:val="000000"/>
              </w:rPr>
              <w:t>91</w:t>
            </w:r>
            <w:r w:rsidRPr="00D11A9C">
              <w:rPr>
                <w:color w:val="000000"/>
              </w:rPr>
              <w:t xml:space="preserve"> от 2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декабря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года "О бюджете Русско-Тювеевского сельского поселения Темниковского муниципального района Республики Мордовия  на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"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9B0314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</w:t>
            </w:r>
            <w:r>
              <w:rPr>
                <w:color w:val="000000"/>
              </w:rPr>
              <w:t>ещающих муниципальные должности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9B0314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граждан.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9B0314" w:rsidRPr="005774C8" w:rsidTr="000D7387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 г</w:t>
              </w:r>
            </w:smartTag>
            <w:r>
              <w:rPr>
                <w:color w:val="000000"/>
              </w:rPr>
              <w:t>.</w:t>
            </w:r>
          </w:p>
        </w:tc>
      </w:tr>
      <w:tr w:rsidR="009B0314" w:rsidRPr="005774C8" w:rsidTr="000D7387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pStyle w:val="NormalWeb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21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9B0314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14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0D7387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9B0314" w:rsidRPr="00D11A9C" w:rsidRDefault="009B0314" w:rsidP="00D11A9C">
            <w:pPr>
              <w:pStyle w:val="NormalWeb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9B0314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15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9B0314" w:rsidRDefault="009B0314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9B0314" w:rsidRDefault="009B0314" w:rsidP="00CA6B50">
      <w:pPr>
        <w:tabs>
          <w:tab w:val="left" w:pos="6878"/>
        </w:tabs>
        <w:jc w:val="right"/>
        <w:rPr>
          <w:b/>
        </w:rPr>
      </w:pPr>
    </w:p>
    <w:p w:rsidR="009B0314" w:rsidRPr="00176E9F" w:rsidRDefault="009B0314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314" w:rsidRPr="00176E9F" w:rsidRDefault="009B0314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9B0314" w:rsidRPr="00176E9F" w:rsidRDefault="009B0314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B0314" w:rsidRPr="00176E9F" w:rsidRDefault="009B0314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30 декабря </w:t>
      </w:r>
      <w:smartTag w:uri="urn:schemas-microsoft-com:office:smarttags" w:element="metricconverter">
        <w:smartTagPr>
          <w:attr w:name="ProductID" w:val="2019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>. № 125</w:t>
      </w:r>
    </w:p>
    <w:p w:rsidR="009B0314" w:rsidRDefault="009B0314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B0314" w:rsidRDefault="009B0314" w:rsidP="00CA6B50">
      <w:pPr>
        <w:jc w:val="right"/>
      </w:pPr>
    </w:p>
    <w:p w:rsidR="009B0314" w:rsidRPr="00167E0C" w:rsidRDefault="009B0314" w:rsidP="00CA6B50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9B0314" w:rsidRPr="00167E0C" w:rsidRDefault="009B0314" w:rsidP="00CA6B50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9B0314" w:rsidRDefault="009B0314" w:rsidP="00CA6B50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9B0314" w:rsidRPr="00D11A9C" w:rsidRDefault="009B0314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11A9C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9B0314" w:rsidRPr="00D11A9C" w:rsidRDefault="009B0314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9B0314" w:rsidRPr="00D11A9C" w:rsidRDefault="009B0314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11A9C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9072F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B0314" w:rsidRPr="00D9072F" w:rsidRDefault="009B0314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A9575E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A9575E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B0314" w:rsidRPr="00D9072F" w:rsidRDefault="009B0314" w:rsidP="003B596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B0314" w:rsidRPr="00D9072F" w:rsidRDefault="009B0314" w:rsidP="003B5964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3B5964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6A0C59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201</w:t>
            </w:r>
            <w:r>
              <w:rPr>
                <w:rFonts w:ascii="Times New Roman" w:hAnsi="Times New Roman" w:cs="Times New Roman"/>
              </w:rPr>
              <w:t>9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201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9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9B0314" w:rsidRPr="00167E0C" w:rsidTr="00361612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201</w:t>
            </w:r>
            <w:r>
              <w:rPr>
                <w:rFonts w:ascii="Times New Roman" w:hAnsi="Times New Roman" w:cs="Times New Roman"/>
                <w:bCs/>
              </w:rPr>
              <w:t>9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>и об утверждении Плана мероприятий Русско-Тювеевского сельского поселения  Темниковского муниципального района на 20</w:t>
            </w:r>
            <w:r>
              <w:rPr>
                <w:rFonts w:ascii="Times New Roman" w:hAnsi="Times New Roman" w:cs="Times New Roman"/>
              </w:rPr>
              <w:t>20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4A70F6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2021 год и плановый период 2022 и 2023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B0314" w:rsidRPr="00D9072F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9B0314" w:rsidRPr="00167E0C" w:rsidTr="0074766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4A70F6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9B0314" w:rsidRPr="00167E0C" w:rsidTr="00980FE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4A70F6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9B0314" w:rsidRPr="00167E0C" w:rsidTr="00C57231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4A70F6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9B0314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отчете главы администрации поселения о результатах своей деятельности, о деятельности администрации поселения за 20</w:t>
            </w:r>
            <w:r>
              <w:rPr>
                <w:color w:val="3F4F5D"/>
                <w:shd w:val="clear" w:color="auto" w:fill="FFFFFF"/>
              </w:rPr>
              <w:t>20</w:t>
            </w:r>
            <w:r w:rsidRPr="00D9072F">
              <w:rPr>
                <w:color w:val="3F4F5D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Администрация сельского поселения 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9B0314" w:rsidRPr="00167E0C" w:rsidTr="00BE2A2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11A9C" w:rsidRDefault="009B0314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B0314" w:rsidRPr="00D9072F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1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2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3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B0314" w:rsidRPr="00D9072F" w:rsidRDefault="009B0314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>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9B0314" w:rsidRPr="00D9072F" w:rsidRDefault="009B0314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9B0314" w:rsidRDefault="009B0314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9B0314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314" w:rsidRDefault="009B0314" w:rsidP="004E299A">
      <w:r>
        <w:separator/>
      </w:r>
    </w:p>
  </w:endnote>
  <w:endnote w:type="continuationSeparator" w:id="0">
    <w:p w:rsidR="009B0314" w:rsidRDefault="009B0314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314" w:rsidRDefault="009B0314" w:rsidP="004E299A">
      <w:r>
        <w:separator/>
      </w:r>
    </w:p>
  </w:footnote>
  <w:footnote w:type="continuationSeparator" w:id="0">
    <w:p w:rsidR="009B0314" w:rsidRDefault="009B0314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314" w:rsidRDefault="009B0314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9B0314" w:rsidRDefault="009B031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6118"/>
    <w:rsid w:val="000A1D43"/>
    <w:rsid w:val="000D7387"/>
    <w:rsid w:val="000F036D"/>
    <w:rsid w:val="00106C43"/>
    <w:rsid w:val="00114CCB"/>
    <w:rsid w:val="00116CA9"/>
    <w:rsid w:val="00126DFF"/>
    <w:rsid w:val="00133971"/>
    <w:rsid w:val="001517D6"/>
    <w:rsid w:val="0016712C"/>
    <w:rsid w:val="00167E0C"/>
    <w:rsid w:val="00176E9F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602D0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974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E5CFA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E05AF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22A29"/>
    <w:rsid w:val="00F26951"/>
    <w:rsid w:val="00F337B1"/>
    <w:rsid w:val="00F4087B"/>
    <w:rsid w:val="00F55EEA"/>
    <w:rsid w:val="00F57193"/>
    <w:rsid w:val="00F57783"/>
    <w:rsid w:val="00F63DFE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36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5997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5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5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35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36004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436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5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36001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3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36005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36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35999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436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5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3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5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5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000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35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6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003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3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5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5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3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5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001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5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5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5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5997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6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002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436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5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5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36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6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002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436004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36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003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36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6</Pages>
  <Words>1405</Words>
  <Characters>8015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3</cp:revision>
  <cp:lastPrinted>2019-01-18T09:04:00Z</cp:lastPrinted>
  <dcterms:created xsi:type="dcterms:W3CDTF">2019-12-30T07:40:00Z</dcterms:created>
  <dcterms:modified xsi:type="dcterms:W3CDTF">2019-12-30T07:44:00Z</dcterms:modified>
</cp:coreProperties>
</file>