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165" w:rsidRPr="00447201" w:rsidRDefault="00E02165" w:rsidP="00996787">
      <w:pPr>
        <w:ind w:firstLine="709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7201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E02165" w:rsidRPr="00447201" w:rsidRDefault="00E02165" w:rsidP="00996787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E02165" w:rsidRPr="00447201" w:rsidRDefault="00E02165" w:rsidP="00996787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E02165" w:rsidRPr="00447201" w:rsidRDefault="00E02165" w:rsidP="00996787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E02165" w:rsidRPr="00447201" w:rsidRDefault="00E02165" w:rsidP="0099678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02165" w:rsidRPr="00447201" w:rsidRDefault="00E02165" w:rsidP="0099678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02165" w:rsidRPr="00447201" w:rsidRDefault="00E02165" w:rsidP="0099678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02165" w:rsidRPr="00447201" w:rsidRDefault="00E02165" w:rsidP="0099678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7201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E02165" w:rsidRPr="00447201" w:rsidRDefault="00E02165" w:rsidP="0099678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 xml:space="preserve">___________2019 г.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447201">
        <w:rPr>
          <w:rFonts w:ascii="Times New Roman" w:hAnsi="Times New Roman" w:cs="Times New Roman"/>
          <w:sz w:val="28"/>
          <w:szCs w:val="28"/>
        </w:rPr>
        <w:t xml:space="preserve">  № __</w:t>
      </w:r>
    </w:p>
    <w:p w:rsidR="00E02165" w:rsidRPr="00447201" w:rsidRDefault="00E02165" w:rsidP="0099678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E02165" w:rsidRPr="00996787" w:rsidRDefault="00E02165" w:rsidP="00996787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02165" w:rsidRDefault="00E02165" w:rsidP="00996787">
      <w:pPr>
        <w:pStyle w:val="70"/>
        <w:shd w:val="clear" w:color="auto" w:fill="auto"/>
        <w:spacing w:after="0"/>
        <w:ind w:firstLine="709"/>
        <w:rPr>
          <w:sz w:val="28"/>
          <w:szCs w:val="28"/>
        </w:rPr>
      </w:pPr>
      <w:r w:rsidRPr="00996787">
        <w:rPr>
          <w:sz w:val="28"/>
          <w:szCs w:val="28"/>
        </w:rPr>
        <w:t>Об утверждении Положения о порядке                                                                     принятия решения о применении к депутату,                                                             члену выборного органа местного самоуправления,</w:t>
      </w:r>
      <w:r w:rsidRPr="00996787">
        <w:rPr>
          <w:sz w:val="28"/>
          <w:szCs w:val="28"/>
        </w:rPr>
        <w:br/>
        <w:t>выборному должностному лицу местного самоуправления</w:t>
      </w:r>
      <w:r w:rsidRPr="00996787">
        <w:rPr>
          <w:sz w:val="28"/>
          <w:szCs w:val="28"/>
        </w:rPr>
        <w:br/>
        <w:t>мер ответственности за представление недостоверных или неполных</w:t>
      </w:r>
      <w:r w:rsidRPr="00996787">
        <w:rPr>
          <w:sz w:val="28"/>
          <w:szCs w:val="28"/>
        </w:rPr>
        <w:br/>
        <w:t>сведений о своих доходах, расходах, об имуществе и обязательствах</w:t>
      </w:r>
      <w:r w:rsidRPr="00996787">
        <w:rPr>
          <w:sz w:val="28"/>
          <w:szCs w:val="28"/>
        </w:rPr>
        <w:br/>
        <w:t>имущественного характера, а также сведений о доходах, расходах,</w:t>
      </w:r>
      <w:r w:rsidRPr="00996787">
        <w:rPr>
          <w:sz w:val="28"/>
          <w:szCs w:val="28"/>
        </w:rPr>
        <w:br/>
        <w:t>об имуществе и обязательствах имущественного характера своих</w:t>
      </w:r>
      <w:r w:rsidRPr="00996787">
        <w:rPr>
          <w:sz w:val="28"/>
          <w:szCs w:val="28"/>
        </w:rPr>
        <w:br/>
        <w:t>супруги (супруга) и несовершеннолетних детей, если искажение</w:t>
      </w:r>
      <w:r w:rsidRPr="00996787">
        <w:rPr>
          <w:sz w:val="28"/>
          <w:szCs w:val="28"/>
        </w:rPr>
        <w:br/>
        <w:t>этих сведений является несущественным</w:t>
      </w:r>
    </w:p>
    <w:p w:rsidR="00E02165" w:rsidRDefault="00E02165" w:rsidP="00996787">
      <w:pPr>
        <w:pStyle w:val="70"/>
        <w:shd w:val="clear" w:color="auto" w:fill="auto"/>
        <w:spacing w:after="0"/>
        <w:ind w:firstLine="709"/>
        <w:rPr>
          <w:sz w:val="28"/>
          <w:szCs w:val="28"/>
        </w:rPr>
      </w:pPr>
    </w:p>
    <w:p w:rsidR="00E02165" w:rsidRPr="00684181" w:rsidRDefault="00E02165" w:rsidP="00996787">
      <w:pPr>
        <w:pStyle w:val="70"/>
        <w:shd w:val="clear" w:color="auto" w:fill="auto"/>
        <w:spacing w:after="0"/>
        <w:ind w:firstLine="709"/>
        <w:rPr>
          <w:sz w:val="28"/>
          <w:szCs w:val="28"/>
        </w:rPr>
      </w:pPr>
    </w:p>
    <w:p w:rsidR="00E02165" w:rsidRPr="00996787" w:rsidRDefault="00E02165" w:rsidP="00996787">
      <w:pPr>
        <w:pStyle w:val="20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996787">
        <w:rPr>
          <w:sz w:val="28"/>
          <w:szCs w:val="28"/>
        </w:rPr>
        <w:t xml:space="preserve">В соответствии с частью 7.3-2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996787">
          <w:rPr>
            <w:sz w:val="28"/>
            <w:szCs w:val="28"/>
          </w:rPr>
          <w:t>2003 г</w:t>
        </w:r>
      </w:smartTag>
      <w:r w:rsidRPr="00996787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996787">
          <w:rPr>
            <w:sz w:val="28"/>
            <w:szCs w:val="28"/>
          </w:rPr>
          <w:t>2007 г</w:t>
        </w:r>
      </w:smartTag>
      <w:r w:rsidRPr="00996787">
        <w:rPr>
          <w:sz w:val="28"/>
          <w:szCs w:val="28"/>
        </w:rPr>
        <w:t xml:space="preserve">. № 54-3 «О противодействии коррупции в  Республике Мордовия», Уставом </w:t>
      </w:r>
      <w:r>
        <w:rPr>
          <w:sz w:val="28"/>
          <w:szCs w:val="28"/>
        </w:rPr>
        <w:t>Русско-Тювеев</w:t>
      </w:r>
      <w:r w:rsidRPr="00996787">
        <w:rPr>
          <w:sz w:val="28"/>
          <w:szCs w:val="28"/>
        </w:rPr>
        <w:t>ского сельского поселения, Совет депутатов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 р е ш и л</w:t>
      </w:r>
      <w:r w:rsidRPr="00996787">
        <w:rPr>
          <w:sz w:val="28"/>
          <w:szCs w:val="28"/>
        </w:rPr>
        <w:t>:</w:t>
      </w:r>
    </w:p>
    <w:p w:rsidR="00E02165" w:rsidRPr="00996787" w:rsidRDefault="00E02165" w:rsidP="00996787">
      <w:pPr>
        <w:pStyle w:val="20"/>
        <w:shd w:val="clear" w:color="auto" w:fill="auto"/>
        <w:tabs>
          <w:tab w:val="left" w:pos="1409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1.</w:t>
      </w:r>
      <w:r w:rsidRPr="00996787">
        <w:rPr>
          <w:sz w:val="28"/>
          <w:szCs w:val="28"/>
        </w:rPr>
        <w:t>Утвердить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E02165" w:rsidRPr="00996787" w:rsidRDefault="00E02165" w:rsidP="00996787">
      <w:pPr>
        <w:pStyle w:val="NoSpacing"/>
        <w:ind w:firstLine="709"/>
        <w:jc w:val="both"/>
        <w:rPr>
          <w:sz w:val="28"/>
          <w:szCs w:val="28"/>
        </w:rPr>
      </w:pPr>
      <w:r w:rsidRPr="00996787">
        <w:rPr>
          <w:sz w:val="28"/>
          <w:szCs w:val="28"/>
        </w:rPr>
        <w:t>2.Настоящее решение вступает в силу со дня его официального опубликования</w:t>
      </w:r>
      <w:r>
        <w:rPr>
          <w:sz w:val="28"/>
          <w:szCs w:val="28"/>
        </w:rPr>
        <w:t xml:space="preserve"> (обнародования)</w:t>
      </w:r>
      <w:r w:rsidRPr="00996787">
        <w:rPr>
          <w:sz w:val="28"/>
          <w:szCs w:val="28"/>
        </w:rPr>
        <w:t>.</w:t>
      </w:r>
    </w:p>
    <w:p w:rsidR="00E02165" w:rsidRPr="00996787" w:rsidRDefault="00E02165" w:rsidP="00996787">
      <w:pPr>
        <w:pStyle w:val="NoSpacing"/>
        <w:ind w:firstLine="709"/>
        <w:rPr>
          <w:sz w:val="28"/>
          <w:szCs w:val="28"/>
        </w:rPr>
      </w:pPr>
    </w:p>
    <w:p w:rsidR="00E02165" w:rsidRPr="00996787" w:rsidRDefault="00E02165" w:rsidP="0099678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02165" w:rsidRPr="00996787" w:rsidRDefault="00E02165" w:rsidP="0099678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02165" w:rsidRPr="00996787" w:rsidRDefault="00E02165" w:rsidP="0099678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96787">
        <w:rPr>
          <w:rFonts w:ascii="Times New Roman" w:hAnsi="Times New Roman" w:cs="Times New Roman"/>
          <w:sz w:val="28"/>
          <w:szCs w:val="28"/>
        </w:rPr>
        <w:t>Глава Русско-Тювеевского</w:t>
      </w:r>
    </w:p>
    <w:p w:rsidR="00E02165" w:rsidRDefault="00E02165" w:rsidP="0099678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9678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996787">
        <w:rPr>
          <w:rFonts w:ascii="Times New Roman" w:hAnsi="Times New Roman" w:cs="Times New Roman"/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E02165" w:rsidRDefault="00E02165" w:rsidP="0099678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02165" w:rsidRDefault="00E02165" w:rsidP="00684181">
      <w:pPr>
        <w:jc w:val="right"/>
        <w:rPr>
          <w:rFonts w:ascii="Times New Roman" w:hAnsi="Times New Roman" w:cs="Times New Roman"/>
          <w:sz w:val="28"/>
          <w:szCs w:val="28"/>
        </w:rPr>
      </w:pPr>
      <w:r w:rsidRPr="00684181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E02165" w:rsidRPr="00684181" w:rsidRDefault="00E02165" w:rsidP="00684181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84181">
        <w:rPr>
          <w:rFonts w:ascii="Times New Roman" w:hAnsi="Times New Roman" w:cs="Times New Roman"/>
          <w:sz w:val="28"/>
          <w:szCs w:val="28"/>
        </w:rPr>
        <w:t xml:space="preserve"> к решению </w:t>
      </w:r>
      <w:r w:rsidRPr="00684181">
        <w:rPr>
          <w:rFonts w:ascii="Times New Roman" w:hAnsi="Times New Roman" w:cs="Times New Roman"/>
          <w:bCs/>
          <w:sz w:val="28"/>
          <w:szCs w:val="28"/>
        </w:rPr>
        <w:t xml:space="preserve">Совета депутатов </w:t>
      </w:r>
    </w:p>
    <w:p w:rsidR="00E02165" w:rsidRPr="00684181" w:rsidRDefault="00E02165" w:rsidP="00684181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Русско-Тювеевского</w:t>
      </w:r>
      <w:r w:rsidRPr="0068418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</w:p>
    <w:p w:rsidR="00E02165" w:rsidRPr="00684181" w:rsidRDefault="00E02165" w:rsidP="00684181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84181">
        <w:rPr>
          <w:rFonts w:ascii="Times New Roman" w:hAnsi="Times New Roman" w:cs="Times New Roman"/>
          <w:bCs/>
          <w:sz w:val="28"/>
          <w:szCs w:val="28"/>
        </w:rPr>
        <w:t xml:space="preserve">Темниковского муниципального района </w:t>
      </w:r>
    </w:p>
    <w:p w:rsidR="00E02165" w:rsidRPr="00684181" w:rsidRDefault="00E02165" w:rsidP="00684181">
      <w:pPr>
        <w:pStyle w:val="30"/>
        <w:shd w:val="clear" w:color="auto" w:fill="auto"/>
        <w:tabs>
          <w:tab w:val="left" w:leader="underscore" w:pos="7957"/>
        </w:tabs>
        <w:spacing w:after="556" w:line="220" w:lineRule="exact"/>
        <w:ind w:left="6680"/>
        <w:rPr>
          <w:b w:val="0"/>
          <w:sz w:val="28"/>
          <w:szCs w:val="28"/>
        </w:rPr>
      </w:pPr>
      <w:r w:rsidRPr="00684181">
        <w:rPr>
          <w:b w:val="0"/>
          <w:sz w:val="28"/>
          <w:szCs w:val="28"/>
        </w:rPr>
        <w:t xml:space="preserve">от </w:t>
      </w:r>
      <w:r w:rsidRPr="00684181">
        <w:rPr>
          <w:b w:val="0"/>
          <w:sz w:val="28"/>
          <w:szCs w:val="28"/>
        </w:rPr>
        <w:tab/>
      </w:r>
      <w:smartTag w:uri="urn:schemas-microsoft-com:office:smarttags" w:element="metricconverter">
        <w:smartTagPr>
          <w:attr w:name="ProductID" w:val="2019 г"/>
        </w:smartTagPr>
        <w:r w:rsidRPr="00684181">
          <w:rPr>
            <w:b w:val="0"/>
            <w:sz w:val="28"/>
            <w:szCs w:val="28"/>
          </w:rPr>
          <w:t>2019 г</w:t>
        </w:r>
      </w:smartTag>
      <w:r w:rsidRPr="00684181">
        <w:rPr>
          <w:b w:val="0"/>
          <w:sz w:val="28"/>
          <w:szCs w:val="28"/>
        </w:rPr>
        <w:t>. №</w:t>
      </w:r>
      <w:r>
        <w:rPr>
          <w:b w:val="0"/>
          <w:sz w:val="28"/>
          <w:szCs w:val="28"/>
        </w:rPr>
        <w:t xml:space="preserve"> __</w:t>
      </w:r>
    </w:p>
    <w:p w:rsidR="00E02165" w:rsidRPr="00684181" w:rsidRDefault="00E02165" w:rsidP="00684181">
      <w:pPr>
        <w:pStyle w:val="70"/>
        <w:shd w:val="clear" w:color="auto" w:fill="auto"/>
        <w:spacing w:after="0"/>
        <w:ind w:left="40"/>
        <w:rPr>
          <w:sz w:val="28"/>
          <w:szCs w:val="28"/>
        </w:rPr>
      </w:pPr>
      <w:r w:rsidRPr="00684181">
        <w:rPr>
          <w:rStyle w:val="71pt"/>
          <w:noProof w:val="0"/>
          <w:sz w:val="28"/>
          <w:szCs w:val="28"/>
        </w:rPr>
        <w:t>ПОЛОЖЕНИЕ</w:t>
      </w:r>
    </w:p>
    <w:p w:rsidR="00E02165" w:rsidRPr="00684181" w:rsidRDefault="00E02165" w:rsidP="00684181">
      <w:pPr>
        <w:pStyle w:val="20"/>
        <w:shd w:val="clear" w:color="auto" w:fill="auto"/>
        <w:spacing w:before="0" w:after="240" w:line="302" w:lineRule="exact"/>
        <w:ind w:left="40"/>
        <w:jc w:val="center"/>
        <w:rPr>
          <w:sz w:val="28"/>
          <w:szCs w:val="28"/>
        </w:rPr>
      </w:pPr>
      <w:r w:rsidRPr="00684181">
        <w:rPr>
          <w:sz w:val="28"/>
          <w:szCs w:val="28"/>
        </w:rPr>
        <w:t>о порядке принятия решения о применении к депутату, члену выборного</w:t>
      </w:r>
      <w:r w:rsidRPr="00684181">
        <w:rPr>
          <w:sz w:val="28"/>
          <w:szCs w:val="28"/>
        </w:rPr>
        <w:br/>
        <w:t>органа местного самоуправления, выборному должностному лицу местного</w:t>
      </w:r>
      <w:r w:rsidRPr="00684181">
        <w:rPr>
          <w:sz w:val="28"/>
          <w:szCs w:val="28"/>
        </w:rPr>
        <w:br/>
        <w:t>самоуправления мер ответственности та представление недостоверных или</w:t>
      </w:r>
      <w:r w:rsidRPr="00684181">
        <w:rPr>
          <w:sz w:val="28"/>
          <w:szCs w:val="28"/>
        </w:rPr>
        <w:br/>
        <w:t>неполных сведений о своих доходах, расходах, об имуществе и</w:t>
      </w:r>
      <w:r w:rsidRPr="00684181">
        <w:rPr>
          <w:sz w:val="28"/>
          <w:szCs w:val="28"/>
        </w:rPr>
        <w:br/>
        <w:t>обязательствах имущественного характера, а также сведений о доходах,</w:t>
      </w:r>
      <w:r w:rsidRPr="00684181">
        <w:rPr>
          <w:sz w:val="28"/>
          <w:szCs w:val="28"/>
        </w:rPr>
        <w:br/>
        <w:t>расходах, об имуществе и обязательствах имущественного характера своих</w:t>
      </w:r>
      <w:r w:rsidRPr="00684181">
        <w:rPr>
          <w:sz w:val="28"/>
          <w:szCs w:val="28"/>
        </w:rPr>
        <w:br/>
        <w:t>супруги (супруга) и несовершеннолетних детей,</w:t>
      </w:r>
      <w:r w:rsidRPr="00684181">
        <w:rPr>
          <w:sz w:val="28"/>
          <w:szCs w:val="28"/>
        </w:rPr>
        <w:br/>
        <w:t>если искажение этих сведений является несущественным</w:t>
      </w:r>
    </w:p>
    <w:p w:rsidR="00E02165" w:rsidRPr="00684181" w:rsidRDefault="00E02165" w:rsidP="00684181">
      <w:pPr>
        <w:pStyle w:val="20"/>
        <w:shd w:val="clear" w:color="auto" w:fill="auto"/>
        <w:tabs>
          <w:tab w:val="left" w:pos="1413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1.</w:t>
      </w:r>
      <w:r w:rsidRPr="00684181">
        <w:rPr>
          <w:sz w:val="28"/>
          <w:szCs w:val="28"/>
        </w:rPr>
        <w:t>К депутату, члену выборного органа местного самоуправления, выборному должностному липу местного самоуправления,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131-ФЗ «Об общих принципах местного самоуправления в Российской Федерации».</w:t>
      </w:r>
    </w:p>
    <w:p w:rsidR="00E02165" w:rsidRPr="00684181" w:rsidRDefault="00E02165" w:rsidP="00684181">
      <w:pPr>
        <w:pStyle w:val="20"/>
        <w:shd w:val="clear" w:color="auto" w:fill="auto"/>
        <w:tabs>
          <w:tab w:val="left" w:pos="1413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2.</w:t>
      </w:r>
      <w:r w:rsidRPr="00684181">
        <w:rPr>
          <w:sz w:val="28"/>
          <w:szCs w:val="28"/>
        </w:rPr>
        <w:t>Меры ответственности, указанные в пункте 1 настоящего</w:t>
      </w:r>
      <w:r>
        <w:rPr>
          <w:sz w:val="28"/>
          <w:szCs w:val="28"/>
        </w:rPr>
        <w:t xml:space="preserve"> </w:t>
      </w:r>
      <w:r w:rsidRPr="00684181">
        <w:rPr>
          <w:sz w:val="28"/>
          <w:szCs w:val="28"/>
        </w:rPr>
        <w:t xml:space="preserve">Положения, могут быть применены в случае выявления в порядке, предусмотренном статьей  12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684181"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 xml:space="preserve">. </w:t>
      </w:r>
      <w:r w:rsidRPr="00684181">
        <w:rPr>
          <w:sz w:val="28"/>
          <w:szCs w:val="28"/>
        </w:rPr>
        <w:t>№ 54-3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- сведения</w:t>
      </w:r>
      <w:r w:rsidRPr="00684181">
        <w:rPr>
          <w:sz w:val="28"/>
          <w:szCs w:val="28"/>
        </w:rPr>
        <w:tab/>
        <w:t>о</w:t>
      </w:r>
      <w:r>
        <w:rPr>
          <w:sz w:val="28"/>
          <w:szCs w:val="28"/>
        </w:rPr>
        <w:t xml:space="preserve"> доходах, </w:t>
      </w:r>
      <w:r w:rsidRPr="00684181">
        <w:rPr>
          <w:sz w:val="28"/>
          <w:szCs w:val="28"/>
        </w:rPr>
        <w:t>расходах, об имуществе и обязательствах  имущественного характера на себя и (или) членов своей семьи).</w:t>
      </w:r>
    </w:p>
    <w:p w:rsidR="00E02165" w:rsidRPr="00684181" w:rsidRDefault="00E02165" w:rsidP="00F55892">
      <w:pPr>
        <w:pStyle w:val="20"/>
        <w:shd w:val="clear" w:color="auto" w:fill="auto"/>
        <w:tabs>
          <w:tab w:val="left" w:pos="1413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3.</w:t>
      </w:r>
      <w:r w:rsidRPr="00684181">
        <w:rPr>
          <w:sz w:val="28"/>
          <w:szCs w:val="28"/>
        </w:rPr>
        <w:t>Основанием для вынесения вопроса, указанного в пункте 1 настоящего Положения, на сессии Совета депутатов</w:t>
      </w:r>
      <w:r>
        <w:rPr>
          <w:sz w:val="28"/>
          <w:szCs w:val="28"/>
        </w:rPr>
        <w:t xml:space="preserve"> </w:t>
      </w:r>
      <w:r w:rsidRPr="00684181">
        <w:rPr>
          <w:sz w:val="28"/>
          <w:szCs w:val="28"/>
        </w:rPr>
        <w:t xml:space="preserve">(далее - Совет депутатов) является предусмотренное частью 3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684181">
          <w:rPr>
            <w:sz w:val="28"/>
            <w:szCs w:val="28"/>
          </w:rPr>
          <w:t>2007 г</w:t>
        </w:r>
      </w:smartTag>
      <w:r w:rsidRPr="00684181">
        <w:rPr>
          <w:sz w:val="28"/>
          <w:szCs w:val="28"/>
        </w:rPr>
        <w:t xml:space="preserve">. № 54-3 «О противодействии коррупции в Республике Мордовия» заявление Главы Республики Мордовия о применении мер ответственности, предусмотренных частью 7.3-1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84181">
          <w:rPr>
            <w:sz w:val="28"/>
            <w:szCs w:val="28"/>
          </w:rPr>
          <w:t>2003 г</w:t>
        </w:r>
      </w:smartTag>
      <w:r w:rsidRPr="00684181">
        <w:rPr>
          <w:sz w:val="28"/>
          <w:szCs w:val="28"/>
        </w:rPr>
        <w:t>. № 131-ФЗ «Об общих принципах</w:t>
      </w:r>
      <w:r>
        <w:rPr>
          <w:sz w:val="28"/>
          <w:szCs w:val="28"/>
        </w:rPr>
        <w:t xml:space="preserve"> </w:t>
      </w:r>
      <w:r w:rsidRPr="00684181">
        <w:rPr>
          <w:sz w:val="28"/>
          <w:szCs w:val="28"/>
        </w:rPr>
        <w:t>местного самоуправления в Российской «Федерации» (далее заявление о применении мер ответственности).</w:t>
      </w:r>
    </w:p>
    <w:p w:rsidR="00E02165" w:rsidRPr="00684181" w:rsidRDefault="00E02165" w:rsidP="009A092D">
      <w:pPr>
        <w:pStyle w:val="20"/>
        <w:shd w:val="clear" w:color="auto" w:fill="auto"/>
        <w:tabs>
          <w:tab w:val="left" w:pos="1409"/>
        </w:tabs>
        <w:spacing w:before="0" w:line="302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4.</w:t>
      </w:r>
      <w:r w:rsidRPr="00684181">
        <w:rPr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самоуправления, а также документы, указанные в части 4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684181">
          <w:rPr>
            <w:sz w:val="28"/>
            <w:szCs w:val="28"/>
          </w:rPr>
          <w:t>2007 г</w:t>
        </w:r>
      </w:smartTag>
      <w:r w:rsidRPr="00684181">
        <w:rPr>
          <w:sz w:val="28"/>
          <w:szCs w:val="28"/>
        </w:rPr>
        <w:t xml:space="preserve">. № 54-3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</w:t>
      </w:r>
      <w:smartTag w:uri="urn:schemas-microsoft-com:office:smarttags" w:element="metricconverter">
        <w:smartTagPr>
          <w:attr w:name="ProductID" w:val="2003 г"/>
        </w:smartTagPr>
        <w:r w:rsidRPr="00684181">
          <w:rPr>
            <w:sz w:val="28"/>
            <w:szCs w:val="28"/>
          </w:rPr>
          <w:t>2003 г</w:t>
        </w:r>
      </w:smartTag>
      <w:r w:rsidRPr="00684181">
        <w:rPr>
          <w:sz w:val="28"/>
          <w:szCs w:val="28"/>
        </w:rPr>
        <w:t>. № 1.31-ФЗ «Об общих принципах местного самоуправления в Российской Федерации».</w:t>
      </w:r>
    </w:p>
    <w:p w:rsidR="00E02165" w:rsidRPr="00684181" w:rsidRDefault="00E02165" w:rsidP="009A092D">
      <w:pPr>
        <w:pStyle w:val="20"/>
        <w:shd w:val="clear" w:color="auto" w:fill="auto"/>
        <w:tabs>
          <w:tab w:val="left" w:pos="709"/>
          <w:tab w:val="left" w:pos="1409"/>
        </w:tabs>
        <w:spacing w:before="0" w:line="302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5. </w:t>
      </w:r>
      <w:r w:rsidRPr="00684181">
        <w:rPr>
          <w:sz w:val="28"/>
          <w:szCs w:val="28"/>
        </w:rPr>
        <w:t>Лицо, исполняющее полномочия председателя Совета депутатом, н</w:t>
      </w:r>
      <w:r>
        <w:rPr>
          <w:sz w:val="28"/>
          <w:szCs w:val="28"/>
        </w:rPr>
        <w:t xml:space="preserve">е </w:t>
      </w:r>
      <w:r w:rsidRPr="00684181">
        <w:rPr>
          <w:sz w:val="28"/>
          <w:szCs w:val="28"/>
        </w:rPr>
        <w:t>позднее 14 рабочих дней со дня поступления заявления о применении мер ответственности созывает сессию Совета депутатов на котором рассматривается указанное заявление.</w:t>
      </w:r>
    </w:p>
    <w:p w:rsidR="00E02165" w:rsidRPr="00684181" w:rsidRDefault="00E02165" w:rsidP="006A5A6C">
      <w:pPr>
        <w:pStyle w:val="20"/>
        <w:shd w:val="clear" w:color="auto" w:fill="auto"/>
        <w:tabs>
          <w:tab w:val="left" w:pos="1409"/>
        </w:tabs>
        <w:spacing w:before="0" w:line="302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6. </w:t>
      </w:r>
      <w:r w:rsidRPr="00684181">
        <w:rPr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E02165" w:rsidRDefault="00E02165" w:rsidP="006A5A6C">
      <w:pPr>
        <w:pStyle w:val="20"/>
        <w:shd w:val="clear" w:color="auto" w:fill="auto"/>
        <w:tabs>
          <w:tab w:val="left" w:pos="1409"/>
        </w:tabs>
        <w:spacing w:before="0" w:line="302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7. В</w:t>
      </w:r>
      <w:r w:rsidRPr="00684181">
        <w:rPr>
          <w:sz w:val="28"/>
          <w:szCs w:val="28"/>
        </w:rPr>
        <w:t xml:space="preserve">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сессию Совета депутатов созывает иное уполномоченное лицо.</w:t>
      </w:r>
    </w:p>
    <w:p w:rsidR="00E02165" w:rsidRPr="00684181" w:rsidRDefault="00E02165" w:rsidP="006A5A6C">
      <w:pPr>
        <w:pStyle w:val="20"/>
        <w:shd w:val="clear" w:color="auto" w:fill="auto"/>
        <w:tabs>
          <w:tab w:val="left" w:pos="1409"/>
        </w:tabs>
        <w:spacing w:before="0" w:line="302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8. </w:t>
      </w:r>
      <w:r w:rsidRPr="00684181">
        <w:rPr>
          <w:sz w:val="28"/>
          <w:szCs w:val="28"/>
        </w:rPr>
        <w:t>На сессии, указанно</w:t>
      </w:r>
      <w:r>
        <w:rPr>
          <w:sz w:val="28"/>
          <w:szCs w:val="28"/>
        </w:rPr>
        <w:t>й</w:t>
      </w:r>
      <w:r w:rsidRPr="00684181">
        <w:rPr>
          <w:sz w:val="28"/>
          <w:szCs w:val="28"/>
        </w:rPr>
        <w:t xml:space="preserve"> в пункте 5 настоящего Положения, вправе присутствовать лицо, в отношении которо</w:t>
      </w:r>
      <w:r>
        <w:rPr>
          <w:sz w:val="28"/>
          <w:szCs w:val="28"/>
        </w:rPr>
        <w:t>й</w:t>
      </w:r>
      <w:r w:rsidRPr="00684181">
        <w:rPr>
          <w:sz w:val="28"/>
          <w:szCs w:val="28"/>
        </w:rPr>
        <w:t xml:space="preserve"> рассматривается вопрос о применении мер ответственности.</w:t>
      </w:r>
    </w:p>
    <w:p w:rsidR="00E02165" w:rsidRDefault="00E02165" w:rsidP="006A5A6C">
      <w:pPr>
        <w:pStyle w:val="20"/>
        <w:shd w:val="clear" w:color="auto" w:fill="auto"/>
        <w:tabs>
          <w:tab w:val="left" w:pos="1409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684181">
        <w:rPr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сессии Совета депутатов на котором рассматривается вопрос о применении </w:t>
      </w:r>
      <w:r>
        <w:rPr>
          <w:sz w:val="28"/>
          <w:szCs w:val="28"/>
        </w:rPr>
        <w:t>в</w:t>
      </w:r>
      <w:r w:rsidRPr="00684181">
        <w:rPr>
          <w:sz w:val="28"/>
          <w:szCs w:val="28"/>
        </w:rPr>
        <w:t xml:space="preserve"> отношении него мер ответственности, указанное заседание проходит под председательством иного уполномоченного лица.</w:t>
      </w:r>
    </w:p>
    <w:p w:rsidR="00E02165" w:rsidRPr="00684181" w:rsidRDefault="00E02165" w:rsidP="006A5A6C">
      <w:pPr>
        <w:pStyle w:val="20"/>
        <w:shd w:val="clear" w:color="auto" w:fill="auto"/>
        <w:tabs>
          <w:tab w:val="left" w:pos="1409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10.</w:t>
      </w:r>
      <w:r w:rsidRPr="00684181">
        <w:rPr>
          <w:sz w:val="28"/>
          <w:szCs w:val="28"/>
        </w:rPr>
        <w:t xml:space="preserve"> Принятое мотивированное решение о применении мер ответственности в отношении депутата, члена выборного органа чес того самоуправления, выборного должностного лица местного самоуправления оформляется решением Совета депутатов (далее - решение о применении мер ответственности).</w:t>
      </w:r>
    </w:p>
    <w:p w:rsidR="00E02165" w:rsidRPr="00684181" w:rsidRDefault="00E02165" w:rsidP="00684181">
      <w:pPr>
        <w:pStyle w:val="20"/>
        <w:shd w:val="clear" w:color="auto" w:fill="auto"/>
        <w:spacing w:before="0" w:line="302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Pr="00684181">
        <w:rPr>
          <w:sz w:val="28"/>
          <w:szCs w:val="28"/>
        </w:rPr>
        <w:t xml:space="preserve">1. Решение о применении мер ответственности считается принятым, если за него проголосовало не менее двух третей </w:t>
      </w:r>
      <w:r w:rsidRPr="00684181">
        <w:rPr>
          <w:noProof w:val="0"/>
          <w:sz w:val="28"/>
          <w:szCs w:val="28"/>
          <w:lang w:val="en-US" w:eastAsia="en-US"/>
        </w:rPr>
        <w:t>o</w:t>
      </w:r>
      <w:r w:rsidRPr="00684181">
        <w:rPr>
          <w:noProof w:val="0"/>
          <w:sz w:val="28"/>
          <w:szCs w:val="28"/>
          <w:lang w:eastAsia="en-US"/>
        </w:rPr>
        <w:t xml:space="preserve">т </w:t>
      </w:r>
      <w:r>
        <w:rPr>
          <w:sz w:val="28"/>
          <w:szCs w:val="28"/>
        </w:rPr>
        <w:t xml:space="preserve">установленной численности </w:t>
      </w:r>
      <w:r w:rsidRPr="00684181">
        <w:rPr>
          <w:sz w:val="28"/>
          <w:szCs w:val="28"/>
        </w:rPr>
        <w:t>депутатов Совета депутатов.</w:t>
      </w:r>
    </w:p>
    <w:p w:rsidR="00E02165" w:rsidRPr="00684181" w:rsidRDefault="00E02165" w:rsidP="006A5A6C">
      <w:pPr>
        <w:pStyle w:val="20"/>
        <w:numPr>
          <w:ilvl w:val="0"/>
          <w:numId w:val="7"/>
        </w:numPr>
        <w:shd w:val="clear" w:color="auto" w:fill="auto"/>
        <w:tabs>
          <w:tab w:val="left" w:pos="1409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>Решение о применении мер ответственности в отношении</w:t>
      </w:r>
      <w:r>
        <w:rPr>
          <w:sz w:val="28"/>
          <w:szCs w:val="28"/>
        </w:rPr>
        <w:t xml:space="preserve"> </w:t>
      </w:r>
      <w:r w:rsidRPr="00684181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</w:t>
      </w:r>
      <w:r>
        <w:rPr>
          <w:sz w:val="28"/>
          <w:szCs w:val="28"/>
        </w:rPr>
        <w:t>У</w:t>
      </w:r>
      <w:r w:rsidRPr="00684181">
        <w:rPr>
          <w:sz w:val="28"/>
          <w:szCs w:val="28"/>
        </w:rPr>
        <w:t xml:space="preserve">ставом </w:t>
      </w:r>
      <w:r>
        <w:rPr>
          <w:sz w:val="28"/>
          <w:szCs w:val="28"/>
        </w:rPr>
        <w:t>Русско-Тювеев</w:t>
      </w:r>
      <w:r w:rsidRPr="00684181">
        <w:rPr>
          <w:sz w:val="28"/>
          <w:szCs w:val="28"/>
        </w:rPr>
        <w:t>ского сельского поселения и регламентом Совета депутатов.</w:t>
      </w:r>
    </w:p>
    <w:p w:rsidR="00E02165" w:rsidRPr="00684181" w:rsidRDefault="00E02165" w:rsidP="00684181">
      <w:pPr>
        <w:pStyle w:val="20"/>
        <w:numPr>
          <w:ilvl w:val="0"/>
          <w:numId w:val="7"/>
        </w:numPr>
        <w:shd w:val="clear" w:color="auto" w:fill="auto"/>
        <w:tabs>
          <w:tab w:val="left" w:pos="1409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</w:t>
      </w:r>
      <w:r>
        <w:rPr>
          <w:sz w:val="28"/>
          <w:szCs w:val="28"/>
        </w:rPr>
        <w:t>сельского поселения</w:t>
      </w:r>
      <w:r w:rsidRPr="00684181">
        <w:rPr>
          <w:sz w:val="28"/>
          <w:szCs w:val="28"/>
        </w:rPr>
        <w:t xml:space="preserve"> подписывается лицом, председательствующим на заседании сессии  Совета депутатов, на котором данное решение было принято.</w:t>
      </w:r>
    </w:p>
    <w:p w:rsidR="00E02165" w:rsidRPr="00684181" w:rsidRDefault="00E02165" w:rsidP="00684181">
      <w:pPr>
        <w:pStyle w:val="20"/>
        <w:numPr>
          <w:ilvl w:val="0"/>
          <w:numId w:val="8"/>
        </w:numPr>
        <w:shd w:val="clear" w:color="auto" w:fill="auto"/>
        <w:tabs>
          <w:tab w:val="left" w:pos="1413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>Совет депутатов письменно извещает Главу Республики Мордовия о принятом решении в течение 5 рабочих дней со дня его принятии с приложением копии решения о применении мер ответственности.</w:t>
      </w:r>
    </w:p>
    <w:p w:rsidR="00E02165" w:rsidRPr="00684181" w:rsidRDefault="00E02165" w:rsidP="00684181">
      <w:pPr>
        <w:pStyle w:val="20"/>
        <w:numPr>
          <w:ilvl w:val="0"/>
          <w:numId w:val="8"/>
        </w:numPr>
        <w:shd w:val="clear" w:color="auto" w:fill="auto"/>
        <w:tabs>
          <w:tab w:val="left" w:pos="1413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</w:t>
      </w:r>
      <w:r>
        <w:rPr>
          <w:sz w:val="28"/>
          <w:szCs w:val="28"/>
        </w:rPr>
        <w:t>й</w:t>
      </w:r>
      <w:r w:rsidRPr="00684181">
        <w:rPr>
          <w:sz w:val="28"/>
          <w:szCs w:val="28"/>
        </w:rPr>
        <w:t xml:space="preserve"> сессии Совета депутатов. В случае, если указанное лицо не присутствовало на сессии Совета депутатов, направляется заказным письмом с уведомлением по адресу места жительства не позднее одного рабочего дня</w:t>
      </w:r>
      <w:r>
        <w:rPr>
          <w:sz w:val="28"/>
          <w:szCs w:val="28"/>
        </w:rPr>
        <w:t>,</w:t>
      </w:r>
      <w:r w:rsidRPr="00684181">
        <w:rPr>
          <w:sz w:val="28"/>
          <w:szCs w:val="28"/>
        </w:rPr>
        <w:t xml:space="preserve"> следующего за днем проведении соответствующе</w:t>
      </w:r>
      <w:r>
        <w:rPr>
          <w:sz w:val="28"/>
          <w:szCs w:val="28"/>
        </w:rPr>
        <w:t>й</w:t>
      </w:r>
      <w:r w:rsidRPr="00684181">
        <w:rPr>
          <w:sz w:val="28"/>
          <w:szCs w:val="28"/>
        </w:rPr>
        <w:t xml:space="preserve"> сессии Совета депутатов.</w:t>
      </w:r>
    </w:p>
    <w:p w:rsidR="00E02165" w:rsidRPr="00684181" w:rsidRDefault="00E02165" w:rsidP="00684181">
      <w:pPr>
        <w:pStyle w:val="20"/>
        <w:numPr>
          <w:ilvl w:val="0"/>
          <w:numId w:val="8"/>
        </w:numPr>
        <w:shd w:val="clear" w:color="auto" w:fill="auto"/>
        <w:tabs>
          <w:tab w:val="left" w:pos="1413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E02165" w:rsidRPr="00684181" w:rsidRDefault="00E02165" w:rsidP="00684181">
      <w:pPr>
        <w:pStyle w:val="20"/>
        <w:numPr>
          <w:ilvl w:val="0"/>
          <w:numId w:val="9"/>
        </w:numPr>
        <w:shd w:val="clear" w:color="auto" w:fill="auto"/>
        <w:tabs>
          <w:tab w:val="left" w:pos="1210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>заблаговременное получение лицом, в отношении которого рассматривается вопрос о применении мер ответственности, уведомления о дате и месте проведения соответствующего заседания сессии, а также ознакомление с заявлением о применении мер ответственности и с проектом решения о применении мер ответственности;</w:t>
      </w:r>
    </w:p>
    <w:p w:rsidR="00E02165" w:rsidRPr="00684181" w:rsidRDefault="00E02165" w:rsidP="00684181">
      <w:pPr>
        <w:pStyle w:val="20"/>
        <w:numPr>
          <w:ilvl w:val="0"/>
          <w:numId w:val="9"/>
        </w:numPr>
        <w:shd w:val="clear" w:color="auto" w:fill="auto"/>
        <w:tabs>
          <w:tab w:val="left" w:pos="1052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>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E02165" w:rsidRPr="00684181" w:rsidRDefault="00E02165" w:rsidP="00684181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  <w:r w:rsidRPr="00684181">
        <w:rPr>
          <w:noProof w:val="0"/>
          <w:sz w:val="28"/>
          <w:szCs w:val="28"/>
          <w:lang w:eastAsia="en-US"/>
        </w:rPr>
        <w:t xml:space="preserve">17. </w:t>
      </w:r>
      <w:r w:rsidRPr="00684181">
        <w:rPr>
          <w:sz w:val="28"/>
          <w:szCs w:val="28"/>
        </w:rPr>
        <w:t>В случае, если лицо, в отношении которого рассматривается вопрос о применении мер ответственности, но согласно с решением о применении мер ответственности, оно вправе в письменном виде изложить свое особое мнение.</w:t>
      </w:r>
    </w:p>
    <w:p w:rsidR="00E02165" w:rsidRPr="00684181" w:rsidRDefault="00E02165" w:rsidP="00684181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</w:p>
    <w:p w:rsidR="00E02165" w:rsidRPr="00684181" w:rsidRDefault="00E02165" w:rsidP="00684181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</w:p>
    <w:p w:rsidR="00E02165" w:rsidRPr="00684181" w:rsidRDefault="00E02165" w:rsidP="00684181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</w:p>
    <w:p w:rsidR="00E02165" w:rsidRPr="00684181" w:rsidRDefault="00E02165" w:rsidP="00684181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</w:p>
    <w:p w:rsidR="00E02165" w:rsidRPr="00684181" w:rsidRDefault="00E02165" w:rsidP="00684181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</w:p>
    <w:p w:rsidR="00E02165" w:rsidRPr="00684181" w:rsidRDefault="00E02165" w:rsidP="00684181">
      <w:pPr>
        <w:ind w:firstLine="709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sectPr w:rsidR="00E02165" w:rsidRPr="00684181" w:rsidSect="009A092D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165" w:rsidRDefault="00E02165" w:rsidP="004E299A">
      <w:r>
        <w:separator/>
      </w:r>
    </w:p>
  </w:endnote>
  <w:endnote w:type="continuationSeparator" w:id="0">
    <w:p w:rsidR="00E02165" w:rsidRDefault="00E02165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165" w:rsidRDefault="00E02165" w:rsidP="004E299A">
      <w:r>
        <w:separator/>
      </w:r>
    </w:p>
  </w:footnote>
  <w:footnote w:type="continuationSeparator" w:id="0">
    <w:p w:rsidR="00E02165" w:rsidRDefault="00E02165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165" w:rsidRDefault="00E02165">
    <w:pPr>
      <w:pStyle w:val="Header"/>
      <w:jc w:val="center"/>
    </w:pPr>
    <w:fldSimple w:instr="PAGE   \* MERGEFORMAT">
      <w:r>
        <w:rPr>
          <w:noProof/>
        </w:rPr>
        <w:t>4</w:t>
      </w:r>
    </w:fldSimple>
  </w:p>
  <w:p w:rsidR="00E02165" w:rsidRDefault="00E0216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02A246B"/>
    <w:multiLevelType w:val="multilevel"/>
    <w:tmpl w:val="FD7E88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217A0E8D"/>
    <w:multiLevelType w:val="multilevel"/>
    <w:tmpl w:val="D17042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2B7867AC"/>
    <w:multiLevelType w:val="multilevel"/>
    <w:tmpl w:val="1D907E6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43CE7E98"/>
    <w:multiLevelType w:val="multilevel"/>
    <w:tmpl w:val="B944194A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4BC17E9F"/>
    <w:multiLevelType w:val="multilevel"/>
    <w:tmpl w:val="FBAC8CCA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53D02640"/>
    <w:multiLevelType w:val="multilevel"/>
    <w:tmpl w:val="3E56D0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6118"/>
    <w:rsid w:val="000A1D43"/>
    <w:rsid w:val="000D7387"/>
    <w:rsid w:val="000F036D"/>
    <w:rsid w:val="00106C43"/>
    <w:rsid w:val="00114CCB"/>
    <w:rsid w:val="00116CA9"/>
    <w:rsid w:val="00117032"/>
    <w:rsid w:val="00126DFF"/>
    <w:rsid w:val="00133971"/>
    <w:rsid w:val="001517D6"/>
    <w:rsid w:val="0016712C"/>
    <w:rsid w:val="00167E0C"/>
    <w:rsid w:val="00185275"/>
    <w:rsid w:val="00193A9B"/>
    <w:rsid w:val="001942BF"/>
    <w:rsid w:val="00196A77"/>
    <w:rsid w:val="001B1C1F"/>
    <w:rsid w:val="001C3FDE"/>
    <w:rsid w:val="001F0BDC"/>
    <w:rsid w:val="00223A2D"/>
    <w:rsid w:val="00224116"/>
    <w:rsid w:val="0025354C"/>
    <w:rsid w:val="002602D0"/>
    <w:rsid w:val="00263D8A"/>
    <w:rsid w:val="00265A30"/>
    <w:rsid w:val="0027654C"/>
    <w:rsid w:val="002801D4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35994"/>
    <w:rsid w:val="00341897"/>
    <w:rsid w:val="00353378"/>
    <w:rsid w:val="00361612"/>
    <w:rsid w:val="00367DB3"/>
    <w:rsid w:val="0038152A"/>
    <w:rsid w:val="00384130"/>
    <w:rsid w:val="003B5964"/>
    <w:rsid w:val="003D2EEE"/>
    <w:rsid w:val="003D7D13"/>
    <w:rsid w:val="003E7481"/>
    <w:rsid w:val="003F2095"/>
    <w:rsid w:val="0040689A"/>
    <w:rsid w:val="00411D49"/>
    <w:rsid w:val="00417431"/>
    <w:rsid w:val="00433977"/>
    <w:rsid w:val="00435E55"/>
    <w:rsid w:val="00447201"/>
    <w:rsid w:val="004527E6"/>
    <w:rsid w:val="00461AFF"/>
    <w:rsid w:val="004734FD"/>
    <w:rsid w:val="00487010"/>
    <w:rsid w:val="004A5B2F"/>
    <w:rsid w:val="004A70F6"/>
    <w:rsid w:val="004B7D8D"/>
    <w:rsid w:val="004C5974"/>
    <w:rsid w:val="004E299A"/>
    <w:rsid w:val="004E3B9E"/>
    <w:rsid w:val="00526BC9"/>
    <w:rsid w:val="00527C6D"/>
    <w:rsid w:val="005317FB"/>
    <w:rsid w:val="00531AB0"/>
    <w:rsid w:val="00544D1D"/>
    <w:rsid w:val="00547996"/>
    <w:rsid w:val="00550BE3"/>
    <w:rsid w:val="00570B4D"/>
    <w:rsid w:val="00571563"/>
    <w:rsid w:val="005774C8"/>
    <w:rsid w:val="00580452"/>
    <w:rsid w:val="005872B5"/>
    <w:rsid w:val="00597DE4"/>
    <w:rsid w:val="005B1496"/>
    <w:rsid w:val="005C71CB"/>
    <w:rsid w:val="005E0B85"/>
    <w:rsid w:val="00604DD7"/>
    <w:rsid w:val="00620070"/>
    <w:rsid w:val="00624431"/>
    <w:rsid w:val="00630013"/>
    <w:rsid w:val="006362D2"/>
    <w:rsid w:val="00637E8F"/>
    <w:rsid w:val="00646B02"/>
    <w:rsid w:val="006608E0"/>
    <w:rsid w:val="00670824"/>
    <w:rsid w:val="00673D31"/>
    <w:rsid w:val="00677815"/>
    <w:rsid w:val="006817DB"/>
    <w:rsid w:val="00684181"/>
    <w:rsid w:val="006860A3"/>
    <w:rsid w:val="006A0C59"/>
    <w:rsid w:val="006A5A6C"/>
    <w:rsid w:val="006B6036"/>
    <w:rsid w:val="006C3A98"/>
    <w:rsid w:val="006C6938"/>
    <w:rsid w:val="006F59BD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1B28"/>
    <w:rsid w:val="00772547"/>
    <w:rsid w:val="00772E85"/>
    <w:rsid w:val="00775F4D"/>
    <w:rsid w:val="00776750"/>
    <w:rsid w:val="007C1B73"/>
    <w:rsid w:val="00807222"/>
    <w:rsid w:val="00826E1F"/>
    <w:rsid w:val="0082781B"/>
    <w:rsid w:val="008336B4"/>
    <w:rsid w:val="008404B6"/>
    <w:rsid w:val="00843D4B"/>
    <w:rsid w:val="00860F0B"/>
    <w:rsid w:val="00874818"/>
    <w:rsid w:val="00877982"/>
    <w:rsid w:val="00880114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46E55"/>
    <w:rsid w:val="00976575"/>
    <w:rsid w:val="009775CB"/>
    <w:rsid w:val="00980FE0"/>
    <w:rsid w:val="009940B5"/>
    <w:rsid w:val="00996787"/>
    <w:rsid w:val="009A092D"/>
    <w:rsid w:val="009A1862"/>
    <w:rsid w:val="009A7397"/>
    <w:rsid w:val="009D04D0"/>
    <w:rsid w:val="009D547F"/>
    <w:rsid w:val="00A02C17"/>
    <w:rsid w:val="00A2066F"/>
    <w:rsid w:val="00A207F1"/>
    <w:rsid w:val="00A27723"/>
    <w:rsid w:val="00A37091"/>
    <w:rsid w:val="00A4173C"/>
    <w:rsid w:val="00A41B8B"/>
    <w:rsid w:val="00A42DBA"/>
    <w:rsid w:val="00A52498"/>
    <w:rsid w:val="00A616E2"/>
    <w:rsid w:val="00A73E3A"/>
    <w:rsid w:val="00A8281D"/>
    <w:rsid w:val="00A82BB2"/>
    <w:rsid w:val="00A864D0"/>
    <w:rsid w:val="00A918C1"/>
    <w:rsid w:val="00A9575E"/>
    <w:rsid w:val="00A97107"/>
    <w:rsid w:val="00AB3CCA"/>
    <w:rsid w:val="00AC5317"/>
    <w:rsid w:val="00AF1111"/>
    <w:rsid w:val="00B25145"/>
    <w:rsid w:val="00B7738F"/>
    <w:rsid w:val="00B82C8E"/>
    <w:rsid w:val="00B84B93"/>
    <w:rsid w:val="00BA055D"/>
    <w:rsid w:val="00BB2CFF"/>
    <w:rsid w:val="00BD24A6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71F35"/>
    <w:rsid w:val="00C90FE4"/>
    <w:rsid w:val="00C979B1"/>
    <w:rsid w:val="00CA6B50"/>
    <w:rsid w:val="00CB379C"/>
    <w:rsid w:val="00CE5CFA"/>
    <w:rsid w:val="00CF3FCE"/>
    <w:rsid w:val="00CF49EF"/>
    <w:rsid w:val="00D035E4"/>
    <w:rsid w:val="00D11A9C"/>
    <w:rsid w:val="00D22835"/>
    <w:rsid w:val="00D65612"/>
    <w:rsid w:val="00D74E7E"/>
    <w:rsid w:val="00D9072F"/>
    <w:rsid w:val="00DA0AB3"/>
    <w:rsid w:val="00DB19D5"/>
    <w:rsid w:val="00DB2DD0"/>
    <w:rsid w:val="00DC1567"/>
    <w:rsid w:val="00DE05AF"/>
    <w:rsid w:val="00DF4B62"/>
    <w:rsid w:val="00E02165"/>
    <w:rsid w:val="00E03803"/>
    <w:rsid w:val="00E05C7A"/>
    <w:rsid w:val="00E13124"/>
    <w:rsid w:val="00E1316A"/>
    <w:rsid w:val="00E25CC2"/>
    <w:rsid w:val="00E57BA4"/>
    <w:rsid w:val="00E60460"/>
    <w:rsid w:val="00E74D37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22A29"/>
    <w:rsid w:val="00F26951"/>
    <w:rsid w:val="00F337B1"/>
    <w:rsid w:val="00F4087B"/>
    <w:rsid w:val="00F55892"/>
    <w:rsid w:val="00F55EEA"/>
    <w:rsid w:val="00F57193"/>
    <w:rsid w:val="00F57783"/>
    <w:rsid w:val="00F6217F"/>
    <w:rsid w:val="00F63DFE"/>
    <w:rsid w:val="00F726E6"/>
    <w:rsid w:val="00FA3D0A"/>
    <w:rsid w:val="00FB1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435E55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uiPriority w:val="99"/>
    <w:rsid w:val="00435E55"/>
    <w:pPr>
      <w:widowControl/>
      <w:autoSpaceDE/>
      <w:autoSpaceDN/>
      <w:adjustRightInd/>
      <w:spacing w:after="120"/>
      <w:ind w:firstLine="0"/>
      <w:jc w:val="left"/>
    </w:pPr>
    <w:rPr>
      <w:rFonts w:ascii="Calibri" w:hAnsi="Calibri" w:cs="Times New Roman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616E2"/>
    <w:rPr>
      <w:rFonts w:ascii="Times New Roman CYR" w:hAnsi="Times New Roman CYR" w:cs="Times New Roman CYR"/>
      <w:sz w:val="24"/>
      <w:szCs w:val="24"/>
    </w:rPr>
  </w:style>
  <w:style w:type="character" w:customStyle="1" w:styleId="BodyTextChar1">
    <w:name w:val="Body Text Char1"/>
    <w:link w:val="BodyText"/>
    <w:uiPriority w:val="99"/>
    <w:locked/>
    <w:rsid w:val="00435E55"/>
    <w:rPr>
      <w:sz w:val="24"/>
      <w:lang w:val="ru-RU" w:eastAsia="ru-RU"/>
    </w:rPr>
  </w:style>
  <w:style w:type="character" w:customStyle="1" w:styleId="s2">
    <w:name w:val="s2"/>
    <w:basedOn w:val="DefaultParagraphFont"/>
    <w:uiPriority w:val="99"/>
    <w:rsid w:val="00435E55"/>
    <w:rPr>
      <w:rFonts w:cs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A1862"/>
    <w:rPr>
      <w:rFonts w:ascii="Times New Roman" w:hAnsi="Times New Roman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A1862"/>
    <w:rPr>
      <w:rFonts w:ascii="Times New Roman" w:hAnsi="Times New Roman" w:cs="Times New Roman"/>
    </w:rPr>
  </w:style>
  <w:style w:type="character" w:customStyle="1" w:styleId="7">
    <w:name w:val="Основной текст (7)_"/>
    <w:basedOn w:val="DefaultParagraphFont"/>
    <w:link w:val="70"/>
    <w:uiPriority w:val="99"/>
    <w:locked/>
    <w:rsid w:val="00D65612"/>
    <w:rPr>
      <w:rFonts w:cs="Times New Roman"/>
      <w:b/>
      <w:bCs/>
      <w:sz w:val="26"/>
      <w:szCs w:val="26"/>
      <w:lang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65612"/>
    <w:rPr>
      <w:rFonts w:cs="Times New Roman"/>
      <w:sz w:val="26"/>
      <w:szCs w:val="26"/>
      <w:lang w:bidi="ar-SA"/>
    </w:rPr>
  </w:style>
  <w:style w:type="paragraph" w:customStyle="1" w:styleId="70">
    <w:name w:val="Основной текст (7)"/>
    <w:basedOn w:val="Normal"/>
    <w:link w:val="7"/>
    <w:uiPriority w:val="99"/>
    <w:rsid w:val="00D65612"/>
    <w:pPr>
      <w:shd w:val="clear" w:color="auto" w:fill="FFFFFF"/>
      <w:autoSpaceDE/>
      <w:autoSpaceDN/>
      <w:adjustRightInd/>
      <w:spacing w:after="540" w:line="302" w:lineRule="exact"/>
      <w:ind w:firstLine="0"/>
      <w:jc w:val="center"/>
    </w:pPr>
    <w:rPr>
      <w:rFonts w:ascii="Times New Roman" w:hAnsi="Times New Roman" w:cs="Times New Roman"/>
      <w:b/>
      <w:bCs/>
      <w:noProof/>
      <w:sz w:val="26"/>
      <w:szCs w:val="26"/>
    </w:rPr>
  </w:style>
  <w:style w:type="paragraph" w:customStyle="1" w:styleId="20">
    <w:name w:val="Основной текст (2)"/>
    <w:basedOn w:val="Normal"/>
    <w:link w:val="2"/>
    <w:uiPriority w:val="99"/>
    <w:rsid w:val="00D65612"/>
    <w:pPr>
      <w:shd w:val="clear" w:color="auto" w:fill="FFFFFF"/>
      <w:autoSpaceDE/>
      <w:autoSpaceDN/>
      <w:adjustRightInd/>
      <w:spacing w:before="540" w:line="307" w:lineRule="exact"/>
      <w:ind w:firstLine="0"/>
    </w:pPr>
    <w:rPr>
      <w:rFonts w:ascii="Times New Roman" w:hAnsi="Times New Roman" w:cs="Times New Roman"/>
      <w:noProof/>
      <w:sz w:val="26"/>
      <w:szCs w:val="26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684181"/>
    <w:rPr>
      <w:rFonts w:cs="Times New Roman"/>
      <w:b/>
      <w:bCs/>
      <w:sz w:val="22"/>
      <w:szCs w:val="22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684181"/>
    <w:pPr>
      <w:shd w:val="clear" w:color="auto" w:fill="FFFFFF"/>
      <w:autoSpaceDE/>
      <w:autoSpaceDN/>
      <w:adjustRightInd/>
      <w:spacing w:line="259" w:lineRule="exact"/>
      <w:ind w:firstLine="0"/>
      <w:jc w:val="right"/>
    </w:pPr>
    <w:rPr>
      <w:rFonts w:ascii="Times New Roman" w:hAnsi="Times New Roman" w:cs="Times New Roman"/>
      <w:b/>
      <w:bCs/>
      <w:noProof/>
      <w:sz w:val="22"/>
      <w:szCs w:val="22"/>
    </w:rPr>
  </w:style>
  <w:style w:type="character" w:customStyle="1" w:styleId="71pt">
    <w:name w:val="Основной текст (7) + Интервал 1 pt"/>
    <w:basedOn w:val="7"/>
    <w:uiPriority w:val="99"/>
    <w:rsid w:val="00684181"/>
    <w:rPr>
      <w:rFonts w:ascii="Times New Roman" w:hAnsi="Times New Roman"/>
      <w:color w:val="000000"/>
      <w:spacing w:val="20"/>
      <w:w w:val="100"/>
      <w:position w:val="0"/>
      <w:u w:val="none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847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47557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84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4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4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4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4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4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847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847627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584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4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84759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584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847632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584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4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47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4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84758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584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4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4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4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4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58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84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4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4759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84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8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4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4761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84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4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8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4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4760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84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4755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84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4760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58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4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84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4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4760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584762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847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47618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84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847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4</Pages>
  <Words>1340</Words>
  <Characters>7642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4</cp:revision>
  <cp:lastPrinted>2019-01-18T09:04:00Z</cp:lastPrinted>
  <dcterms:created xsi:type="dcterms:W3CDTF">2019-12-13T12:54:00Z</dcterms:created>
  <dcterms:modified xsi:type="dcterms:W3CDTF">2019-12-16T07:08:00Z</dcterms:modified>
</cp:coreProperties>
</file>