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A2" w:rsidRPr="00547C2F" w:rsidRDefault="006E1BA2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E1BA2" w:rsidRPr="00547C2F" w:rsidRDefault="006E1BA2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E1BA2" w:rsidRDefault="006E1BA2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1BA2" w:rsidRPr="00547C2F" w:rsidRDefault="006E1BA2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1BA2" w:rsidRPr="00582A9F" w:rsidRDefault="006E1BA2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6E1BA2" w:rsidRDefault="006E1BA2" w:rsidP="002F0D13">
      <w:pPr>
        <w:shd w:val="clear" w:color="auto" w:fill="FFFFFF"/>
        <w:outlineLvl w:val="0"/>
        <w:rPr>
          <w:sz w:val="28"/>
          <w:szCs w:val="28"/>
        </w:rPr>
      </w:pPr>
    </w:p>
    <w:p w:rsidR="006E1BA2" w:rsidRDefault="006E1BA2" w:rsidP="0036308F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20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№ 01 </w:t>
      </w:r>
      <w:r w:rsidRPr="00547C2F">
        <w:rPr>
          <w:bCs/>
          <w:sz w:val="28"/>
          <w:szCs w:val="28"/>
        </w:rPr>
        <w:t>д.Русское Тювеево</w:t>
      </w:r>
    </w:p>
    <w:p w:rsidR="006E1BA2" w:rsidRDefault="006E1BA2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6E1BA2" w:rsidRPr="00BE26F5" w:rsidRDefault="006E1BA2" w:rsidP="00BE26F5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>Об утверждении План –</w:t>
      </w:r>
      <w:r>
        <w:rPr>
          <w:b/>
          <w:sz w:val="28"/>
          <w:szCs w:val="28"/>
        </w:rPr>
        <w:t xml:space="preserve"> </w:t>
      </w:r>
      <w:r w:rsidRPr="00F429BA">
        <w:rPr>
          <w:b/>
          <w:sz w:val="28"/>
          <w:szCs w:val="28"/>
        </w:rPr>
        <w:t xml:space="preserve">графика </w:t>
      </w:r>
      <w:r w:rsidRPr="00BE26F5">
        <w:rPr>
          <w:b/>
          <w:sz w:val="28"/>
          <w:szCs w:val="28"/>
        </w:rPr>
        <w:t>закупок товаров, работ, услуг для обеспечения государственных</w:t>
      </w:r>
      <w:r>
        <w:rPr>
          <w:b/>
          <w:sz w:val="28"/>
          <w:szCs w:val="28"/>
        </w:rPr>
        <w:t xml:space="preserve"> и</w:t>
      </w:r>
      <w:r w:rsidRPr="00BE26F5">
        <w:rPr>
          <w:b/>
          <w:sz w:val="28"/>
          <w:szCs w:val="28"/>
        </w:rPr>
        <w:t xml:space="preserve"> муниципальных нужд</w:t>
      </w:r>
      <w:r>
        <w:rPr>
          <w:b/>
          <w:sz w:val="28"/>
          <w:szCs w:val="28"/>
        </w:rPr>
        <w:t xml:space="preserve"> </w:t>
      </w:r>
      <w:r w:rsidRPr="00BE26F5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2020 год</w:t>
      </w:r>
    </w:p>
    <w:p w:rsidR="006E1BA2" w:rsidRDefault="006E1BA2" w:rsidP="00BE26F5">
      <w:pPr>
        <w:jc w:val="both"/>
        <w:rPr>
          <w:b/>
        </w:rPr>
      </w:pPr>
    </w:p>
    <w:p w:rsidR="006E1BA2" w:rsidRDefault="006E1BA2" w:rsidP="00BE26F5">
      <w:pPr>
        <w:jc w:val="both"/>
        <w:rPr>
          <w:b/>
        </w:rPr>
      </w:pPr>
    </w:p>
    <w:p w:rsidR="006E1BA2" w:rsidRPr="00074520" w:rsidRDefault="006E1BA2" w:rsidP="00BE26F5">
      <w:pPr>
        <w:ind w:firstLine="720"/>
        <w:jc w:val="both"/>
        <w:rPr>
          <w:sz w:val="28"/>
          <w:szCs w:val="28"/>
        </w:rPr>
      </w:pPr>
      <w:r w:rsidRPr="00074520">
        <w:rPr>
          <w:color w:val="000000"/>
          <w:sz w:val="28"/>
          <w:szCs w:val="28"/>
          <w:shd w:val="clear" w:color="auto" w:fill="FFFFFF"/>
        </w:rPr>
        <w:t>В целях реализации Федерального закона от 05.04.2013 г. г. № 44 – ФЗ «О контрактной системе в сфере закупок товаров, работ, услуг для обеспечения государственных и муниципальных нужд» и требованиям, установленным постановлением правительства Российской Федерации от 30 сентября 2019 года № 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 (вместе с «Положением о порядке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закупок»),</w:t>
      </w:r>
      <w:r w:rsidRPr="00074520">
        <w:rPr>
          <w:sz w:val="28"/>
          <w:szCs w:val="28"/>
        </w:rPr>
        <w:t xml:space="preserve"> администрация Русско-Тювеевского сельского поселения  Темниковского муниципального                            района п о с т а н о в л я е т:</w:t>
      </w:r>
    </w:p>
    <w:p w:rsidR="006E1BA2" w:rsidRPr="00074520" w:rsidRDefault="006E1BA2" w:rsidP="00BE26F5">
      <w:pPr>
        <w:tabs>
          <w:tab w:val="left" w:pos="2840"/>
        </w:tabs>
        <w:jc w:val="both"/>
        <w:rPr>
          <w:sz w:val="28"/>
          <w:szCs w:val="28"/>
        </w:rPr>
      </w:pPr>
      <w:r w:rsidRPr="00074520">
        <w:rPr>
          <w:sz w:val="28"/>
          <w:szCs w:val="28"/>
        </w:rPr>
        <w:t xml:space="preserve">          1. Утвердить </w:t>
      </w:r>
      <w:r w:rsidRPr="00074520">
        <w:rPr>
          <w:b/>
          <w:sz w:val="28"/>
          <w:szCs w:val="28"/>
        </w:rPr>
        <w:t xml:space="preserve"> </w:t>
      </w:r>
      <w:r w:rsidRPr="002B0974">
        <w:rPr>
          <w:sz w:val="28"/>
          <w:szCs w:val="28"/>
        </w:rPr>
        <w:t>прилагаемый</w:t>
      </w:r>
      <w:r>
        <w:rPr>
          <w:b/>
          <w:sz w:val="28"/>
          <w:szCs w:val="28"/>
        </w:rPr>
        <w:t xml:space="preserve"> </w:t>
      </w:r>
      <w:r w:rsidRPr="00074520">
        <w:rPr>
          <w:sz w:val="28"/>
          <w:szCs w:val="28"/>
        </w:rPr>
        <w:t>План-график размещения заказов на поставку товаров, работ, услуг для обеспечения государственных и муниципальных нужд на 2020 год.</w:t>
      </w:r>
    </w:p>
    <w:p w:rsidR="006E1BA2" w:rsidRPr="00074520" w:rsidRDefault="006E1BA2" w:rsidP="009F161B">
      <w:pPr>
        <w:jc w:val="both"/>
        <w:rPr>
          <w:sz w:val="28"/>
          <w:szCs w:val="28"/>
        </w:rPr>
      </w:pPr>
      <w:r w:rsidRPr="00074520">
        <w:rPr>
          <w:sz w:val="28"/>
          <w:szCs w:val="28"/>
        </w:rPr>
        <w:t xml:space="preserve">          2. </w:t>
      </w:r>
      <w:r w:rsidRPr="00074520">
        <w:rPr>
          <w:color w:val="000000"/>
          <w:sz w:val="28"/>
          <w:szCs w:val="28"/>
          <w:shd w:val="clear" w:color="auto" w:fill="FFFFFF"/>
        </w:rPr>
        <w:t>Разместить план - график на официальном сайте Российской Федерации в информационно-телекомимуникационной сети Интернет для размещения информации о размещении заказов на поставки товаров, выполнения работ, оказания услуг для нужд заказчиков.</w:t>
      </w:r>
    </w:p>
    <w:p w:rsidR="006E1BA2" w:rsidRPr="00074520" w:rsidRDefault="006E1BA2" w:rsidP="00BE26F5">
      <w:pPr>
        <w:ind w:firstLine="709"/>
        <w:jc w:val="both"/>
        <w:rPr>
          <w:sz w:val="28"/>
          <w:szCs w:val="28"/>
        </w:rPr>
      </w:pPr>
      <w:r w:rsidRPr="00074520">
        <w:rPr>
          <w:sz w:val="28"/>
          <w:szCs w:val="28"/>
        </w:rPr>
        <w:t xml:space="preserve">3. </w:t>
      </w:r>
      <w:r w:rsidRPr="00074520">
        <w:rPr>
          <w:color w:val="000000"/>
          <w:sz w:val="27"/>
          <w:szCs w:val="27"/>
          <w:shd w:val="clear" w:color="auto" w:fill="FFFFFF"/>
        </w:rPr>
        <w:t>К</w:t>
      </w:r>
      <w:r>
        <w:rPr>
          <w:color w:val="000000"/>
          <w:sz w:val="27"/>
          <w:szCs w:val="27"/>
          <w:shd w:val="clear" w:color="auto" w:fill="FFFFFF"/>
        </w:rPr>
        <w:t>онтроль за исполнением данного постановл</w:t>
      </w:r>
      <w:r w:rsidRPr="00074520">
        <w:rPr>
          <w:color w:val="000000"/>
          <w:sz w:val="27"/>
          <w:szCs w:val="27"/>
          <w:shd w:val="clear" w:color="auto" w:fill="FFFFFF"/>
        </w:rPr>
        <w:t>ения оставляю за собой.</w:t>
      </w:r>
    </w:p>
    <w:p w:rsidR="006E1BA2" w:rsidRPr="00074520" w:rsidRDefault="006E1BA2" w:rsidP="00D23D5F">
      <w:pPr>
        <w:jc w:val="both"/>
        <w:rPr>
          <w:sz w:val="28"/>
          <w:szCs w:val="28"/>
        </w:rPr>
      </w:pPr>
    </w:p>
    <w:p w:rsidR="006E1BA2" w:rsidRDefault="006E1BA2" w:rsidP="00D23D5F">
      <w:pPr>
        <w:jc w:val="both"/>
        <w:rPr>
          <w:sz w:val="28"/>
          <w:szCs w:val="28"/>
        </w:rPr>
      </w:pPr>
    </w:p>
    <w:p w:rsidR="006E1BA2" w:rsidRPr="00E82B9C" w:rsidRDefault="006E1BA2" w:rsidP="00D23D5F">
      <w:pPr>
        <w:jc w:val="both"/>
        <w:rPr>
          <w:sz w:val="28"/>
          <w:szCs w:val="28"/>
        </w:rPr>
      </w:pPr>
    </w:p>
    <w:p w:rsidR="006E1BA2" w:rsidRDefault="006E1BA2" w:rsidP="00D23D5F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  <w:r>
        <w:rPr>
          <w:sz w:val="28"/>
          <w:szCs w:val="28"/>
        </w:rPr>
        <w:t xml:space="preserve"> </w:t>
      </w:r>
    </w:p>
    <w:p w:rsidR="006E1BA2" w:rsidRDefault="006E1BA2" w:rsidP="00D23D5F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sectPr w:rsidR="006E1BA2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BA2" w:rsidRDefault="006E1BA2">
      <w:r>
        <w:separator/>
      </w:r>
    </w:p>
  </w:endnote>
  <w:endnote w:type="continuationSeparator" w:id="0">
    <w:p w:rsidR="006E1BA2" w:rsidRDefault="006E1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BA2" w:rsidRDefault="006E1BA2">
      <w:r>
        <w:separator/>
      </w:r>
    </w:p>
  </w:footnote>
  <w:footnote w:type="continuationSeparator" w:id="0">
    <w:p w:rsidR="006E1BA2" w:rsidRDefault="006E1B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4520"/>
    <w:rsid w:val="00074F7B"/>
    <w:rsid w:val="000750AD"/>
    <w:rsid w:val="000827FE"/>
    <w:rsid w:val="00086DDC"/>
    <w:rsid w:val="000876F8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DF2"/>
    <w:rsid w:val="00184F5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4FAD"/>
    <w:rsid w:val="0024680B"/>
    <w:rsid w:val="00252F16"/>
    <w:rsid w:val="00266441"/>
    <w:rsid w:val="00270CEC"/>
    <w:rsid w:val="00273DD5"/>
    <w:rsid w:val="002934C8"/>
    <w:rsid w:val="002A4A97"/>
    <w:rsid w:val="002A7894"/>
    <w:rsid w:val="002B0974"/>
    <w:rsid w:val="002B18CA"/>
    <w:rsid w:val="002B1AF4"/>
    <w:rsid w:val="002B36B9"/>
    <w:rsid w:val="002B4E21"/>
    <w:rsid w:val="002C2EB2"/>
    <w:rsid w:val="002C2F90"/>
    <w:rsid w:val="002C52F8"/>
    <w:rsid w:val="002D6580"/>
    <w:rsid w:val="002F0D13"/>
    <w:rsid w:val="002F2C27"/>
    <w:rsid w:val="00301A63"/>
    <w:rsid w:val="00304F8E"/>
    <w:rsid w:val="00312DDA"/>
    <w:rsid w:val="0031334E"/>
    <w:rsid w:val="00322F47"/>
    <w:rsid w:val="003318A6"/>
    <w:rsid w:val="00337CDC"/>
    <w:rsid w:val="0036308F"/>
    <w:rsid w:val="0036464A"/>
    <w:rsid w:val="00364DEE"/>
    <w:rsid w:val="0037701A"/>
    <w:rsid w:val="003828FF"/>
    <w:rsid w:val="00384717"/>
    <w:rsid w:val="003902B5"/>
    <w:rsid w:val="003A1F9E"/>
    <w:rsid w:val="003A2B01"/>
    <w:rsid w:val="003B4659"/>
    <w:rsid w:val="003B5CCF"/>
    <w:rsid w:val="003B73D1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106AA"/>
    <w:rsid w:val="004208DC"/>
    <w:rsid w:val="004240A9"/>
    <w:rsid w:val="00426010"/>
    <w:rsid w:val="00430F79"/>
    <w:rsid w:val="004327FE"/>
    <w:rsid w:val="00436275"/>
    <w:rsid w:val="00440C26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6F37"/>
    <w:rsid w:val="004C70CF"/>
    <w:rsid w:val="004D2551"/>
    <w:rsid w:val="004E2713"/>
    <w:rsid w:val="004F057B"/>
    <w:rsid w:val="004F5DB5"/>
    <w:rsid w:val="004F6E2F"/>
    <w:rsid w:val="00503E53"/>
    <w:rsid w:val="0051223A"/>
    <w:rsid w:val="00517C1C"/>
    <w:rsid w:val="0053294B"/>
    <w:rsid w:val="005404C1"/>
    <w:rsid w:val="00541891"/>
    <w:rsid w:val="00545D7C"/>
    <w:rsid w:val="00547C2F"/>
    <w:rsid w:val="00552FD1"/>
    <w:rsid w:val="0055641B"/>
    <w:rsid w:val="005565DC"/>
    <w:rsid w:val="005570AF"/>
    <w:rsid w:val="00582A9F"/>
    <w:rsid w:val="005913A4"/>
    <w:rsid w:val="00591468"/>
    <w:rsid w:val="005941D0"/>
    <w:rsid w:val="005947FF"/>
    <w:rsid w:val="0059660D"/>
    <w:rsid w:val="005A6E3E"/>
    <w:rsid w:val="005B0B7C"/>
    <w:rsid w:val="005B1BA7"/>
    <w:rsid w:val="005B6C0E"/>
    <w:rsid w:val="005C0FD8"/>
    <w:rsid w:val="005C334F"/>
    <w:rsid w:val="005C3CAD"/>
    <w:rsid w:val="005C68C8"/>
    <w:rsid w:val="005C69DC"/>
    <w:rsid w:val="005C7FD3"/>
    <w:rsid w:val="005D3E57"/>
    <w:rsid w:val="005D5206"/>
    <w:rsid w:val="005E16FB"/>
    <w:rsid w:val="005E26F5"/>
    <w:rsid w:val="005E2810"/>
    <w:rsid w:val="005E679E"/>
    <w:rsid w:val="005F08F9"/>
    <w:rsid w:val="005F16F0"/>
    <w:rsid w:val="00600240"/>
    <w:rsid w:val="006006DF"/>
    <w:rsid w:val="006008AD"/>
    <w:rsid w:val="006041BE"/>
    <w:rsid w:val="00607C99"/>
    <w:rsid w:val="00611277"/>
    <w:rsid w:val="00613D7B"/>
    <w:rsid w:val="00621305"/>
    <w:rsid w:val="00622261"/>
    <w:rsid w:val="00624620"/>
    <w:rsid w:val="006251D8"/>
    <w:rsid w:val="006428EB"/>
    <w:rsid w:val="0064589A"/>
    <w:rsid w:val="0066187A"/>
    <w:rsid w:val="00664DB7"/>
    <w:rsid w:val="00685A18"/>
    <w:rsid w:val="00686328"/>
    <w:rsid w:val="00690872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D6643"/>
    <w:rsid w:val="006E1BA2"/>
    <w:rsid w:val="006F549E"/>
    <w:rsid w:val="00703D6B"/>
    <w:rsid w:val="007043B1"/>
    <w:rsid w:val="007046F6"/>
    <w:rsid w:val="007059F9"/>
    <w:rsid w:val="00707AA0"/>
    <w:rsid w:val="00720622"/>
    <w:rsid w:val="00725345"/>
    <w:rsid w:val="0073169A"/>
    <w:rsid w:val="007354B1"/>
    <w:rsid w:val="00743646"/>
    <w:rsid w:val="00750357"/>
    <w:rsid w:val="00760BA4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7F4ADB"/>
    <w:rsid w:val="00800FC5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17B3"/>
    <w:rsid w:val="0087500A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5EF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18CC"/>
    <w:rsid w:val="00933E8D"/>
    <w:rsid w:val="009351E7"/>
    <w:rsid w:val="00946D4D"/>
    <w:rsid w:val="00953067"/>
    <w:rsid w:val="0096604A"/>
    <w:rsid w:val="0096679B"/>
    <w:rsid w:val="0097081D"/>
    <w:rsid w:val="00971989"/>
    <w:rsid w:val="00973F64"/>
    <w:rsid w:val="00975A34"/>
    <w:rsid w:val="00982CBF"/>
    <w:rsid w:val="00992B69"/>
    <w:rsid w:val="00997669"/>
    <w:rsid w:val="009B73FB"/>
    <w:rsid w:val="009C61D7"/>
    <w:rsid w:val="009C6FC5"/>
    <w:rsid w:val="009C7D2F"/>
    <w:rsid w:val="009E0126"/>
    <w:rsid w:val="009E0D18"/>
    <w:rsid w:val="009E273A"/>
    <w:rsid w:val="009E7591"/>
    <w:rsid w:val="009F161B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C5D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DB"/>
    <w:rsid w:val="00B80BEE"/>
    <w:rsid w:val="00B818EA"/>
    <w:rsid w:val="00B905FC"/>
    <w:rsid w:val="00BA7E32"/>
    <w:rsid w:val="00BB4950"/>
    <w:rsid w:val="00BB7EE0"/>
    <w:rsid w:val="00BC4C2F"/>
    <w:rsid w:val="00BD37C5"/>
    <w:rsid w:val="00BD74A8"/>
    <w:rsid w:val="00BE26F5"/>
    <w:rsid w:val="00BE2E1C"/>
    <w:rsid w:val="00BF7708"/>
    <w:rsid w:val="00C35AA8"/>
    <w:rsid w:val="00C36E5C"/>
    <w:rsid w:val="00C3718C"/>
    <w:rsid w:val="00C419A6"/>
    <w:rsid w:val="00C42ADF"/>
    <w:rsid w:val="00C559CE"/>
    <w:rsid w:val="00C60FBB"/>
    <w:rsid w:val="00C665A5"/>
    <w:rsid w:val="00C668C5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9732D"/>
    <w:rsid w:val="00CA2F53"/>
    <w:rsid w:val="00CA363C"/>
    <w:rsid w:val="00CC2F78"/>
    <w:rsid w:val="00CC6A23"/>
    <w:rsid w:val="00CD20E8"/>
    <w:rsid w:val="00CD36BD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37662"/>
    <w:rsid w:val="00D41F08"/>
    <w:rsid w:val="00D46115"/>
    <w:rsid w:val="00D5052E"/>
    <w:rsid w:val="00D55663"/>
    <w:rsid w:val="00D5682E"/>
    <w:rsid w:val="00D60CE8"/>
    <w:rsid w:val="00D77736"/>
    <w:rsid w:val="00D873F2"/>
    <w:rsid w:val="00D91989"/>
    <w:rsid w:val="00D91F36"/>
    <w:rsid w:val="00D93507"/>
    <w:rsid w:val="00DA03C5"/>
    <w:rsid w:val="00DA0ED1"/>
    <w:rsid w:val="00DA29FB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05FB8"/>
    <w:rsid w:val="00E06755"/>
    <w:rsid w:val="00E11336"/>
    <w:rsid w:val="00E119C6"/>
    <w:rsid w:val="00E1317B"/>
    <w:rsid w:val="00E16A77"/>
    <w:rsid w:val="00E175C0"/>
    <w:rsid w:val="00E314B8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041A"/>
    <w:rsid w:val="00E82B9C"/>
    <w:rsid w:val="00E8616A"/>
    <w:rsid w:val="00E87EFF"/>
    <w:rsid w:val="00E95E23"/>
    <w:rsid w:val="00E96AF2"/>
    <w:rsid w:val="00EA2950"/>
    <w:rsid w:val="00EA5B2B"/>
    <w:rsid w:val="00EB0542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429BA"/>
    <w:rsid w:val="00F6023C"/>
    <w:rsid w:val="00F74016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33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</Pages>
  <Words>322</Words>
  <Characters>1840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30</cp:revision>
  <cp:lastPrinted>2019-10-10T09:04:00Z</cp:lastPrinted>
  <dcterms:created xsi:type="dcterms:W3CDTF">2019-05-15T13:48:00Z</dcterms:created>
  <dcterms:modified xsi:type="dcterms:W3CDTF">2020-01-30T07:09:00Z</dcterms:modified>
</cp:coreProperties>
</file>