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6D" w:rsidRPr="00B446BC" w:rsidRDefault="001B716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1B716D" w:rsidRDefault="001B716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1B716D" w:rsidRPr="00B446BC" w:rsidRDefault="001B716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1B716D" w:rsidRPr="00B446BC" w:rsidRDefault="001B716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1B716D" w:rsidRPr="00B446BC" w:rsidRDefault="001B716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1B716D" w:rsidRPr="00B446BC" w:rsidRDefault="001B716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1B716D" w:rsidRPr="00B446BC" w:rsidRDefault="001B716D" w:rsidP="004B732C">
      <w:pPr>
        <w:ind w:firstLine="709"/>
        <w:jc w:val="both"/>
        <w:rPr>
          <w:b/>
          <w:sz w:val="28"/>
          <w:szCs w:val="28"/>
        </w:rPr>
      </w:pPr>
    </w:p>
    <w:p w:rsidR="001B716D" w:rsidRDefault="001B716D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27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71</w:t>
      </w:r>
    </w:p>
    <w:p w:rsidR="001B716D" w:rsidRDefault="001B716D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1B716D" w:rsidRPr="00547C2F" w:rsidRDefault="001B716D" w:rsidP="00FA328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B716D" w:rsidRPr="00547C2F" w:rsidRDefault="001B716D" w:rsidP="00FA328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B716D" w:rsidRDefault="001B716D" w:rsidP="00FA328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B716D" w:rsidRPr="00547C2F" w:rsidRDefault="001B716D" w:rsidP="00FA328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B716D" w:rsidRPr="00582A9F" w:rsidRDefault="001B716D" w:rsidP="00FA328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B716D" w:rsidRDefault="001B716D" w:rsidP="00FA328F">
      <w:pPr>
        <w:shd w:val="clear" w:color="auto" w:fill="FFFFFF"/>
        <w:outlineLvl w:val="0"/>
        <w:rPr>
          <w:sz w:val="28"/>
          <w:szCs w:val="28"/>
        </w:rPr>
      </w:pPr>
    </w:p>
    <w:p w:rsidR="001B716D" w:rsidRPr="00547C2F" w:rsidRDefault="001B716D" w:rsidP="00FA328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27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№ 85</w:t>
      </w:r>
    </w:p>
    <w:p w:rsidR="001B716D" w:rsidRDefault="001B716D" w:rsidP="00FA328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B716D" w:rsidRDefault="001B716D" w:rsidP="00FA328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B716D" w:rsidRPr="000626FA" w:rsidRDefault="001B716D" w:rsidP="00FA328F">
      <w:pPr>
        <w:jc w:val="center"/>
        <w:rPr>
          <w:b/>
          <w:sz w:val="28"/>
          <w:lang w:eastAsia="ar-SA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о внесении изменений и дополнений 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 w:rsidRPr="000626FA">
        <w:rPr>
          <w:b/>
          <w:bCs/>
          <w:color w:val="000000"/>
          <w:sz w:val="28"/>
          <w:szCs w:val="28"/>
        </w:rPr>
        <w:t xml:space="preserve"> </w:t>
      </w:r>
    </w:p>
    <w:p w:rsidR="001B716D" w:rsidRPr="00547C2F" w:rsidRDefault="001B716D" w:rsidP="00FA328F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1B716D" w:rsidRPr="000626FA" w:rsidRDefault="001B716D" w:rsidP="00FA328F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27.06.2016 г. № 158 «Об утверждении Положения о порядке проведения публичных слушаний в  Русско-Тювеевском сельском поселении Темниковского муниципального  района Республики Мордовия»,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1B716D" w:rsidRDefault="001B716D" w:rsidP="00FA328F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</w:t>
      </w:r>
      <w:r w:rsidRPr="000626FA">
        <w:rPr>
          <w:bCs/>
          <w:color w:val="000000"/>
          <w:sz w:val="28"/>
          <w:szCs w:val="28"/>
        </w:rPr>
        <w:t>с</w:t>
      </w:r>
      <w:r w:rsidRPr="000626FA">
        <w:rPr>
          <w:bCs/>
          <w:color w:val="000000"/>
          <w:sz w:val="28"/>
          <w:szCs w:val="28"/>
        </w:rPr>
        <w:t>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о внесении изменений и дополнений 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</w:t>
      </w:r>
      <w:r w:rsidRPr="000626FA">
        <w:rPr>
          <w:sz w:val="28"/>
          <w:szCs w:val="28"/>
        </w:rPr>
        <w:t>м</w:t>
      </w:r>
      <w:r w:rsidRPr="000626FA">
        <w:rPr>
          <w:sz w:val="28"/>
          <w:szCs w:val="28"/>
        </w:rPr>
        <w:t>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1B716D" w:rsidRPr="000626FA" w:rsidRDefault="001B716D" w:rsidP="00FA328F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1B716D" w:rsidRPr="00C054FA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17 января 2020 года</w:t>
      </w:r>
      <w:r w:rsidRPr="00C054FA">
        <w:rPr>
          <w:color w:val="000000"/>
          <w:sz w:val="28"/>
          <w:szCs w:val="28"/>
        </w:rPr>
        <w:t xml:space="preserve">,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1B716D" w:rsidRPr="00C054FA" w:rsidRDefault="001B716D" w:rsidP="00FA328F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о внес</w:t>
      </w:r>
      <w:r w:rsidRPr="000626FA">
        <w:rPr>
          <w:sz w:val="28"/>
          <w:szCs w:val="28"/>
        </w:rPr>
        <w:t>е</w:t>
      </w:r>
      <w:r w:rsidRPr="000626FA">
        <w:rPr>
          <w:sz w:val="28"/>
          <w:szCs w:val="28"/>
        </w:rPr>
        <w:t xml:space="preserve">нии изменений и дополнений 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</w:t>
      </w:r>
      <w:r w:rsidRPr="000626FA">
        <w:rPr>
          <w:sz w:val="28"/>
          <w:szCs w:val="28"/>
        </w:rPr>
        <w:t>в</w:t>
      </w:r>
      <w:r w:rsidRPr="000626FA">
        <w:rPr>
          <w:sz w:val="28"/>
          <w:szCs w:val="28"/>
        </w:rPr>
        <w:t>ского 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</w:t>
      </w:r>
      <w:r w:rsidRPr="00C054FA">
        <w:rPr>
          <w:sz w:val="28"/>
          <w:szCs w:val="28"/>
        </w:rPr>
        <w:t>е</w:t>
      </w:r>
      <w:r w:rsidRPr="00C054FA">
        <w:rPr>
          <w:sz w:val="28"/>
          <w:szCs w:val="28"/>
        </w:rPr>
        <w:t>не и разместить на официальном сайте администрации в сети интернет.</w:t>
      </w:r>
    </w:p>
    <w:p w:rsidR="001B716D" w:rsidRPr="00C054FA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1B716D" w:rsidRPr="00C054FA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1B716D" w:rsidRPr="00C054FA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1B716D" w:rsidRDefault="001B716D" w:rsidP="00FA328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B716D" w:rsidRDefault="001B716D" w:rsidP="00FA328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B716D" w:rsidRDefault="001B716D" w:rsidP="00FA328F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1B716D" w:rsidRPr="006F549E" w:rsidRDefault="001B716D" w:rsidP="00FA328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B716D" w:rsidRDefault="001B716D" w:rsidP="00FA328F">
      <w:pPr>
        <w:ind w:firstLine="709"/>
        <w:jc w:val="both"/>
        <w:rPr>
          <w:sz w:val="28"/>
          <w:szCs w:val="28"/>
        </w:rPr>
      </w:pPr>
    </w:p>
    <w:p w:rsidR="001B716D" w:rsidRPr="00C054FA" w:rsidRDefault="001B716D" w:rsidP="00FA328F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C054FA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 xml:space="preserve">9 </w:t>
        </w:r>
        <w:r w:rsidRPr="00C054FA">
          <w:rPr>
            <w:color w:val="000000"/>
            <w:sz w:val="28"/>
            <w:szCs w:val="28"/>
          </w:rPr>
          <w:t>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85</w:t>
      </w:r>
    </w:p>
    <w:p w:rsidR="001B716D" w:rsidRPr="006F549E" w:rsidRDefault="001B716D" w:rsidP="00FA328F">
      <w:pPr>
        <w:pStyle w:val="Heading2"/>
        <w:spacing w:before="375" w:after="225"/>
        <w:ind w:firstLine="684"/>
        <w:jc w:val="center"/>
        <w:rPr>
          <w:b w:val="0"/>
          <w:i/>
          <w:color w:val="000000"/>
        </w:rPr>
      </w:pPr>
      <w:bookmarkStart w:id="5" w:name="h_00000000000000000000000000000000000000"/>
      <w:r w:rsidRPr="006F549E">
        <w:rPr>
          <w:i/>
          <w:color w:val="000000"/>
        </w:rPr>
        <w:t>Рабочая группа по организации и проведению публичных слушаний</w:t>
      </w:r>
    </w:p>
    <w:p w:rsidR="001B716D" w:rsidRDefault="001B716D" w:rsidP="00BA290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Леонович Ф.Ф. – Глава Русско-Тювеевского сельского поселения (председатель рабочей группы);</w:t>
      </w:r>
    </w:p>
    <w:p w:rsidR="001B716D" w:rsidRDefault="001B716D" w:rsidP="00BA290A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>Асаева И.Н. - заместитель главы (секретарь рабочей группы).</w:t>
      </w:r>
    </w:p>
    <w:p w:rsidR="001B716D" w:rsidRDefault="001B716D" w:rsidP="00BA290A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>
        <w:rPr>
          <w:color w:val="000000"/>
          <w:sz w:val="28"/>
          <w:szCs w:val="28"/>
        </w:rPr>
        <w:t>Члены рабочей группы:</w:t>
      </w:r>
    </w:p>
    <w:p w:rsidR="001B716D" w:rsidRDefault="001B716D" w:rsidP="00BA290A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1B716D" w:rsidRDefault="001B716D" w:rsidP="00BA29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Наумова Л.И.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ния;</w:t>
      </w:r>
    </w:p>
    <w:p w:rsidR="001B716D" w:rsidRDefault="001B716D" w:rsidP="00BA29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Чикина М.В.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:rsidR="001B716D" w:rsidRPr="00547C2F" w:rsidRDefault="001B716D" w:rsidP="00FA328F">
      <w:pPr>
        <w:jc w:val="both"/>
        <w:rPr>
          <w:sz w:val="28"/>
          <w:szCs w:val="28"/>
        </w:rPr>
      </w:pPr>
    </w:p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B716D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B716D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1B716D" w:rsidRPr="00A62167" w:rsidRDefault="001B716D" w:rsidP="00FA328F">
      <w:pPr>
        <w:ind w:firstLine="709"/>
        <w:jc w:val="right"/>
        <w:rPr>
          <w:color w:val="000000"/>
          <w:sz w:val="28"/>
          <w:szCs w:val="28"/>
        </w:rPr>
      </w:pPr>
      <w:r w:rsidRPr="00A62167">
        <w:rPr>
          <w:color w:val="000000"/>
          <w:sz w:val="28"/>
          <w:szCs w:val="28"/>
        </w:rPr>
        <w:t>Приложение 2</w:t>
      </w:r>
      <w:r w:rsidRPr="00A62167">
        <w:rPr>
          <w:color w:val="000000"/>
          <w:sz w:val="28"/>
          <w:szCs w:val="28"/>
        </w:rPr>
        <w:br/>
        <w:t>к постановлению администрации</w:t>
      </w:r>
      <w:r w:rsidRPr="00A62167">
        <w:rPr>
          <w:color w:val="000000"/>
          <w:sz w:val="28"/>
          <w:szCs w:val="28"/>
        </w:rPr>
        <w:br/>
        <w:t>Русско-Тювеевского сельского поселения</w:t>
      </w:r>
      <w:r w:rsidRPr="00A62167">
        <w:rPr>
          <w:color w:val="000000"/>
          <w:sz w:val="28"/>
          <w:szCs w:val="28"/>
        </w:rPr>
        <w:br/>
        <w:t xml:space="preserve">от «27» декабря </w:t>
      </w:r>
      <w:smartTag w:uri="urn:schemas-microsoft-com:office:smarttags" w:element="metricconverter">
        <w:smartTagPr>
          <w:attr w:name="ProductID" w:val="2019 г"/>
        </w:smartTagPr>
        <w:r w:rsidRPr="00A62167">
          <w:rPr>
            <w:color w:val="000000"/>
            <w:sz w:val="28"/>
            <w:szCs w:val="28"/>
          </w:rPr>
          <w:t>2019 г</w:t>
        </w:r>
      </w:smartTag>
      <w:r w:rsidRPr="00A62167">
        <w:rPr>
          <w:color w:val="000000"/>
          <w:sz w:val="28"/>
          <w:szCs w:val="28"/>
        </w:rPr>
        <w:t>. № 85</w:t>
      </w:r>
    </w:p>
    <w:p w:rsidR="001B716D" w:rsidRPr="004465C2" w:rsidRDefault="001B716D" w:rsidP="00FA328F">
      <w:pPr>
        <w:pStyle w:val="Heading2"/>
        <w:spacing w:before="375" w:after="225"/>
        <w:ind w:firstLine="709"/>
        <w:jc w:val="right"/>
        <w:rPr>
          <w:b w:val="0"/>
          <w:i/>
          <w:color w:val="000000"/>
        </w:rPr>
      </w:pPr>
    </w:p>
    <w:p w:rsidR="001B716D" w:rsidRDefault="001B716D" w:rsidP="00FA328F">
      <w:pPr>
        <w:pStyle w:val="Heading2"/>
        <w:spacing w:before="375" w:after="225"/>
        <w:ind w:firstLine="709"/>
        <w:jc w:val="center"/>
        <w:rPr>
          <w:i/>
          <w:color w:val="000000"/>
        </w:rPr>
      </w:pPr>
    </w:p>
    <w:p w:rsidR="001B716D" w:rsidRPr="006F549E" w:rsidRDefault="001B716D" w:rsidP="00FA328F">
      <w:pPr>
        <w:pStyle w:val="Heading2"/>
        <w:spacing w:before="375" w:after="225"/>
        <w:ind w:firstLine="709"/>
        <w:jc w:val="center"/>
        <w:rPr>
          <w:i/>
          <w:color w:val="000000"/>
        </w:rPr>
      </w:pPr>
      <w:r w:rsidRPr="006F549E">
        <w:rPr>
          <w:i/>
          <w:color w:val="000000"/>
        </w:rPr>
        <w:t>Форма внесения предложений и замечаний</w:t>
      </w:r>
    </w:p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1B716D" w:rsidRPr="00547C2F" w:rsidTr="00625B8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6D" w:rsidRPr="006F549E" w:rsidRDefault="001B716D" w:rsidP="00625B82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6D" w:rsidRPr="006F549E" w:rsidRDefault="001B716D" w:rsidP="00625B82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6D" w:rsidRPr="006F549E" w:rsidRDefault="001B716D" w:rsidP="00625B82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6D" w:rsidRPr="006F549E" w:rsidRDefault="001B716D" w:rsidP="00625B82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6D" w:rsidRPr="006F549E" w:rsidRDefault="001B716D" w:rsidP="00625B82">
            <w:pPr>
              <w:pStyle w:val="a1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1B716D" w:rsidRPr="00547C2F" w:rsidRDefault="001B716D" w:rsidP="00FA328F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1B716D" w:rsidRPr="00E82B9C" w:rsidRDefault="001B716D" w:rsidP="00FA328F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1B716D" w:rsidRPr="00E82B9C" w:rsidRDefault="001B716D" w:rsidP="00FA328F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1B716D" w:rsidRDefault="001B716D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1B716D" w:rsidRDefault="001B716D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1B716D" w:rsidRDefault="001B716D" w:rsidP="00D2521C">
      <w:pPr>
        <w:ind w:firstLine="709"/>
        <w:jc w:val="both"/>
        <w:rPr>
          <w:b/>
          <w:sz w:val="28"/>
          <w:szCs w:val="28"/>
        </w:rPr>
      </w:pPr>
    </w:p>
    <w:p w:rsidR="001B716D" w:rsidRPr="00BD46B1" w:rsidRDefault="001B716D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71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27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1B716D" w:rsidRPr="00BD46B1" w:rsidRDefault="001B716D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1B716D" w:rsidRPr="00BD46B1" w:rsidRDefault="001B716D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1B716D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5796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B716D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54E7"/>
    <w:rsid w:val="00366B9F"/>
    <w:rsid w:val="00372F22"/>
    <w:rsid w:val="003769B8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15C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A290A"/>
    <w:rsid w:val="00BB2791"/>
    <w:rsid w:val="00BB4950"/>
    <w:rsid w:val="00BC2678"/>
    <w:rsid w:val="00BD01D0"/>
    <w:rsid w:val="00BD2E25"/>
    <w:rsid w:val="00BD46B1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2434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464"/>
    <w:rsid w:val="00D80D3B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6154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7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3</Pages>
  <Words>711</Words>
  <Characters>4058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58</cp:revision>
  <cp:lastPrinted>2019-02-28T08:29:00Z</cp:lastPrinted>
  <dcterms:created xsi:type="dcterms:W3CDTF">2019-07-01T06:58:00Z</dcterms:created>
  <dcterms:modified xsi:type="dcterms:W3CDTF">2020-01-21T12:57:00Z</dcterms:modified>
</cp:coreProperties>
</file>