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ABC" w:rsidRPr="00093045" w:rsidRDefault="00DF2ABC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DF2ABC" w:rsidRPr="00447201" w:rsidRDefault="00DF2ABC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DF2ABC" w:rsidRPr="00447201" w:rsidRDefault="00DF2ABC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DF2ABC" w:rsidRPr="00447201" w:rsidRDefault="00DF2ABC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DF2ABC" w:rsidRPr="00447201" w:rsidRDefault="00DF2ABC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F2ABC" w:rsidRPr="00447201" w:rsidRDefault="00DF2ABC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DF2ABC" w:rsidRPr="00E82B9C" w:rsidRDefault="00DF2ABC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DF2ABC" w:rsidRPr="00447201" w:rsidRDefault="00DF2ABC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DF2ABC" w:rsidRPr="002F1315" w:rsidRDefault="00DF2ABC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DF2ABC" w:rsidRPr="00637E8F" w:rsidRDefault="00DF2ABC" w:rsidP="007E3EBE">
      <w:pPr>
        <w:tabs>
          <w:tab w:val="left" w:pos="687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  <w:r w:rsidRPr="0009304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 xml:space="preserve">Республики Мордовия  </w:t>
      </w:r>
      <w:r w:rsidRPr="007E3EBE">
        <w:rPr>
          <w:rFonts w:ascii="Times New Roman" w:hAnsi="Times New Roman" w:cs="Times New Roman"/>
          <w:b/>
          <w:sz w:val="28"/>
          <w:szCs w:val="28"/>
        </w:rPr>
        <w:t xml:space="preserve">от 30 декабря </w:t>
      </w:r>
      <w:smartTag w:uri="urn:schemas-microsoft-com:office:smarttags" w:element="metricconverter">
        <w:smartTagPr>
          <w:attr w:name="ProductID" w:val="2020 г"/>
        </w:smartTagPr>
        <w:r w:rsidRPr="007E3EBE">
          <w:rPr>
            <w:rFonts w:ascii="Times New Roman" w:hAnsi="Times New Roman" w:cs="Times New Roman"/>
            <w:b/>
            <w:sz w:val="28"/>
            <w:szCs w:val="28"/>
          </w:rPr>
          <w:t>2019 г</w:t>
        </w:r>
      </w:smartTag>
      <w:r w:rsidRPr="007E3EBE">
        <w:rPr>
          <w:rFonts w:ascii="Times New Roman" w:hAnsi="Times New Roman" w:cs="Times New Roman"/>
          <w:b/>
          <w:sz w:val="28"/>
          <w:szCs w:val="28"/>
        </w:rPr>
        <w:t>. № 125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«Об утверждении </w:t>
      </w:r>
      <w:r w:rsidRPr="00637E8F">
        <w:rPr>
          <w:b/>
          <w:sz w:val="28"/>
          <w:szCs w:val="28"/>
        </w:rPr>
        <w:t>плана работы</w:t>
      </w:r>
      <w:r>
        <w:rPr>
          <w:b/>
          <w:sz w:val="28"/>
          <w:szCs w:val="28"/>
        </w:rPr>
        <w:t xml:space="preserve"> и плана</w:t>
      </w:r>
      <w:r w:rsidRPr="00637E8F">
        <w:rPr>
          <w:b/>
          <w:sz w:val="28"/>
          <w:szCs w:val="28"/>
        </w:rPr>
        <w:t xml:space="preserve"> </w:t>
      </w:r>
      <w:r w:rsidRPr="00F26951">
        <w:rPr>
          <w:rFonts w:ascii="Times New Roman" w:hAnsi="Times New Roman" w:cs="Times New Roman"/>
          <w:b/>
          <w:sz w:val="28"/>
          <w:szCs w:val="28"/>
        </w:rPr>
        <w:t>нормотворческой деятельности</w:t>
      </w:r>
      <w:r>
        <w:rPr>
          <w:b/>
          <w:sz w:val="28"/>
          <w:szCs w:val="28"/>
        </w:rPr>
        <w:t xml:space="preserve"> </w:t>
      </w:r>
      <w:r w:rsidRPr="00637E8F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Русско-Тювеевского </w:t>
      </w:r>
      <w:r w:rsidRPr="00637E8F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Темниковского </w:t>
      </w:r>
      <w:r w:rsidRPr="00637E8F">
        <w:rPr>
          <w:b/>
          <w:sz w:val="28"/>
          <w:szCs w:val="28"/>
        </w:rPr>
        <w:t xml:space="preserve">муниципального района </w:t>
      </w:r>
      <w:r>
        <w:rPr>
          <w:b/>
          <w:sz w:val="28"/>
          <w:szCs w:val="28"/>
        </w:rPr>
        <w:t>Республики Мордовия на 2020</w:t>
      </w:r>
      <w:r w:rsidRPr="00637E8F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»</w:t>
      </w:r>
    </w:p>
    <w:p w:rsidR="00DF2ABC" w:rsidRDefault="00DF2AB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F2ABC" w:rsidRPr="00637E8F" w:rsidRDefault="00DF2ABC" w:rsidP="00D11A9C">
      <w:pPr>
        <w:tabs>
          <w:tab w:val="left" w:pos="6878"/>
        </w:tabs>
        <w:ind w:firstLine="709"/>
        <w:rPr>
          <w:b/>
          <w:sz w:val="28"/>
          <w:szCs w:val="28"/>
        </w:rPr>
      </w:pPr>
    </w:p>
    <w:p w:rsidR="00DF2ABC" w:rsidRPr="00637E8F" w:rsidRDefault="00DF2ABC" w:rsidP="00093045">
      <w:pPr>
        <w:rPr>
          <w:sz w:val="28"/>
          <w:szCs w:val="28"/>
        </w:rPr>
      </w:pPr>
      <w:r w:rsidRPr="00093045">
        <w:rPr>
          <w:sz w:val="28"/>
          <w:szCs w:val="28"/>
        </w:rPr>
        <w:t xml:space="preserve">Руководствуясь постановлением Правительства Российской Федерации от 30 апреля </w:t>
      </w:r>
      <w:smartTag w:uri="urn:schemas-microsoft-com:office:smarttags" w:element="metricconverter">
        <w:smartTagPr>
          <w:attr w:name="ProductID" w:val="2020 г"/>
        </w:smartTagPr>
        <w:r w:rsidRPr="00093045">
          <w:rPr>
            <w:sz w:val="28"/>
            <w:szCs w:val="28"/>
          </w:rPr>
          <w:t>2014 г</w:t>
        </w:r>
      </w:smartTag>
      <w:r w:rsidRPr="00093045">
        <w:rPr>
          <w:sz w:val="28"/>
          <w:szCs w:val="28"/>
        </w:rPr>
        <w:t>. N 403 "Об исчерпывающем перечне процедур в сфере жилищного строительства"</w:t>
      </w:r>
      <w:r>
        <w:rPr>
          <w:sz w:val="28"/>
          <w:szCs w:val="28"/>
        </w:rPr>
        <w:t xml:space="preserve">, </w:t>
      </w:r>
      <w:r w:rsidRPr="00637E8F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37E8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637E8F">
        <w:rPr>
          <w:sz w:val="28"/>
          <w:szCs w:val="28"/>
        </w:rPr>
        <w:t xml:space="preserve"> Совет депутатов </w:t>
      </w:r>
      <w:r>
        <w:rPr>
          <w:sz w:val="28"/>
          <w:szCs w:val="28"/>
        </w:rPr>
        <w:t xml:space="preserve">Русско-Тювеевского </w:t>
      </w:r>
      <w:r w:rsidRPr="00637E8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</w:t>
      </w:r>
      <w:r w:rsidRPr="00637E8F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B502F3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Республики Мордовия </w:t>
      </w:r>
      <w:r w:rsidRPr="00637E8F">
        <w:rPr>
          <w:sz w:val="28"/>
          <w:szCs w:val="28"/>
        </w:rPr>
        <w:t>р е ш и л:</w:t>
      </w:r>
    </w:p>
    <w:p w:rsidR="00DF2ABC" w:rsidRPr="00B502F3" w:rsidRDefault="00DF2ABC" w:rsidP="00B502F3">
      <w:pPr>
        <w:tabs>
          <w:tab w:val="left" w:pos="6878"/>
        </w:tabs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1.Внести в </w:t>
      </w:r>
      <w:r w:rsidRPr="00B502F3">
        <w:rPr>
          <w:rFonts w:ascii="Times New Roman" w:hAnsi="Times New Roman" w:cs="Times New Roman"/>
          <w:sz w:val="28"/>
          <w:szCs w:val="28"/>
        </w:rPr>
        <w:t xml:space="preserve">решение Совета депутатов Русско-Тювеевского  сельского поселения Темниковского муниципального района Республики Мордовия  от 30 декабря </w:t>
      </w:r>
      <w:smartTag w:uri="urn:schemas-microsoft-com:office:smarttags" w:element="metricconverter">
        <w:smartTagPr>
          <w:attr w:name="ProductID" w:val="2020 г"/>
        </w:smartTagPr>
        <w:r w:rsidRPr="00B502F3">
          <w:rPr>
            <w:rFonts w:ascii="Times New Roman" w:hAnsi="Times New Roman" w:cs="Times New Roman"/>
            <w:sz w:val="28"/>
            <w:szCs w:val="28"/>
          </w:rPr>
          <w:t>2019 г</w:t>
        </w:r>
      </w:smartTag>
      <w:r w:rsidRPr="00B502F3">
        <w:rPr>
          <w:rFonts w:ascii="Times New Roman" w:hAnsi="Times New Roman" w:cs="Times New Roman"/>
          <w:sz w:val="28"/>
          <w:szCs w:val="28"/>
        </w:rPr>
        <w:t>. № 125 «Об утверждении плана работы и плана нормотворческой деятельности Совета депутатов Русско-Тювеевского  сельского поселения Темниковского муниципального района Республики Мордовия на 2020 год»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 xml:space="preserve"> следующие изменения:</w:t>
      </w:r>
    </w:p>
    <w:p w:rsidR="00DF2ABC" w:rsidRPr="00B502F3" w:rsidRDefault="00DF2ABC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 w:rsidRPr="00B502F3">
        <w:rPr>
          <w:rFonts w:ascii="Times New Roman" w:hAnsi="Times New Roman" w:cs="Times New Roman"/>
          <w:color w:val="000000"/>
          <w:sz w:val="28"/>
          <w:szCs w:val="28"/>
        </w:rPr>
        <w:t>1) приложения 1 и 2  изложить в новой редакции (прилагаются). </w:t>
      </w:r>
    </w:p>
    <w:p w:rsidR="00DF2ABC" w:rsidRPr="00B502F3" w:rsidRDefault="00DF2ABC" w:rsidP="007E3EBE">
      <w:pPr>
        <w:widowControl/>
        <w:shd w:val="clear" w:color="auto" w:fill="FFFFFF"/>
        <w:autoSpaceDE/>
        <w:autoSpaceDN/>
        <w:adjustRightInd/>
        <w:spacing w:line="240" w:lineRule="atLeast"/>
        <w:ind w:firstLine="709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</w:t>
      </w:r>
      <w:r w:rsidRPr="00B502F3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официального опубликования.</w:t>
      </w:r>
    </w:p>
    <w:p w:rsidR="00DF2ABC" w:rsidRDefault="00DF2ABC" w:rsidP="00D11A9C">
      <w:pPr>
        <w:widowControl/>
        <w:numPr>
          <w:ilvl w:val="0"/>
          <w:numId w:val="2"/>
        </w:numPr>
        <w:tabs>
          <w:tab w:val="left" w:pos="0"/>
          <w:tab w:val="left" w:pos="6878"/>
        </w:tabs>
        <w:autoSpaceDE/>
        <w:autoSpaceDN/>
        <w:adjustRightInd/>
        <w:ind w:firstLine="709"/>
        <w:rPr>
          <w:sz w:val="28"/>
          <w:szCs w:val="28"/>
        </w:rPr>
      </w:pPr>
    </w:p>
    <w:p w:rsidR="00DF2ABC" w:rsidRDefault="00DF2ABC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F2ABC" w:rsidRDefault="00DF2ABC" w:rsidP="006B6036">
      <w:pPr>
        <w:ind w:firstLine="0"/>
        <w:rPr>
          <w:sz w:val="28"/>
          <w:szCs w:val="28"/>
        </w:rPr>
      </w:pPr>
    </w:p>
    <w:p w:rsidR="00DF2ABC" w:rsidRDefault="00DF2ABC" w:rsidP="006B6036">
      <w:pPr>
        <w:ind w:firstLine="0"/>
        <w:rPr>
          <w:sz w:val="28"/>
          <w:szCs w:val="28"/>
        </w:rPr>
      </w:pPr>
    </w:p>
    <w:p w:rsidR="00DF2ABC" w:rsidRDefault="00DF2ABC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DF2ABC" w:rsidRPr="001517D6" w:rsidRDefault="00DF2ABC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1 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F2ABC" w:rsidRPr="00176E9F" w:rsidRDefault="00DF2ABC" w:rsidP="00D11A9C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 _______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20</w:t>
        </w:r>
        <w:r w:rsidRPr="00176E9F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DF2ABC" w:rsidRDefault="00DF2ABC" w:rsidP="00D11A9C">
      <w:pPr>
        <w:jc w:val="right"/>
      </w:pPr>
    </w:p>
    <w:p w:rsidR="00DF2ABC" w:rsidRPr="00167E0C" w:rsidRDefault="00DF2ABC" w:rsidP="00D11A9C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F2ABC" w:rsidRPr="00167E0C" w:rsidRDefault="00DF2ABC" w:rsidP="00D11A9C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 w:rsidRPr="00167E0C">
        <w:rPr>
          <w:rFonts w:cs="Arial"/>
          <w:b/>
          <w:bCs/>
          <w:color w:val="000000"/>
          <w:sz w:val="28"/>
          <w:szCs w:val="28"/>
        </w:rPr>
        <w:t>работы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F2ABC" w:rsidRDefault="00DF2ABC" w:rsidP="00D11A9C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2627"/>
        <w:gridCol w:w="1842"/>
      </w:tblGrid>
      <w:tr w:rsidR="00DF2ABC" w:rsidRPr="00167E0C" w:rsidTr="000D7387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F2ABC" w:rsidRPr="00D11A9C" w:rsidRDefault="00DF2ABC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262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F2ABC" w:rsidRPr="00D11A9C" w:rsidRDefault="00DF2ABC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F2ABC" w:rsidRPr="00D11A9C" w:rsidRDefault="00DF2ABC" w:rsidP="00D11A9C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84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DF2AB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1.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Организация и проведение заседаний сессий утвержденн</w:t>
            </w:r>
            <w:r>
              <w:rPr>
                <w:color w:val="000000"/>
              </w:rPr>
              <w:t>ых</w:t>
            </w:r>
            <w:r w:rsidRPr="00D11A9C">
              <w:rPr>
                <w:color w:val="000000"/>
              </w:rPr>
              <w:t xml:space="preserve"> Регламент</w:t>
            </w:r>
            <w:r>
              <w:rPr>
                <w:color w:val="000000"/>
              </w:rPr>
              <w:t>ом</w:t>
            </w:r>
            <w:r w:rsidRPr="00D11A9C">
              <w:rPr>
                <w:color w:val="000000"/>
              </w:rPr>
              <w:t xml:space="preserve"> Совета депутатов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Совет депутатов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 реже 1 раза в 3 месяца</w:t>
            </w:r>
          </w:p>
        </w:tc>
      </w:tr>
      <w:tr w:rsidR="00DF2AB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2.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Русско-Тювеевского сельского поселения Темниковского муниципального района за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и об утверждении плана мероприятий Русско-Тювеевского сельского поселения Темниковского муниципального района за 20</w:t>
            </w:r>
            <w:r>
              <w:rPr>
                <w:color w:val="000000"/>
              </w:rPr>
              <w:t>20</w:t>
            </w:r>
            <w:r w:rsidRPr="00D11A9C">
              <w:rPr>
                <w:color w:val="000000"/>
              </w:rPr>
              <w:t xml:space="preserve"> год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3.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Организация работы по подготовке проектов документов, обсуждению на заседаниях постоянных комиссий с привлечением заинтересованных лиц.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 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соответствии с планом работы</w:t>
            </w:r>
          </w:p>
        </w:tc>
      </w:tr>
      <w:tr w:rsidR="00DF2ABC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4.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Заседание постоянных комиссий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течении года (по мере необходимости)</w:t>
            </w:r>
          </w:p>
        </w:tc>
      </w:tr>
      <w:tr w:rsidR="00DF2ABC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11A9C">
              <w:rPr>
                <w:color w:val="000000"/>
              </w:rPr>
              <w:t>5.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итогах работы Совета депутатов Русско-Тювеевского сельского поселения Темниковского муниципального района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Председатель Совета депутатов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rPr>
          <w:trHeight w:val="136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Подготовка проект</w:t>
            </w:r>
            <w:r>
              <w:t>а</w:t>
            </w:r>
            <w:r w:rsidRPr="00D9072F">
              <w:t xml:space="preserve"> решени</w:t>
            </w:r>
            <w:r>
              <w:t>я в сфере жилищного строительства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1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rPr>
          <w:trHeight w:val="43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7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утверждении положения об организации работы с наказами избирателей на территории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>.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и дополнений в Устав Русско-Тювеевского сельского поселения Темниковского муниципаль</w:t>
            </w:r>
            <w:r>
              <w:rPr>
                <w:color w:val="000000"/>
              </w:rPr>
              <w:t>ного района Республики Мордовия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в течение года </w:t>
            </w:r>
          </w:p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(по мере </w:t>
            </w:r>
          </w:p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необходимости)</w:t>
            </w:r>
          </w:p>
        </w:tc>
      </w:tr>
      <w:tr w:rsidR="00DF2ABC" w:rsidRPr="005774C8" w:rsidTr="000D7387">
        <w:trPr>
          <w:trHeight w:val="72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исполнении бюджета Русско-Тювеевского сельского поселения Темниковского муниципального района Республики Мордовия за 201</w:t>
            </w:r>
            <w:r>
              <w:rPr>
                <w:color w:val="000000"/>
              </w:rPr>
              <w:t>9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Бухгалтер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rPr>
          <w:trHeight w:val="1215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 внесении изменений в решение сессии Совета депутатов Русско-Тювеевского сельского поселения Темниковского муниципального района Республики Мордовия №</w:t>
            </w:r>
            <w:r>
              <w:rPr>
                <w:color w:val="000000"/>
              </w:rPr>
              <w:t>91</w:t>
            </w:r>
            <w:r w:rsidRPr="00D11A9C">
              <w:rPr>
                <w:color w:val="000000"/>
              </w:rPr>
              <w:t xml:space="preserve"> от 2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декабря 201</w:t>
            </w:r>
            <w:r>
              <w:rPr>
                <w:color w:val="000000"/>
              </w:rPr>
              <w:t>8</w:t>
            </w:r>
            <w:r w:rsidRPr="00D11A9C">
              <w:rPr>
                <w:color w:val="000000"/>
              </w:rPr>
              <w:t xml:space="preserve"> года "О бюджете Русско-Тювеевского сельского поселения Темниковского муниципального района Республики Мордовия  на 201</w:t>
            </w:r>
            <w:r>
              <w:rPr>
                <w:color w:val="000000"/>
              </w:rPr>
              <w:t>9</w:t>
            </w:r>
            <w:r w:rsidRPr="00D11A9C">
              <w:rPr>
                <w:color w:val="000000"/>
              </w:rPr>
              <w:t xml:space="preserve"> год "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2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Об ограничениях, запретах и обязанностях в отношении лиц, зам</w:t>
            </w:r>
            <w:r>
              <w:rPr>
                <w:color w:val="000000"/>
              </w:rPr>
              <w:t>ещающих муниципальные должности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Глава сельского поселения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3 кв</w:t>
            </w:r>
            <w:r>
              <w:rPr>
                <w:color w:val="000000"/>
              </w:rPr>
              <w:t>артал</w:t>
            </w:r>
          </w:p>
        </w:tc>
      </w:tr>
      <w:tr w:rsidR="00DF2ABC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Участие во Всероссийском Дне приема граждан.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12 декабря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F2ABC" w:rsidRPr="005774C8" w:rsidTr="000D7387">
        <w:trPr>
          <w:trHeight w:val="694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Отчет депутатов о работе перед избирателями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 г</w:t>
              </w:r>
            </w:smartTag>
            <w:r>
              <w:rPr>
                <w:color w:val="000000"/>
              </w:rPr>
              <w:t>.</w:t>
            </w:r>
          </w:p>
        </w:tc>
      </w:tr>
      <w:tr w:rsidR="00DF2ABC" w:rsidRPr="005774C8" w:rsidTr="000D7387">
        <w:trPr>
          <w:trHeight w:val="1202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pStyle w:val="NormalWeb"/>
              <w:spacing w:before="0" w:after="0" w:line="270" w:lineRule="atLeast"/>
            </w:pPr>
            <w:r w:rsidRPr="00D11A9C">
              <w:t>Об утверждении бюджета Русско-Тювеевского сельского поселения Темниковского муниципального района Республики Мордовия на 20</w:t>
            </w:r>
            <w:r>
              <w:t>21 год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Главный бухгалтер сельского поселения.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 xml:space="preserve">декабрь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D11A9C">
                <w:rPr>
                  <w:color w:val="000000"/>
                </w:rPr>
                <w:t>20</w:t>
              </w:r>
              <w:r>
                <w:rPr>
                  <w:color w:val="000000"/>
                </w:rPr>
                <w:t>20</w:t>
              </w:r>
              <w:r w:rsidRPr="00D11A9C">
                <w:rPr>
                  <w:color w:val="000000"/>
                </w:rPr>
                <w:t xml:space="preserve"> г</w:t>
              </w:r>
            </w:smartTag>
          </w:p>
        </w:tc>
      </w:tr>
      <w:tr w:rsidR="00DF2ABC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0D7387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Прием граждан по личным вопросам.</w:t>
            </w:r>
          </w:p>
          <w:p w:rsidR="00DF2ABC" w:rsidRPr="00D11A9C" w:rsidRDefault="00DF2ABC" w:rsidP="00D11A9C">
            <w:pPr>
              <w:pStyle w:val="NormalWeb"/>
              <w:spacing w:before="0" w:after="0" w:line="270" w:lineRule="atLeast"/>
            </w:pP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  <w:tr w:rsidR="00DF2ABC" w:rsidRPr="005774C8" w:rsidTr="000D7387">
        <w:trPr>
          <w:trHeight w:val="930"/>
        </w:trPr>
        <w:tc>
          <w:tcPr>
            <w:tcW w:w="659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083" w:type="dxa"/>
            <w:tcBorders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D11A9C">
            <w:pPr>
              <w:snapToGrid w:val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D11A9C">
              <w:rPr>
                <w:rFonts w:ascii="Times New Roman" w:hAnsi="Times New Roman" w:cs="Times New Roman"/>
              </w:rPr>
              <w:t>Работа с обращениями граждан</w:t>
            </w:r>
          </w:p>
        </w:tc>
        <w:tc>
          <w:tcPr>
            <w:tcW w:w="2627" w:type="dxa"/>
            <w:tcBorders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депутаты</w:t>
            </w:r>
          </w:p>
        </w:tc>
        <w:tc>
          <w:tcPr>
            <w:tcW w:w="1842" w:type="dxa"/>
            <w:tcBorders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D11A9C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11A9C">
              <w:rPr>
                <w:color w:val="000000"/>
              </w:rPr>
              <w:t>в течение года</w:t>
            </w:r>
          </w:p>
        </w:tc>
      </w:tr>
    </w:tbl>
    <w:p w:rsidR="00DF2ABC" w:rsidRDefault="00DF2ABC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Default="00DF2ABC" w:rsidP="00CA6B50">
      <w:pPr>
        <w:tabs>
          <w:tab w:val="left" w:pos="6878"/>
        </w:tabs>
        <w:jc w:val="right"/>
        <w:rPr>
          <w:b/>
        </w:rPr>
      </w:pP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 Приложение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76E9F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DF2ABC" w:rsidRPr="00176E9F" w:rsidRDefault="00DF2ABC" w:rsidP="00176E9F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76E9F">
        <w:rPr>
          <w:rFonts w:ascii="Times New Roman" w:hAnsi="Times New Roman" w:cs="Times New Roman"/>
          <w:sz w:val="28"/>
          <w:szCs w:val="28"/>
        </w:rPr>
        <w:t>Русско-Тювеевского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76E9F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DF2ABC" w:rsidRPr="00176E9F" w:rsidRDefault="00DF2ABC" w:rsidP="00B502F3">
      <w:pPr>
        <w:tabs>
          <w:tab w:val="left" w:pos="6878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176E9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76E9F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 _______</w:t>
      </w:r>
      <w:r w:rsidRPr="00176E9F">
        <w:rPr>
          <w:rFonts w:ascii="Times New Roman" w:hAnsi="Times New Roman" w:cs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0 г"/>
        </w:smartTagPr>
        <w:r w:rsidRPr="00176E9F">
          <w:rPr>
            <w:rFonts w:ascii="Times New Roman" w:hAnsi="Times New Roman" w:cs="Times New Roman"/>
            <w:sz w:val="28"/>
            <w:szCs w:val="28"/>
          </w:rPr>
          <w:t>20</w:t>
        </w:r>
        <w:r>
          <w:rPr>
            <w:rFonts w:ascii="Times New Roman" w:hAnsi="Times New Roman" w:cs="Times New Roman"/>
            <w:sz w:val="28"/>
            <w:szCs w:val="28"/>
          </w:rPr>
          <w:t>20</w:t>
        </w:r>
        <w:r w:rsidRPr="00176E9F">
          <w:rPr>
            <w:rFonts w:ascii="Times New Roman" w:hAnsi="Times New Roman" w:cs="Times New Roman"/>
            <w:sz w:val="28"/>
            <w:szCs w:val="28"/>
          </w:rPr>
          <w:t xml:space="preserve"> г</w:t>
        </w:r>
      </w:smartTag>
      <w:r w:rsidRPr="00176E9F">
        <w:rPr>
          <w:rFonts w:ascii="Times New Roman" w:hAnsi="Times New Roman" w:cs="Times New Roman"/>
          <w:sz w:val="28"/>
          <w:szCs w:val="28"/>
        </w:rPr>
        <w:t xml:space="preserve">. 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DF2ABC" w:rsidRDefault="00DF2ABC" w:rsidP="00531AB0">
      <w:pPr>
        <w:jc w:val="right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DF2ABC" w:rsidRDefault="00DF2ABC" w:rsidP="00CA6B50">
      <w:pPr>
        <w:jc w:val="right"/>
      </w:pPr>
    </w:p>
    <w:p w:rsidR="00DF2ABC" w:rsidRPr="00167E0C" w:rsidRDefault="00DF2ABC" w:rsidP="00CA6B50">
      <w:pPr>
        <w:jc w:val="center"/>
        <w:rPr>
          <w:b/>
          <w:bCs/>
          <w:sz w:val="28"/>
          <w:szCs w:val="28"/>
        </w:rPr>
      </w:pPr>
      <w:r w:rsidRPr="00167E0C">
        <w:rPr>
          <w:b/>
          <w:bCs/>
          <w:sz w:val="28"/>
          <w:szCs w:val="28"/>
        </w:rPr>
        <w:t>ПЛАН</w:t>
      </w:r>
    </w:p>
    <w:p w:rsidR="00DF2ABC" w:rsidRPr="00167E0C" w:rsidRDefault="00DF2ABC" w:rsidP="00CA6B50">
      <w:pPr>
        <w:pStyle w:val="NormalWeb"/>
        <w:spacing w:before="0" w:after="0" w:line="270" w:lineRule="atLeast"/>
        <w:jc w:val="center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</w:rPr>
        <w:t>нормотворческой деятельности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Совета</w:t>
      </w:r>
      <w:r>
        <w:rPr>
          <w:rFonts w:cs="Arial"/>
          <w:b/>
          <w:bCs/>
          <w:color w:val="000000"/>
          <w:sz w:val="28"/>
          <w:szCs w:val="28"/>
        </w:rPr>
        <w:t xml:space="preserve">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депутатов </w:t>
      </w:r>
      <w:r>
        <w:rPr>
          <w:rFonts w:cs="Arial"/>
          <w:b/>
          <w:bCs/>
          <w:color w:val="000000"/>
          <w:sz w:val="28"/>
          <w:szCs w:val="28"/>
        </w:rPr>
        <w:t xml:space="preserve">Русско-Тювеевского сельского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поселения </w:t>
      </w:r>
      <w:r>
        <w:rPr>
          <w:rFonts w:cs="Arial"/>
          <w:b/>
          <w:bCs/>
          <w:color w:val="000000"/>
          <w:sz w:val="28"/>
          <w:szCs w:val="28"/>
        </w:rPr>
        <w:t xml:space="preserve">Темниковского 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муниципального района </w:t>
      </w:r>
      <w:r>
        <w:rPr>
          <w:rFonts w:cs="Arial"/>
          <w:b/>
          <w:bCs/>
          <w:color w:val="000000"/>
          <w:sz w:val="28"/>
          <w:szCs w:val="28"/>
        </w:rPr>
        <w:t>шестого созыва на 2020</w:t>
      </w:r>
      <w:r w:rsidRPr="00167E0C">
        <w:rPr>
          <w:rFonts w:cs="Arial"/>
          <w:b/>
          <w:bCs/>
          <w:color w:val="000000"/>
          <w:sz w:val="28"/>
          <w:szCs w:val="28"/>
        </w:rPr>
        <w:t xml:space="preserve"> год                                                  </w:t>
      </w:r>
    </w:p>
    <w:p w:rsidR="00DF2ABC" w:rsidRDefault="00DF2ABC" w:rsidP="00CA6B50">
      <w:pPr>
        <w:pStyle w:val="NormalWeb"/>
        <w:spacing w:before="0" w:after="0" w:line="270" w:lineRule="atLeast"/>
        <w:jc w:val="center"/>
        <w:rPr>
          <w:rFonts w:cs="Arial"/>
          <w:color w:val="000000"/>
          <w:sz w:val="20"/>
          <w:szCs w:val="20"/>
        </w:rPr>
      </w:pPr>
    </w:p>
    <w:tbl>
      <w:tblPr>
        <w:tblW w:w="10211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9"/>
        <w:gridCol w:w="5083"/>
        <w:gridCol w:w="3052"/>
        <w:gridCol w:w="1417"/>
      </w:tblGrid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№№</w:t>
            </w:r>
          </w:p>
          <w:p w:rsidR="00DF2ABC" w:rsidRPr="00D11A9C" w:rsidRDefault="00DF2ABC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п/п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11A9C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Наименование мероприятий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Ответственный</w:t>
            </w:r>
          </w:p>
          <w:p w:rsidR="00DF2ABC" w:rsidRPr="00D11A9C" w:rsidRDefault="00DF2ABC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за исполнение</w:t>
            </w:r>
          </w:p>
          <w:p w:rsidR="00DF2ABC" w:rsidRPr="00D11A9C" w:rsidRDefault="00DF2ABC" w:rsidP="006A0C59">
            <w:pPr>
              <w:pStyle w:val="NormalWeb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(по согласованию)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11A9C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11A9C">
              <w:rPr>
                <w:b/>
                <w:color w:val="000000"/>
              </w:rPr>
              <w:t>Срок исполнения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9072F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color w:val="000000"/>
              </w:rPr>
            </w:pPr>
            <w:r w:rsidRPr="00D9072F">
              <w:rPr>
                <w:color w:val="000000"/>
              </w:rPr>
              <w:t>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t>Приведение в соответствии с действующим федеральным  законодательством Устава  Русско-Тювеевского  сельского поселения Темниковского  муниципального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D9072F" w:rsidRDefault="00DF2ABC" w:rsidP="00A9575E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Приведение муниципальных правовых актов в соответствии с изменениями действующего законодательства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A9575E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A9575E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Работа по протестам прокуратуры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color w:val="000000"/>
              </w:rPr>
            </w:pPr>
            <w:r w:rsidRPr="00D9072F">
              <w:rPr>
                <w:rFonts w:ascii="Times New Roman" w:hAnsi="Times New Roman" w:cs="Times New Roman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D9072F" w:rsidRDefault="00DF2ABC" w:rsidP="003B5964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Внесение изменений и дополнений в нормативно-правовые акты Совета депутатов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</w:tcPr>
          <w:p w:rsidR="00DF2ABC" w:rsidRPr="00D9072F" w:rsidRDefault="00DF2ABC" w:rsidP="003B5964">
            <w:pPr>
              <w:spacing w:before="100" w:beforeAutospacing="1" w:after="100" w:afterAutospacing="1"/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Принятие проектов муниципальных нормативных правовых актов и модельных муниципальных нормативных правовых актов, направленных прокуратурой Темниковского района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3B5964">
            <w:pPr>
              <w:pStyle w:val="NormalWeb"/>
              <w:snapToGrid w:val="0"/>
              <w:spacing w:before="0" w:after="0" w:line="270" w:lineRule="atLeast"/>
              <w:rPr>
                <w:color w:val="000000"/>
              </w:rPr>
            </w:pPr>
            <w:r w:rsidRPr="00D9072F">
              <w:t>По мере поступления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коррупции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Реализация мер по противодействию экстремизму и профилактике  терроризма на территории  муниципального образования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Подготовка проектов решений и материалов  для рассмотрения на заседаниях Совета депутатов  Русско-Тювеевского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Опубликование (обнародование) решений Совета депутатов сельского поселения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6A0C59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6A0C59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в течение года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10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201</w:t>
            </w:r>
            <w:r>
              <w:rPr>
                <w:rFonts w:ascii="Times New Roman" w:hAnsi="Times New Roman" w:cs="Times New Roman"/>
              </w:rPr>
              <w:t>9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Подготовка и вынесение на утверждение отчета Совета депутатов сельского поселения за 201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9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3B5964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3B5964">
            <w:pPr>
              <w:ind w:firstLine="0"/>
              <w:rPr>
                <w:rFonts w:ascii="Times New Roman" w:hAnsi="Times New Roman" w:cs="Times New Roman"/>
                <w:color w:val="011739"/>
                <w:shd w:val="clear" w:color="auto" w:fill="FFFFFF"/>
              </w:rPr>
            </w:pP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Подготовка и вынесение на утверждение 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>решения</w:t>
            </w:r>
            <w:r w:rsidRPr="00D9072F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Совета депутатов сельского поселения </w:t>
            </w:r>
            <w:r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об утверждения </w:t>
            </w:r>
            <w:r w:rsidRPr="00B502F3"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>исчерпывающ</w:t>
            </w:r>
            <w:r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>его</w:t>
            </w:r>
            <w:r w:rsidRPr="00B502F3"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 xml:space="preserve"> переч</w:t>
            </w:r>
            <w:r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 xml:space="preserve">ня </w:t>
            </w:r>
            <w:r w:rsidRPr="00B502F3">
              <w:rPr>
                <w:rFonts w:ascii="Times New Roman" w:hAnsi="Times New Roman" w:cs="Times New Roman"/>
                <w:bCs/>
                <w:color w:val="22272F"/>
                <w:shd w:val="clear" w:color="auto" w:fill="FFFFFF"/>
              </w:rPr>
              <w:t>процедур в сфере жилищного строительства</w:t>
            </w:r>
            <w:r w:rsidRPr="00B502F3">
              <w:rPr>
                <w:rFonts w:ascii="Times New Roman" w:hAnsi="Times New Roman" w:cs="Times New Roman"/>
                <w:color w:val="011739"/>
                <w:shd w:val="clear" w:color="auto" w:fill="FFFFFF"/>
              </w:rPr>
              <w:t xml:space="preserve"> 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9F4EC1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9F4EC1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1 квартал</w:t>
            </w:r>
          </w:p>
        </w:tc>
      </w:tr>
      <w:tr w:rsidR="00DF2ABC" w:rsidRPr="00167E0C" w:rsidTr="00361612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12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</w:rPr>
              <w:t>Об и</w:t>
            </w:r>
            <w:r w:rsidRPr="00D9072F">
              <w:rPr>
                <w:rFonts w:ascii="Times New Roman" w:hAnsi="Times New Roman" w:cs="Times New Roman"/>
                <w:bCs/>
              </w:rPr>
              <w:t>тогах работы Русско-Тювеевского сельского поселения Темниковского муниципального района за 201</w:t>
            </w:r>
            <w:r>
              <w:rPr>
                <w:rFonts w:ascii="Times New Roman" w:hAnsi="Times New Roman" w:cs="Times New Roman"/>
                <w:bCs/>
              </w:rPr>
              <w:t>9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год </w:t>
            </w:r>
            <w:r w:rsidRPr="00D9072F">
              <w:rPr>
                <w:rFonts w:ascii="Times New Roman" w:hAnsi="Times New Roman" w:cs="Times New Roman"/>
              </w:rPr>
              <w:t>и об утверждении Плана мероприятий Русско-Тювеевского сельского поселения  Темниковского муниципального района на 20</w:t>
            </w:r>
            <w:r>
              <w:rPr>
                <w:rFonts w:ascii="Times New Roman" w:hAnsi="Times New Roman" w:cs="Times New Roman"/>
              </w:rPr>
              <w:t>20</w:t>
            </w:r>
            <w:r w:rsidRPr="00D9072F">
              <w:rPr>
                <w:rFonts w:ascii="Times New Roman" w:hAnsi="Times New Roman" w:cs="Times New Roman"/>
              </w:rPr>
              <w:t xml:space="preserve"> год</w:t>
            </w:r>
            <w:r w:rsidRPr="00D9072F">
              <w:rPr>
                <w:rFonts w:ascii="Times New Roman" w:hAnsi="Times New Roman" w:cs="Times New Roman"/>
                <w:bCs/>
              </w:rPr>
              <w:t xml:space="preserve"> по реализации Послания Главы Республики Мордовия Государственному Собранию Республики Мордовия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2 квартал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13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4A70F6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 назначении публичных слушаний «О проекте бюджета  сельского поселения на 2021 год и плановый период 2022 и 2023 годов»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  <w:vAlign w:val="center"/>
          </w:tcPr>
          <w:p w:rsidR="00DF2ABC" w:rsidRPr="00D9072F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D9072F">
              <w:rPr>
                <w:color w:val="000000"/>
              </w:rPr>
              <w:t>4 квартал</w:t>
            </w:r>
          </w:p>
        </w:tc>
      </w:tr>
      <w:tr w:rsidR="00DF2ABC" w:rsidRPr="00167E0C" w:rsidTr="0074766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4A70F6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DF2ABC" w:rsidRPr="00167E0C" w:rsidTr="00980FE0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4A70F6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работы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DF2ABC" w:rsidRPr="00167E0C" w:rsidTr="00C57231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16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4A70F6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color w:val="000000"/>
              </w:rPr>
            </w:pPr>
            <w:r w:rsidRPr="004A70F6">
              <w:rPr>
                <w:color w:val="3F4F5D"/>
                <w:shd w:val="clear" w:color="auto" w:fill="FFFFFF"/>
              </w:rPr>
              <w:t>Об утверждении плана нормотворческой деятельности Совета депутатов сельского поселения на 2021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>Совет депутатов 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DF2ABC" w:rsidRPr="00167E0C" w:rsidTr="004A70F6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отчете главы администрации поселения о результатах своей деятельности, о деятельности администрации поселения за 20</w:t>
            </w:r>
            <w:r>
              <w:rPr>
                <w:color w:val="3F4F5D"/>
                <w:shd w:val="clear" w:color="auto" w:fill="FFFFFF"/>
              </w:rPr>
              <w:t>20</w:t>
            </w:r>
            <w:r w:rsidRPr="00D9072F">
              <w:rPr>
                <w:color w:val="3F4F5D"/>
                <w:shd w:val="clear" w:color="auto" w:fill="FFFFFF"/>
              </w:rPr>
              <w:t xml:space="preserve"> год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  <w:bCs/>
                <w:color w:val="000000"/>
              </w:rPr>
            </w:pPr>
            <w:r w:rsidRPr="00D9072F">
              <w:rPr>
                <w:rFonts w:ascii="Times New Roman" w:hAnsi="Times New Roman" w:cs="Times New Roman"/>
                <w:bCs/>
                <w:color w:val="000000"/>
              </w:rPr>
              <w:t xml:space="preserve">Совет депутатов Русско-Тювеевского сельского поселения, Администрация сельского поселения 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  <w:tr w:rsidR="00DF2ABC" w:rsidRPr="00167E0C" w:rsidTr="00BE2A28">
        <w:tc>
          <w:tcPr>
            <w:tcW w:w="659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11A9C" w:rsidRDefault="00DF2ABC" w:rsidP="00D9072F">
            <w:pPr>
              <w:pStyle w:val="NormalWeb"/>
              <w:snapToGrid w:val="0"/>
              <w:spacing w:before="0" w:after="0" w:line="270" w:lineRule="atLeast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</w:t>
            </w:r>
          </w:p>
        </w:tc>
        <w:tc>
          <w:tcPr>
            <w:tcW w:w="5083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tcMar>
              <w:top w:w="105" w:type="dxa"/>
              <w:left w:w="105" w:type="dxa"/>
              <w:bottom w:w="105" w:type="dxa"/>
              <w:right w:w="105" w:type="dxa"/>
            </w:tcMar>
            <w:vAlign w:val="center"/>
          </w:tcPr>
          <w:p w:rsidR="00DF2ABC" w:rsidRPr="00D9072F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 w:rsidRPr="00D9072F">
              <w:rPr>
                <w:color w:val="3F4F5D"/>
                <w:shd w:val="clear" w:color="auto" w:fill="FFFFFF"/>
              </w:rPr>
              <w:t>Об утверждении бюджета сельского поселения на 202</w:t>
            </w:r>
            <w:r>
              <w:rPr>
                <w:color w:val="3F4F5D"/>
                <w:shd w:val="clear" w:color="auto" w:fill="FFFFFF"/>
              </w:rPr>
              <w:t>1</w:t>
            </w:r>
            <w:r w:rsidRPr="00D9072F">
              <w:rPr>
                <w:color w:val="3F4F5D"/>
                <w:shd w:val="clear" w:color="auto" w:fill="FFFFFF"/>
              </w:rPr>
              <w:t xml:space="preserve"> год и плановый период 202</w:t>
            </w:r>
            <w:r>
              <w:rPr>
                <w:color w:val="3F4F5D"/>
                <w:shd w:val="clear" w:color="auto" w:fill="FFFFFF"/>
              </w:rPr>
              <w:t>2</w:t>
            </w:r>
            <w:r w:rsidRPr="00D9072F">
              <w:rPr>
                <w:color w:val="3F4F5D"/>
                <w:shd w:val="clear" w:color="auto" w:fill="FFFFFF"/>
              </w:rPr>
              <w:t xml:space="preserve"> и 202</w:t>
            </w:r>
            <w:r>
              <w:rPr>
                <w:color w:val="3F4F5D"/>
                <w:shd w:val="clear" w:color="auto" w:fill="FFFFFF"/>
              </w:rPr>
              <w:t>3</w:t>
            </w:r>
            <w:r w:rsidRPr="00D9072F">
              <w:rPr>
                <w:color w:val="3F4F5D"/>
                <w:shd w:val="clear" w:color="auto" w:fill="FFFFFF"/>
              </w:rPr>
              <w:t xml:space="preserve"> годов</w:t>
            </w:r>
          </w:p>
        </w:tc>
        <w:tc>
          <w:tcPr>
            <w:tcW w:w="3052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</w:tcBorders>
            <w:vAlign w:val="center"/>
          </w:tcPr>
          <w:p w:rsidR="00DF2ABC" w:rsidRPr="00D9072F" w:rsidRDefault="00DF2ABC" w:rsidP="00E9171F">
            <w:pPr>
              <w:pStyle w:val="NormalWeb"/>
              <w:snapToGrid w:val="0"/>
              <w:spacing w:before="0" w:after="0" w:line="270" w:lineRule="atLeast"/>
              <w:jc w:val="both"/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 xml:space="preserve">Совет депутатов </w:t>
            </w:r>
            <w:r w:rsidRPr="00D9072F">
              <w:rPr>
                <w:bCs/>
                <w:color w:val="000000"/>
              </w:rPr>
              <w:t>Русско-Тювеевского сельского поселения, Администрация сельского поселения</w:t>
            </w:r>
          </w:p>
        </w:tc>
        <w:tc>
          <w:tcPr>
            <w:tcW w:w="1417" w:type="dxa"/>
            <w:tcBorders>
              <w:top w:val="double" w:sz="2" w:space="0" w:color="C0C0C0"/>
              <w:left w:val="double" w:sz="2" w:space="0" w:color="C0C0C0"/>
              <w:bottom w:val="double" w:sz="2" w:space="0" w:color="C0C0C0"/>
              <w:right w:val="double" w:sz="2" w:space="0" w:color="C0C0C0"/>
            </w:tcBorders>
          </w:tcPr>
          <w:p w:rsidR="00DF2ABC" w:rsidRPr="00D9072F" w:rsidRDefault="00DF2ABC" w:rsidP="00E9171F">
            <w:pPr>
              <w:ind w:firstLine="0"/>
              <w:rPr>
                <w:rFonts w:ascii="Times New Roman" w:hAnsi="Times New Roman" w:cs="Times New Roman"/>
              </w:rPr>
            </w:pPr>
            <w:r w:rsidRPr="00D9072F">
              <w:rPr>
                <w:rFonts w:ascii="Times New Roman" w:hAnsi="Times New Roman" w:cs="Times New Roman"/>
                <w:color w:val="000000"/>
              </w:rPr>
              <w:t>4 квартал</w:t>
            </w:r>
          </w:p>
        </w:tc>
      </w:tr>
    </w:tbl>
    <w:p w:rsidR="00DF2ABC" w:rsidRDefault="00DF2ABC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DF2ABC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ABC" w:rsidRDefault="00DF2ABC" w:rsidP="004E299A">
      <w:r>
        <w:separator/>
      </w:r>
    </w:p>
  </w:endnote>
  <w:endnote w:type="continuationSeparator" w:id="0">
    <w:p w:rsidR="00DF2ABC" w:rsidRDefault="00DF2ABC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ABC" w:rsidRDefault="00DF2ABC" w:rsidP="004E299A">
      <w:r>
        <w:separator/>
      </w:r>
    </w:p>
  </w:footnote>
  <w:footnote w:type="continuationSeparator" w:id="0">
    <w:p w:rsidR="00DF2ABC" w:rsidRDefault="00DF2ABC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2ABC" w:rsidRDefault="00DF2ABC">
    <w:pPr>
      <w:pStyle w:val="Header"/>
      <w:jc w:val="center"/>
    </w:pPr>
    <w:fldSimple w:instr="PAGE   \* MERGEFORMAT">
      <w:r>
        <w:rPr>
          <w:noProof/>
        </w:rPr>
        <w:t>7</w:t>
      </w:r>
    </w:fldSimple>
  </w:p>
  <w:p w:rsidR="00DF2ABC" w:rsidRDefault="00DF2AB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228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14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28284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22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5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8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8228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2823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2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2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7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5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28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61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8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2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2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2826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22828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2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8275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2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2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7</Pages>
  <Words>1553</Words>
  <Characters>8857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7</cp:revision>
  <cp:lastPrinted>2019-01-18T09:04:00Z</cp:lastPrinted>
  <dcterms:created xsi:type="dcterms:W3CDTF">2020-02-14T06:52:00Z</dcterms:created>
  <dcterms:modified xsi:type="dcterms:W3CDTF">2020-02-14T08:19:00Z</dcterms:modified>
</cp:coreProperties>
</file>