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015" w:rsidRDefault="004A2015" w:rsidP="00D036B4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4A2015" w:rsidRPr="00547C2F" w:rsidRDefault="004A2015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4A2015" w:rsidRPr="00547C2F" w:rsidRDefault="004A2015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4A2015" w:rsidRDefault="004A2015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4A2015" w:rsidRPr="00547C2F" w:rsidRDefault="004A2015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4A2015" w:rsidRPr="00582A9F" w:rsidRDefault="004A2015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4A2015" w:rsidRDefault="004A2015" w:rsidP="002F0D13">
      <w:pPr>
        <w:shd w:val="clear" w:color="auto" w:fill="FFFFFF"/>
        <w:outlineLvl w:val="0"/>
        <w:rPr>
          <w:sz w:val="28"/>
          <w:szCs w:val="28"/>
        </w:rPr>
      </w:pPr>
    </w:p>
    <w:p w:rsidR="004A2015" w:rsidRPr="00547C2F" w:rsidRDefault="004A2015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 ____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№ __</w:t>
      </w:r>
    </w:p>
    <w:p w:rsidR="004A2015" w:rsidRDefault="004A2015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4A2015" w:rsidRDefault="004A2015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4A2015" w:rsidRPr="00547C2F" w:rsidRDefault="004A2015" w:rsidP="00D036B4">
      <w:pPr>
        <w:jc w:val="center"/>
      </w:pPr>
      <w:r w:rsidRPr="00D036B4">
        <w:rPr>
          <w:b/>
          <w:sz w:val="28"/>
          <w:szCs w:val="28"/>
        </w:rPr>
        <w:t>О проведении публичных слушаний по проекту отчета об исполнении</w:t>
      </w:r>
      <w:r>
        <w:t xml:space="preserve"> </w:t>
      </w:r>
      <w:r w:rsidRPr="00CA2FD2">
        <w:rPr>
          <w:b/>
          <w:sz w:val="28"/>
          <w:szCs w:val="28"/>
        </w:rPr>
        <w:t>бюджета</w:t>
      </w:r>
      <w:r w:rsidRPr="00081A50">
        <w:rPr>
          <w:sz w:val="28"/>
          <w:szCs w:val="28"/>
        </w:rPr>
        <w:t xml:space="preserve"> </w:t>
      </w:r>
      <w:r w:rsidRPr="00CA2FD2">
        <w:rPr>
          <w:b/>
          <w:sz w:val="28"/>
          <w:szCs w:val="28"/>
        </w:rPr>
        <w:t>Русско-Тювеевского  сельского поселения Темниковского  муниципального района Республики Мордовия за 201</w:t>
      </w:r>
      <w:r>
        <w:rPr>
          <w:b/>
          <w:sz w:val="28"/>
          <w:szCs w:val="28"/>
        </w:rPr>
        <w:t>9</w:t>
      </w:r>
      <w:r w:rsidRPr="00CA2FD2">
        <w:rPr>
          <w:b/>
          <w:sz w:val="28"/>
          <w:szCs w:val="28"/>
        </w:rPr>
        <w:t xml:space="preserve"> год</w:t>
      </w:r>
    </w:p>
    <w:p w:rsidR="004A2015" w:rsidRPr="00C054FA" w:rsidRDefault="004A2015" w:rsidP="00C054FA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C054FA">
        <w:rPr>
          <w:color w:val="000000"/>
          <w:sz w:val="28"/>
          <w:szCs w:val="28"/>
        </w:rPr>
        <w:t xml:space="preserve">        В соответствии со ст.28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054FA">
          <w:rPr>
            <w:color w:val="000000"/>
            <w:sz w:val="28"/>
            <w:szCs w:val="28"/>
          </w:rPr>
          <w:t>2003 г</w:t>
        </w:r>
      </w:smartTag>
      <w:r w:rsidRPr="00C054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C054FA">
        <w:rPr>
          <w:sz w:val="28"/>
          <w:szCs w:val="28"/>
        </w:rPr>
        <w:t xml:space="preserve"> Решением Совета депутатов Р</w:t>
      </w:r>
      <w:r w:rsidRPr="00C054FA">
        <w:rPr>
          <w:bCs/>
          <w:sz w:val="28"/>
          <w:szCs w:val="28"/>
        </w:rPr>
        <w:t>усско-Тювеевского</w:t>
      </w:r>
      <w:r w:rsidRPr="00C054FA">
        <w:rPr>
          <w:sz w:val="28"/>
          <w:szCs w:val="28"/>
        </w:rPr>
        <w:t xml:space="preserve">  сельского поселения от 06.07.2018г. № 78 «</w:t>
      </w:r>
      <w:r w:rsidRPr="00C054FA">
        <w:rPr>
          <w:bCs/>
          <w:sz w:val="28"/>
          <w:szCs w:val="28"/>
        </w:rPr>
        <w:t>Об утверждении  Положения о бюджетном процессе</w:t>
      </w:r>
      <w:r w:rsidRPr="00C054FA">
        <w:rPr>
          <w:sz w:val="28"/>
          <w:szCs w:val="28"/>
        </w:rPr>
        <w:t>», Уставом Р</w:t>
      </w:r>
      <w:r w:rsidRPr="00C054FA">
        <w:rPr>
          <w:bCs/>
          <w:sz w:val="28"/>
          <w:szCs w:val="28"/>
        </w:rPr>
        <w:t>усско-Тювеевского</w:t>
      </w:r>
      <w:r>
        <w:rPr>
          <w:sz w:val="28"/>
          <w:szCs w:val="28"/>
        </w:rPr>
        <w:t xml:space="preserve"> </w:t>
      </w:r>
      <w:r w:rsidRPr="00C054FA">
        <w:rPr>
          <w:sz w:val="28"/>
          <w:szCs w:val="28"/>
        </w:rPr>
        <w:t>сельского поселения</w:t>
      </w:r>
      <w:r w:rsidRPr="00C054FA">
        <w:rPr>
          <w:color w:val="000000"/>
          <w:sz w:val="28"/>
          <w:szCs w:val="28"/>
        </w:rPr>
        <w:t>, администрация</w:t>
      </w:r>
      <w:r>
        <w:rPr>
          <w:color w:val="000000"/>
          <w:sz w:val="28"/>
          <w:szCs w:val="28"/>
        </w:rPr>
        <w:t xml:space="preserve"> </w:t>
      </w:r>
      <w:r w:rsidRPr="00C054FA">
        <w:rPr>
          <w:color w:val="000000"/>
          <w:sz w:val="28"/>
          <w:szCs w:val="28"/>
        </w:rPr>
        <w:t>Русско-Тювеевского сельского поселения Темниковского муниципального района п о с т а н о в л я е т:</w:t>
      </w:r>
    </w:p>
    <w:p w:rsidR="004A2015" w:rsidRPr="00D036B4" w:rsidRDefault="004A2015" w:rsidP="00D036B4">
      <w:pPr>
        <w:ind w:firstLine="709"/>
        <w:jc w:val="both"/>
        <w:rPr>
          <w:sz w:val="28"/>
          <w:szCs w:val="28"/>
        </w:rPr>
      </w:pPr>
      <w:r w:rsidRPr="00D036B4">
        <w:rPr>
          <w:sz w:val="28"/>
          <w:szCs w:val="28"/>
        </w:rPr>
        <w:t xml:space="preserve">1. Провести публичные слушания </w:t>
      </w:r>
      <w:bookmarkStart w:id="1" w:name="redstr39"/>
      <w:bookmarkEnd w:id="1"/>
      <w:r w:rsidRPr="00D036B4">
        <w:rPr>
          <w:sz w:val="28"/>
          <w:szCs w:val="28"/>
        </w:rPr>
        <w:t>по проекту отчета об исполнении бюджета Русско-Тювеевского  сельского поселения Темниковского  муниципального района Республики Мордовия за 2019 год</w:t>
      </w:r>
      <w:r>
        <w:rPr>
          <w:sz w:val="28"/>
          <w:szCs w:val="28"/>
        </w:rPr>
        <w:t>.</w:t>
      </w:r>
    </w:p>
    <w:p w:rsidR="004A2015" w:rsidRPr="00D036B4" w:rsidRDefault="004A2015" w:rsidP="00D036B4">
      <w:pPr>
        <w:ind w:firstLine="709"/>
        <w:jc w:val="both"/>
        <w:rPr>
          <w:sz w:val="28"/>
          <w:szCs w:val="28"/>
        </w:rPr>
      </w:pPr>
      <w:r w:rsidRPr="00D036B4">
        <w:rPr>
          <w:sz w:val="28"/>
          <w:szCs w:val="28"/>
        </w:rPr>
        <w:t>2. Определить место и время проведения публичных слушаний:</w:t>
      </w:r>
    </w:p>
    <w:p w:rsidR="004A2015" w:rsidRPr="00C054FA" w:rsidRDefault="004A2015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(По истечении 10 дней со дня принятия данного постановления) в</w:t>
      </w:r>
      <w:r w:rsidRPr="00C054FA">
        <w:rPr>
          <w:color w:val="000000"/>
          <w:sz w:val="28"/>
          <w:szCs w:val="28"/>
        </w:rPr>
        <w:t xml:space="preserve"> 14 часов 00 минут </w:t>
      </w:r>
      <w:r w:rsidRPr="00C054FA">
        <w:rPr>
          <w:sz w:val="28"/>
          <w:szCs w:val="28"/>
          <w:lang w:eastAsia="en-US"/>
        </w:rPr>
        <w:t>в здании администрации</w:t>
      </w:r>
      <w:r w:rsidRPr="00C054FA">
        <w:rPr>
          <w:b/>
          <w:sz w:val="28"/>
          <w:szCs w:val="28"/>
          <w:lang w:eastAsia="en-US"/>
        </w:rPr>
        <w:t xml:space="preserve"> </w:t>
      </w:r>
      <w:r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.</w:t>
      </w:r>
    </w:p>
    <w:p w:rsidR="004A2015" w:rsidRPr="00C054FA" w:rsidRDefault="004A2015" w:rsidP="00C054FA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 w:rsidRPr="00C054FA">
        <w:rPr>
          <w:sz w:val="28"/>
          <w:szCs w:val="28"/>
        </w:rPr>
        <w:t>3. Опубликовать материал (</w:t>
      </w:r>
      <w:r w:rsidRPr="00D036B4">
        <w:rPr>
          <w:sz w:val="28"/>
          <w:szCs w:val="28"/>
        </w:rPr>
        <w:t>проект отчета об исполнении бюджета Русско-Тювеевского  сельского поселения Темниковского  муниципального района Республики Мордовия за 2019 год</w:t>
      </w:r>
      <w:r w:rsidRPr="00C054FA">
        <w:rPr>
          <w:sz w:val="28"/>
          <w:szCs w:val="28"/>
        </w:rPr>
        <w:t>) в информационном бюллетене и разместить на официальном сайте администрации в сети интернет.</w:t>
      </w:r>
    </w:p>
    <w:p w:rsidR="004A2015" w:rsidRPr="00C054FA" w:rsidRDefault="004A2015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4A2015" w:rsidRPr="00C054FA" w:rsidRDefault="004A2015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4A2015" w:rsidRDefault="004A2015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Default="004A2015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Default="004A2015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C054FA" w:rsidRDefault="004A2015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4A2015" w:rsidRDefault="004A2015" w:rsidP="001C16E0">
      <w:pPr>
        <w:jc w:val="both"/>
        <w:rPr>
          <w:sz w:val="28"/>
          <w:szCs w:val="28"/>
        </w:rPr>
      </w:pPr>
    </w:p>
    <w:p w:rsidR="004A2015" w:rsidRDefault="004A2015" w:rsidP="001C16E0">
      <w:pPr>
        <w:jc w:val="both"/>
        <w:rPr>
          <w:sz w:val="28"/>
          <w:szCs w:val="28"/>
        </w:rPr>
      </w:pPr>
    </w:p>
    <w:p w:rsidR="004A2015" w:rsidRDefault="004A2015" w:rsidP="001C16E0">
      <w:pPr>
        <w:jc w:val="both"/>
        <w:rPr>
          <w:sz w:val="28"/>
          <w:szCs w:val="28"/>
        </w:rPr>
      </w:pPr>
    </w:p>
    <w:p w:rsidR="004A2015" w:rsidRDefault="004A2015" w:rsidP="001C16E0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4A2015" w:rsidRPr="006F549E" w:rsidRDefault="004A2015" w:rsidP="001C16E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4A2015" w:rsidRDefault="004A2015" w:rsidP="00C054FA">
      <w:pPr>
        <w:ind w:firstLine="709"/>
        <w:jc w:val="right"/>
      </w:pPr>
      <w:r w:rsidRPr="00547C2F">
        <w:t xml:space="preserve"> </w:t>
      </w:r>
    </w:p>
    <w:p w:rsidR="004A2015" w:rsidRDefault="004A2015" w:rsidP="00C054FA">
      <w:pPr>
        <w:ind w:firstLine="709"/>
        <w:jc w:val="right"/>
      </w:pPr>
    </w:p>
    <w:p w:rsidR="004A2015" w:rsidRDefault="004A2015" w:rsidP="00C054FA">
      <w:pPr>
        <w:ind w:firstLine="709"/>
        <w:jc w:val="right"/>
      </w:pPr>
    </w:p>
    <w:p w:rsidR="004A2015" w:rsidRDefault="004A2015" w:rsidP="00C054FA">
      <w:pPr>
        <w:ind w:firstLine="709"/>
        <w:jc w:val="right"/>
      </w:pPr>
    </w:p>
    <w:p w:rsidR="004A2015" w:rsidRDefault="004A2015" w:rsidP="00C054FA">
      <w:pPr>
        <w:ind w:firstLine="709"/>
        <w:jc w:val="right"/>
      </w:pPr>
    </w:p>
    <w:p w:rsidR="004A2015" w:rsidRPr="00C054FA" w:rsidRDefault="004A2015" w:rsidP="00C054FA">
      <w:pPr>
        <w:ind w:firstLine="709"/>
        <w:jc w:val="right"/>
        <w:rPr>
          <w:b/>
          <w:color w:val="000000"/>
          <w:sz w:val="28"/>
          <w:szCs w:val="28"/>
        </w:rPr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054FA">
        <w:rPr>
          <w:color w:val="000000"/>
          <w:sz w:val="28"/>
          <w:szCs w:val="28"/>
        </w:rPr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__</w:t>
      </w:r>
      <w:r w:rsidRPr="00C054F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______</w:t>
      </w:r>
      <w:r w:rsidRPr="00C054FA">
        <w:rPr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20 г"/>
        </w:smartTagPr>
        <w:r w:rsidRPr="00C054FA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C054FA">
          <w:rPr>
            <w:color w:val="000000"/>
            <w:sz w:val="28"/>
            <w:szCs w:val="28"/>
          </w:rPr>
          <w:t xml:space="preserve"> 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__</w:t>
      </w:r>
    </w:p>
    <w:p w:rsidR="004A2015" w:rsidRPr="006F549E" w:rsidRDefault="004A2015" w:rsidP="001C16E0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4A2015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Леонович Ф.Ф. </w:t>
      </w:r>
      <w:r w:rsidRPr="00547C2F">
        <w:rPr>
          <w:color w:val="000000"/>
          <w:sz w:val="28"/>
          <w:szCs w:val="28"/>
        </w:rPr>
        <w:t>- глав</w:t>
      </w:r>
      <w:r>
        <w:rPr>
          <w:color w:val="000000"/>
          <w:sz w:val="28"/>
          <w:szCs w:val="28"/>
        </w:rPr>
        <w:t>а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4A2015" w:rsidRPr="00547C2F" w:rsidRDefault="004A2015" w:rsidP="004A5F68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- заместитель главы сельского поселения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(секретарь рабочей группы)</w:t>
      </w:r>
      <w:r>
        <w:rPr>
          <w:color w:val="000000"/>
          <w:sz w:val="28"/>
          <w:szCs w:val="28"/>
        </w:rPr>
        <w:t>;</w:t>
      </w:r>
    </w:p>
    <w:p w:rsidR="004A2015" w:rsidRDefault="004A2015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Start w:id="9" w:name="P004E"/>
      <w:bookmarkEnd w:id="7"/>
      <w:bookmarkEnd w:id="8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4A2015" w:rsidRPr="00547C2F" w:rsidRDefault="004A2015" w:rsidP="004A5F68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  Кицаева А.В. – бухгалтер;</w:t>
      </w:r>
    </w:p>
    <w:p w:rsidR="004A2015" w:rsidRPr="00547C2F" w:rsidRDefault="004A2015" w:rsidP="001C16E0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4A2015" w:rsidRPr="00547C2F" w:rsidRDefault="004A2015" w:rsidP="001C16E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7C2F">
        <w:rPr>
          <w:sz w:val="28"/>
          <w:szCs w:val="28"/>
        </w:rPr>
        <w:t xml:space="preserve">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4A2015" w:rsidRPr="004A5F68" w:rsidRDefault="004A2015" w:rsidP="004A5F68">
      <w:pPr>
        <w:ind w:firstLine="709"/>
        <w:jc w:val="right"/>
        <w:rPr>
          <w:color w:val="000000"/>
          <w:sz w:val="28"/>
          <w:szCs w:val="28"/>
        </w:rPr>
      </w:pPr>
      <w:r w:rsidRPr="004A5F68">
        <w:rPr>
          <w:sz w:val="28"/>
          <w:szCs w:val="28"/>
        </w:rPr>
        <w:t>Приложение 2</w:t>
      </w:r>
      <w:r w:rsidRPr="004A5F68">
        <w:rPr>
          <w:sz w:val="28"/>
          <w:szCs w:val="28"/>
        </w:rPr>
        <w:br/>
        <w:t>к постановлению администрации</w:t>
      </w:r>
      <w:r w:rsidRPr="004A5F68">
        <w:rPr>
          <w:sz w:val="28"/>
          <w:szCs w:val="28"/>
        </w:rPr>
        <w:br/>
        <w:t>Русско-Тювеевского сельского поселения</w:t>
      </w:r>
      <w:r w:rsidRPr="004A5F68">
        <w:rPr>
          <w:sz w:val="28"/>
          <w:szCs w:val="28"/>
        </w:rPr>
        <w:br/>
      </w:r>
      <w:r w:rsidRPr="004A5F68">
        <w:rPr>
          <w:color w:val="000000"/>
          <w:sz w:val="28"/>
          <w:szCs w:val="28"/>
        </w:rPr>
        <w:t xml:space="preserve">от «__» ______  </w:t>
      </w:r>
      <w:smartTag w:uri="urn:schemas-microsoft-com:office:smarttags" w:element="metricconverter">
        <w:smartTagPr>
          <w:attr w:name="ProductID" w:val="2020 г"/>
        </w:smartTagPr>
        <w:r w:rsidRPr="004A5F68">
          <w:rPr>
            <w:color w:val="000000"/>
            <w:sz w:val="28"/>
            <w:szCs w:val="28"/>
          </w:rPr>
          <w:t>2020 г</w:t>
        </w:r>
      </w:smartTag>
      <w:r w:rsidRPr="004A5F68">
        <w:rPr>
          <w:color w:val="000000"/>
          <w:sz w:val="28"/>
          <w:szCs w:val="28"/>
        </w:rPr>
        <w:t>. № __</w:t>
      </w:r>
    </w:p>
    <w:p w:rsidR="004A2015" w:rsidRDefault="004A2015" w:rsidP="004A5F68">
      <w:pPr>
        <w:ind w:firstLine="709"/>
        <w:jc w:val="right"/>
        <w:rPr>
          <w:color w:val="000000"/>
          <w:sz w:val="28"/>
          <w:szCs w:val="28"/>
        </w:rPr>
      </w:pPr>
    </w:p>
    <w:p w:rsidR="004A2015" w:rsidRPr="004A5F68" w:rsidRDefault="004A2015" w:rsidP="004A5F68">
      <w:pPr>
        <w:ind w:firstLine="709"/>
        <w:jc w:val="center"/>
        <w:rPr>
          <w:b/>
          <w:i/>
          <w:sz w:val="28"/>
          <w:szCs w:val="28"/>
        </w:rPr>
      </w:pPr>
      <w:r w:rsidRPr="004A5F68">
        <w:rPr>
          <w:b/>
          <w:i/>
          <w:sz w:val="28"/>
          <w:szCs w:val="28"/>
        </w:rPr>
        <w:t>Форма внесения предложений и замечаний</w:t>
      </w:r>
    </w:p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4A2015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15" w:rsidRPr="006F549E" w:rsidRDefault="004A201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15" w:rsidRPr="006F549E" w:rsidRDefault="004A201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15" w:rsidRPr="006F549E" w:rsidRDefault="004A201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15" w:rsidRPr="006F549E" w:rsidRDefault="004A2015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15" w:rsidRPr="006F549E" w:rsidRDefault="004A2015" w:rsidP="00DD4752">
            <w:pPr>
              <w:pStyle w:val="a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4A2015" w:rsidRPr="00547C2F" w:rsidRDefault="004A2015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</w:p>
    <w:p w:rsidR="004A2015" w:rsidRPr="00E82B9C" w:rsidRDefault="004A2015" w:rsidP="00DD4752">
      <w:pPr>
        <w:pStyle w:val="BodyText"/>
        <w:widowControl/>
        <w:spacing w:after="0"/>
        <w:ind w:firstLine="709"/>
        <w:rPr>
          <w:spacing w:val="-11"/>
        </w:rPr>
      </w:pPr>
      <w:bookmarkStart w:id="23" w:name="P0062"/>
      <w:bookmarkEnd w:id="23"/>
      <w:r w:rsidRPr="00547C2F">
        <w:br/>
      </w:r>
      <w:bookmarkStart w:id="24" w:name="redstr87"/>
      <w:bookmarkEnd w:id="24"/>
      <w:r w:rsidRPr="00547C2F">
        <w:t>Подпись гражданина (граждан)</w:t>
      </w:r>
    </w:p>
    <w:p w:rsidR="004A2015" w:rsidRPr="00E82B9C" w:rsidRDefault="004A201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sectPr w:rsidR="004A2015" w:rsidRPr="00E82B9C" w:rsidSect="004A5F68">
      <w:pgSz w:w="11906" w:h="16838" w:code="9"/>
      <w:pgMar w:top="1134" w:right="567" w:bottom="1134" w:left="1134" w:header="0" w:footer="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015" w:rsidRDefault="004A2015">
      <w:r>
        <w:separator/>
      </w:r>
    </w:p>
  </w:endnote>
  <w:endnote w:type="continuationSeparator" w:id="0">
    <w:p w:rsidR="004A2015" w:rsidRDefault="004A2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015" w:rsidRDefault="004A2015">
      <w:r>
        <w:separator/>
      </w:r>
    </w:p>
  </w:footnote>
  <w:footnote w:type="continuationSeparator" w:id="0">
    <w:p w:rsidR="004A2015" w:rsidRDefault="004A20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1EE3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1A50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6E0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181"/>
    <w:rsid w:val="00266441"/>
    <w:rsid w:val="00270CEC"/>
    <w:rsid w:val="00273DD5"/>
    <w:rsid w:val="00287FE7"/>
    <w:rsid w:val="00294269"/>
    <w:rsid w:val="002A1FB6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B1C"/>
    <w:rsid w:val="00312DDA"/>
    <w:rsid w:val="0031334E"/>
    <w:rsid w:val="00322F47"/>
    <w:rsid w:val="00337CDC"/>
    <w:rsid w:val="00351FAD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13DBF"/>
    <w:rsid w:val="004240A9"/>
    <w:rsid w:val="00436275"/>
    <w:rsid w:val="004376A8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2015"/>
    <w:rsid w:val="004A5E8C"/>
    <w:rsid w:val="004A5F68"/>
    <w:rsid w:val="004B2C6A"/>
    <w:rsid w:val="004B5589"/>
    <w:rsid w:val="004C1B2C"/>
    <w:rsid w:val="004C70CF"/>
    <w:rsid w:val="004D2551"/>
    <w:rsid w:val="004D6EC5"/>
    <w:rsid w:val="004E1FA4"/>
    <w:rsid w:val="004E2713"/>
    <w:rsid w:val="004F5DB5"/>
    <w:rsid w:val="004F6E2F"/>
    <w:rsid w:val="00503E53"/>
    <w:rsid w:val="0051223A"/>
    <w:rsid w:val="00515958"/>
    <w:rsid w:val="00517746"/>
    <w:rsid w:val="00517C1C"/>
    <w:rsid w:val="005246D3"/>
    <w:rsid w:val="005330D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12B9"/>
    <w:rsid w:val="00685A18"/>
    <w:rsid w:val="00693443"/>
    <w:rsid w:val="006960DF"/>
    <w:rsid w:val="006A4408"/>
    <w:rsid w:val="006B5412"/>
    <w:rsid w:val="006C4A38"/>
    <w:rsid w:val="006C7CCC"/>
    <w:rsid w:val="006D20D8"/>
    <w:rsid w:val="006D3526"/>
    <w:rsid w:val="006F549E"/>
    <w:rsid w:val="00703D6B"/>
    <w:rsid w:val="007043B1"/>
    <w:rsid w:val="007046F6"/>
    <w:rsid w:val="00707AA0"/>
    <w:rsid w:val="00711EC6"/>
    <w:rsid w:val="00713C68"/>
    <w:rsid w:val="00720622"/>
    <w:rsid w:val="00725345"/>
    <w:rsid w:val="0073169A"/>
    <w:rsid w:val="00743646"/>
    <w:rsid w:val="00750357"/>
    <w:rsid w:val="00760BA4"/>
    <w:rsid w:val="00781049"/>
    <w:rsid w:val="007837AC"/>
    <w:rsid w:val="007847D2"/>
    <w:rsid w:val="00787C68"/>
    <w:rsid w:val="00793FFA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C4E6B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39FA"/>
    <w:rsid w:val="008C5632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A4DCD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4480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054FA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2FD2"/>
    <w:rsid w:val="00CA363C"/>
    <w:rsid w:val="00CC2F78"/>
    <w:rsid w:val="00CC6A23"/>
    <w:rsid w:val="00CD36BD"/>
    <w:rsid w:val="00CE43B6"/>
    <w:rsid w:val="00CF2B9A"/>
    <w:rsid w:val="00CF66D7"/>
    <w:rsid w:val="00D036B4"/>
    <w:rsid w:val="00D10768"/>
    <w:rsid w:val="00D13CB6"/>
    <w:rsid w:val="00D205E0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77D3F"/>
    <w:rsid w:val="00D91F36"/>
    <w:rsid w:val="00DA0ED1"/>
    <w:rsid w:val="00DA5A1F"/>
    <w:rsid w:val="00DB12B4"/>
    <w:rsid w:val="00DB406A"/>
    <w:rsid w:val="00DC7725"/>
    <w:rsid w:val="00DD4752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1C6B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78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</Pages>
  <Words>560</Words>
  <Characters>3195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4</cp:revision>
  <cp:lastPrinted>2020-01-10T09:29:00Z</cp:lastPrinted>
  <dcterms:created xsi:type="dcterms:W3CDTF">2020-02-14T11:43:00Z</dcterms:created>
  <dcterms:modified xsi:type="dcterms:W3CDTF">2020-02-14T12:01:00Z</dcterms:modified>
</cp:coreProperties>
</file>