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16" w:type="dxa"/>
        <w:tblInd w:w="108" w:type="dxa"/>
        <w:tblLayout w:type="fixed"/>
        <w:tblLook w:val="0000"/>
      </w:tblPr>
      <w:tblGrid>
        <w:gridCol w:w="2096"/>
        <w:gridCol w:w="236"/>
        <w:gridCol w:w="852"/>
        <w:gridCol w:w="488"/>
        <w:gridCol w:w="198"/>
        <w:gridCol w:w="330"/>
        <w:gridCol w:w="153"/>
        <w:gridCol w:w="812"/>
        <w:gridCol w:w="187"/>
        <w:gridCol w:w="144"/>
        <w:gridCol w:w="331"/>
        <w:gridCol w:w="125"/>
        <w:gridCol w:w="536"/>
        <w:gridCol w:w="112"/>
        <w:gridCol w:w="371"/>
        <w:gridCol w:w="805"/>
        <w:gridCol w:w="519"/>
        <w:gridCol w:w="705"/>
        <w:gridCol w:w="518"/>
        <w:gridCol w:w="394"/>
        <w:gridCol w:w="767"/>
        <w:gridCol w:w="145"/>
        <w:gridCol w:w="1008"/>
        <w:gridCol w:w="24"/>
        <w:gridCol w:w="258"/>
        <w:gridCol w:w="822"/>
        <w:gridCol w:w="192"/>
        <w:gridCol w:w="184"/>
        <w:gridCol w:w="176"/>
        <w:gridCol w:w="60"/>
        <w:gridCol w:w="204"/>
        <w:gridCol w:w="32"/>
        <w:gridCol w:w="640"/>
        <w:gridCol w:w="792"/>
      </w:tblGrid>
      <w:tr w:rsidR="004259BB" w:rsidRPr="005222C1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81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4259BB" w:rsidRPr="00A46C26" w:rsidTr="00210C48">
        <w:trPr>
          <w:gridAfter w:val="3"/>
          <w:wAfter w:w="1464" w:type="dxa"/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</w:tr>
      <w:tr w:rsidR="004259BB" w:rsidRPr="00A46C26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8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464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12936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11856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81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января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5222C1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2020 г</w:t>
              </w:r>
            </w:smartTag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81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01.01.2020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68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64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68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080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87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81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55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92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0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920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2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92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2928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2 067 100,00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91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2 146 555,03</w:t>
            </w:r>
          </w:p>
        </w:tc>
        <w:tc>
          <w:tcPr>
            <w:tcW w:w="19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48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093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27 263,44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1 436,56</w:t>
            </w:r>
          </w:p>
        </w:tc>
        <w:tc>
          <w:tcPr>
            <w:tcW w:w="1464" w:type="dxa"/>
            <w:gridSpan w:val="3"/>
            <w:vMerge/>
            <w:tcBorders>
              <w:left w:val="nil"/>
              <w:right w:val="nil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165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464" w:type="dxa"/>
            <w:gridSpan w:val="3"/>
            <w:vMerge/>
            <w:tcBorders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gridAfter w:val="3"/>
          <w:wAfter w:w="1464" w:type="dxa"/>
          <w:trHeight w:val="134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280,02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2 719,98</w:t>
            </w:r>
          </w:p>
        </w:tc>
      </w:tr>
      <w:tr w:rsidR="004259BB" w:rsidRPr="005222C1" w:rsidTr="00210C48">
        <w:trPr>
          <w:gridAfter w:val="3"/>
          <w:wAfter w:w="1464" w:type="dxa"/>
          <w:trHeight w:val="1106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</w:tr>
      <w:tr w:rsidR="004259BB" w:rsidRPr="005222C1" w:rsidTr="00210C48">
        <w:trPr>
          <w:gridAfter w:val="3"/>
          <w:wAfter w:w="1464" w:type="dxa"/>
          <w:trHeight w:val="16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985,00</w:t>
            </w:r>
          </w:p>
        </w:tc>
      </w:tr>
      <w:tr w:rsidR="004259BB" w:rsidRPr="005222C1" w:rsidTr="00210C48">
        <w:trPr>
          <w:gridAfter w:val="3"/>
          <w:wAfter w:w="1464" w:type="dxa"/>
          <w:trHeight w:val="1361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22 651,88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1159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258,82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4 741,18</w:t>
            </w:r>
          </w:p>
        </w:tc>
      </w:tr>
      <w:tr w:rsidR="004259BB" w:rsidRPr="005222C1" w:rsidTr="00210C48">
        <w:trPr>
          <w:gridAfter w:val="3"/>
          <w:wAfter w:w="1464" w:type="dxa"/>
          <w:trHeight w:val="1167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138 017,65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40 982,35</w:t>
            </w:r>
          </w:p>
        </w:tc>
      </w:tr>
      <w:tr w:rsidR="004259BB" w:rsidRPr="005222C1" w:rsidTr="00210C48">
        <w:trPr>
          <w:gridAfter w:val="3"/>
          <w:wAfter w:w="1464" w:type="dxa"/>
          <w:trHeight w:val="952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210C48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8 763,25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41 236,75</w:t>
            </w:r>
          </w:p>
        </w:tc>
      </w:tr>
      <w:tr w:rsidR="004259BB" w:rsidRPr="005222C1" w:rsidTr="00210C48">
        <w:trPr>
          <w:gridAfter w:val="3"/>
          <w:wAfter w:w="1464" w:type="dxa"/>
          <w:trHeight w:val="148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212 485,06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1 718,18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38 281,82</w:t>
            </w:r>
          </w:p>
        </w:tc>
      </w:tr>
      <w:tr w:rsidR="004259BB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113 441,45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10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169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16 247,10</w:t>
            </w:r>
          </w:p>
        </w:tc>
      </w:tr>
      <w:tr w:rsidR="004259BB" w:rsidRPr="005222C1" w:rsidTr="00210C48">
        <w:trPr>
          <w:gridAfter w:val="3"/>
          <w:wAfter w:w="1464" w:type="dxa"/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6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938 000,00</w:t>
            </w:r>
          </w:p>
        </w:tc>
        <w:tc>
          <w:tcPr>
            <w:tcW w:w="1920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gridAfter w:val="3"/>
          <w:wAfter w:w="1464" w:type="dxa"/>
          <w:trHeight w:val="240"/>
        </w:trPr>
        <w:tc>
          <w:tcPr>
            <w:tcW w:w="13752" w:type="dxa"/>
            <w:gridSpan w:val="3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4259BB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4259BB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4259BB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2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4259BB" w:rsidRPr="005222C1" w:rsidTr="00210C48">
        <w:trPr>
          <w:trHeight w:val="64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4259BB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61 175,71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130 927,42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20 334,13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83 566,99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154 765,44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37 735,00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3 246,00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2 551,89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308 896,79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51 444,07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363 104,78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90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127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42020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20 407,75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284 467,25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4259BB" w:rsidRPr="005222C1" w:rsidRDefault="004259BB" w:rsidP="005222C1">
            <w:pPr>
              <w:ind w:firstLineChars="200" w:firstLine="320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68 379,12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4259BB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-7 868,76</w:t>
            </w:r>
          </w:p>
        </w:tc>
        <w:tc>
          <w:tcPr>
            <w:tcW w:w="67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7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4259BB" w:rsidRPr="005222C1" w:rsidTr="00210C48">
        <w:trPr>
          <w:trHeight w:val="240"/>
        </w:trPr>
        <w:tc>
          <w:tcPr>
            <w:tcW w:w="13128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10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8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62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0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101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6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85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7 868,76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5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222C1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-2 146 555,03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64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2 154 423,79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10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435"/>
        </w:trPr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101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13488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4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4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40"/>
        </w:trPr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5222C1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61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4259BB" w:rsidRPr="005222C1" w:rsidRDefault="004259BB" w:rsidP="005222C1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5222C1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trHeight w:val="225"/>
        </w:trPr>
        <w:tc>
          <w:tcPr>
            <w:tcW w:w="31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>3 января 2020 г.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4259BB" w:rsidRPr="005222C1" w:rsidTr="00210C48">
        <w:trPr>
          <w:gridBefore w:val="2"/>
          <w:wBefore w:w="2332" w:type="dxa"/>
          <w:trHeight w:val="225"/>
        </w:trPr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6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5222C1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259BB" w:rsidRPr="005222C1" w:rsidRDefault="004259BB" w:rsidP="005222C1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4259BB" w:rsidRDefault="004259BB" w:rsidP="004D4203">
      <w:pPr>
        <w:jc w:val="both"/>
        <w:rPr>
          <w:sz w:val="28"/>
          <w:szCs w:val="28"/>
          <w:lang w:val="ru-RU"/>
        </w:rPr>
      </w:pPr>
    </w:p>
    <w:p w:rsidR="004259BB" w:rsidRPr="00B5517B" w:rsidRDefault="004259BB" w:rsidP="004D4203">
      <w:pPr>
        <w:jc w:val="both"/>
        <w:rPr>
          <w:sz w:val="28"/>
          <w:szCs w:val="28"/>
          <w:lang w:val="ru-RU"/>
        </w:rPr>
      </w:pPr>
    </w:p>
    <w:sectPr w:rsidR="004259BB" w:rsidRPr="00B5517B" w:rsidSect="00A46C26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75987"/>
    <w:rsid w:val="00081A50"/>
    <w:rsid w:val="00093045"/>
    <w:rsid w:val="000D2120"/>
    <w:rsid w:val="0019748E"/>
    <w:rsid w:val="001A68C1"/>
    <w:rsid w:val="001E0D66"/>
    <w:rsid w:val="00200FEC"/>
    <w:rsid w:val="00204EF0"/>
    <w:rsid w:val="00210C48"/>
    <w:rsid w:val="00383432"/>
    <w:rsid w:val="004259BB"/>
    <w:rsid w:val="00447201"/>
    <w:rsid w:val="004A25DE"/>
    <w:rsid w:val="004C0C6B"/>
    <w:rsid w:val="004D4203"/>
    <w:rsid w:val="005222C1"/>
    <w:rsid w:val="00540B67"/>
    <w:rsid w:val="00586882"/>
    <w:rsid w:val="00626052"/>
    <w:rsid w:val="00641C11"/>
    <w:rsid w:val="0065720D"/>
    <w:rsid w:val="0067280B"/>
    <w:rsid w:val="00680DD1"/>
    <w:rsid w:val="00692BBF"/>
    <w:rsid w:val="006946F8"/>
    <w:rsid w:val="00700D85"/>
    <w:rsid w:val="00793B91"/>
    <w:rsid w:val="00837959"/>
    <w:rsid w:val="00996DFE"/>
    <w:rsid w:val="009A72AA"/>
    <w:rsid w:val="009D39DF"/>
    <w:rsid w:val="00A46C26"/>
    <w:rsid w:val="00B5517B"/>
    <w:rsid w:val="00B71383"/>
    <w:rsid w:val="00BE5CC1"/>
    <w:rsid w:val="00CA2FD2"/>
    <w:rsid w:val="00CB64BD"/>
    <w:rsid w:val="00D45700"/>
    <w:rsid w:val="00D64C70"/>
    <w:rsid w:val="00D66424"/>
    <w:rsid w:val="00D8423B"/>
    <w:rsid w:val="00DA4A8F"/>
    <w:rsid w:val="00E3184D"/>
    <w:rsid w:val="00E41E86"/>
    <w:rsid w:val="00E427E3"/>
    <w:rsid w:val="00EC0D7E"/>
    <w:rsid w:val="00EF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4EF0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9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1741</Words>
  <Characters>9925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3</cp:revision>
  <cp:lastPrinted>2019-02-04T07:07:00Z</cp:lastPrinted>
  <dcterms:created xsi:type="dcterms:W3CDTF">2020-02-21T11:28:00Z</dcterms:created>
  <dcterms:modified xsi:type="dcterms:W3CDTF">2020-02-21T11:29:00Z</dcterms:modified>
</cp:coreProperties>
</file>