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8C4" w:rsidRPr="00B03D2E" w:rsidRDefault="008628C4"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8628C4" w:rsidRPr="00B03D2E" w:rsidRDefault="008628C4" w:rsidP="003129DF">
      <w:pPr>
        <w:ind w:firstLine="709"/>
        <w:jc w:val="both"/>
        <w:rPr>
          <w:rFonts w:ascii="Times New Roman" w:hAnsi="Times New Roman" w:cs="Times New Roman"/>
          <w:b/>
          <w:sz w:val="28"/>
          <w:szCs w:val="28"/>
        </w:rPr>
      </w:pPr>
    </w:p>
    <w:p w:rsidR="008628C4" w:rsidRPr="00B03D2E" w:rsidRDefault="008628C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8628C4" w:rsidRPr="00B03D2E" w:rsidRDefault="008628C4" w:rsidP="003129DF">
      <w:pPr>
        <w:ind w:firstLine="709"/>
        <w:jc w:val="both"/>
        <w:rPr>
          <w:rFonts w:ascii="Times New Roman" w:hAnsi="Times New Roman" w:cs="Times New Roman"/>
          <w:b/>
          <w:sz w:val="28"/>
          <w:szCs w:val="28"/>
        </w:rPr>
      </w:pPr>
    </w:p>
    <w:p w:rsidR="008628C4" w:rsidRPr="00B03D2E" w:rsidRDefault="008628C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8628C4" w:rsidRPr="00B03D2E" w:rsidRDefault="008628C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8628C4" w:rsidRPr="00B03D2E" w:rsidRDefault="008628C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8628C4" w:rsidRPr="00B03D2E" w:rsidRDefault="008628C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8628C4" w:rsidRPr="00B03D2E" w:rsidRDefault="008628C4" w:rsidP="003129DF">
      <w:pPr>
        <w:ind w:firstLine="709"/>
        <w:jc w:val="both"/>
        <w:rPr>
          <w:rFonts w:ascii="Times New Roman" w:hAnsi="Times New Roman" w:cs="Times New Roman"/>
          <w:b/>
          <w:sz w:val="28"/>
          <w:szCs w:val="28"/>
        </w:rPr>
      </w:pPr>
    </w:p>
    <w:p w:rsidR="008628C4" w:rsidRPr="00B03D2E" w:rsidRDefault="008628C4" w:rsidP="003129DF">
      <w:pPr>
        <w:jc w:val="both"/>
        <w:outlineLvl w:val="0"/>
        <w:rPr>
          <w:rFonts w:ascii="Times New Roman" w:hAnsi="Times New Roman" w:cs="Times New Roman"/>
          <w:b/>
          <w:sz w:val="28"/>
          <w:szCs w:val="28"/>
        </w:rPr>
      </w:pPr>
      <w:r>
        <w:rPr>
          <w:rFonts w:ascii="Times New Roman" w:hAnsi="Times New Roman" w:cs="Times New Roman"/>
          <w:b/>
          <w:sz w:val="28"/>
          <w:szCs w:val="28"/>
        </w:rPr>
        <w:t>05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18</w:t>
      </w:r>
    </w:p>
    <w:p w:rsidR="008628C4" w:rsidRDefault="008628C4" w:rsidP="003129DF">
      <w:pPr>
        <w:ind w:firstLine="709"/>
        <w:jc w:val="both"/>
        <w:outlineLvl w:val="0"/>
        <w:rPr>
          <w:rFonts w:ascii="Times New Roman" w:hAnsi="Times New Roman" w:cs="Times New Roman"/>
          <w:b/>
          <w:sz w:val="28"/>
          <w:szCs w:val="28"/>
        </w:rPr>
      </w:pPr>
    </w:p>
    <w:p w:rsidR="008628C4" w:rsidRPr="00F020D2" w:rsidRDefault="008628C4" w:rsidP="00F020D2">
      <w:pPr>
        <w:pStyle w:val="Subtitle"/>
        <w:ind w:firstLine="720"/>
        <w:rPr>
          <w:b w:val="0"/>
          <w:sz w:val="28"/>
          <w:szCs w:val="28"/>
        </w:rPr>
      </w:pPr>
      <w:r w:rsidRPr="00F020D2">
        <w:rPr>
          <w:b w:val="0"/>
          <w:sz w:val="28"/>
          <w:szCs w:val="28"/>
        </w:rPr>
        <w:t>СОВЕТ ДЕПУТАТОВ</w:t>
      </w:r>
    </w:p>
    <w:p w:rsidR="008628C4" w:rsidRPr="00F020D2" w:rsidRDefault="008628C4" w:rsidP="00F020D2">
      <w:pPr>
        <w:pStyle w:val="Subtitle"/>
        <w:ind w:firstLine="709"/>
        <w:rPr>
          <w:b w:val="0"/>
          <w:sz w:val="28"/>
          <w:szCs w:val="28"/>
        </w:rPr>
      </w:pPr>
      <w:r w:rsidRPr="00F020D2">
        <w:rPr>
          <w:b w:val="0"/>
          <w:sz w:val="28"/>
          <w:szCs w:val="28"/>
        </w:rPr>
        <w:t>РУССКО-ТЮВЕЕВСКОГО  СЕЛЬСКОГО ПОСЕЛЕНИЯ</w:t>
      </w:r>
    </w:p>
    <w:p w:rsidR="008628C4" w:rsidRPr="00F020D2" w:rsidRDefault="008628C4" w:rsidP="00F020D2">
      <w:pPr>
        <w:pStyle w:val="Subtitle"/>
        <w:ind w:firstLine="709"/>
        <w:rPr>
          <w:b w:val="0"/>
          <w:sz w:val="28"/>
          <w:szCs w:val="28"/>
        </w:rPr>
      </w:pPr>
      <w:r w:rsidRPr="00F020D2">
        <w:rPr>
          <w:b w:val="0"/>
          <w:sz w:val="28"/>
          <w:szCs w:val="28"/>
        </w:rPr>
        <w:t xml:space="preserve"> ТЕМНИКОВСКОГО  МУНИЦИПАЛЬНОГО РАЙОНА</w:t>
      </w:r>
    </w:p>
    <w:p w:rsidR="008628C4" w:rsidRPr="00F020D2" w:rsidRDefault="008628C4" w:rsidP="00F020D2">
      <w:pPr>
        <w:ind w:firstLine="709"/>
        <w:jc w:val="center"/>
        <w:rPr>
          <w:rFonts w:ascii="Times New Roman" w:hAnsi="Times New Roman" w:cs="Times New Roman"/>
          <w:sz w:val="28"/>
          <w:szCs w:val="28"/>
        </w:rPr>
      </w:pPr>
      <w:r w:rsidRPr="00F020D2">
        <w:rPr>
          <w:rFonts w:ascii="Times New Roman" w:hAnsi="Times New Roman" w:cs="Times New Roman"/>
          <w:sz w:val="28"/>
          <w:szCs w:val="28"/>
        </w:rPr>
        <w:t>РЕСПУБЛИКИ МОРДОВИЯ</w:t>
      </w:r>
    </w:p>
    <w:p w:rsidR="008628C4" w:rsidRPr="00F020D2" w:rsidRDefault="008628C4" w:rsidP="00F020D2">
      <w:pPr>
        <w:ind w:firstLine="709"/>
        <w:jc w:val="center"/>
        <w:outlineLvl w:val="0"/>
        <w:rPr>
          <w:rFonts w:ascii="Times New Roman" w:hAnsi="Times New Roman" w:cs="Times New Roman"/>
          <w:b/>
          <w:bCs/>
          <w:sz w:val="28"/>
          <w:szCs w:val="28"/>
        </w:rPr>
      </w:pPr>
    </w:p>
    <w:p w:rsidR="008628C4" w:rsidRPr="00F020D2" w:rsidRDefault="008628C4" w:rsidP="00F020D2">
      <w:pPr>
        <w:ind w:firstLine="709"/>
        <w:jc w:val="center"/>
        <w:outlineLvl w:val="0"/>
        <w:rPr>
          <w:rFonts w:ascii="Times New Roman" w:hAnsi="Times New Roman" w:cs="Times New Roman"/>
          <w:b/>
          <w:bCs/>
          <w:sz w:val="28"/>
          <w:szCs w:val="28"/>
        </w:rPr>
      </w:pPr>
    </w:p>
    <w:p w:rsidR="008628C4" w:rsidRPr="00F020D2" w:rsidRDefault="008628C4" w:rsidP="00F020D2">
      <w:pPr>
        <w:ind w:firstLine="709"/>
        <w:jc w:val="center"/>
        <w:outlineLvl w:val="0"/>
        <w:rPr>
          <w:rFonts w:ascii="Times New Roman" w:hAnsi="Times New Roman" w:cs="Times New Roman"/>
          <w:b/>
          <w:bCs/>
          <w:sz w:val="34"/>
          <w:szCs w:val="34"/>
        </w:rPr>
      </w:pPr>
      <w:r w:rsidRPr="00F020D2">
        <w:rPr>
          <w:rFonts w:ascii="Times New Roman" w:hAnsi="Times New Roman" w:cs="Times New Roman"/>
          <w:b/>
          <w:bCs/>
          <w:sz w:val="34"/>
          <w:szCs w:val="34"/>
        </w:rPr>
        <w:t>Р Е Ш Е Н И Е</w:t>
      </w:r>
    </w:p>
    <w:p w:rsidR="008628C4" w:rsidRPr="00F020D2" w:rsidRDefault="008628C4" w:rsidP="00F020D2">
      <w:pPr>
        <w:ind w:firstLine="709"/>
        <w:jc w:val="center"/>
        <w:outlineLvl w:val="0"/>
        <w:rPr>
          <w:rFonts w:ascii="Times New Roman" w:hAnsi="Times New Roman" w:cs="Times New Roman"/>
          <w:b/>
          <w:bCs/>
          <w:sz w:val="34"/>
          <w:szCs w:val="34"/>
        </w:rPr>
      </w:pPr>
    </w:p>
    <w:p w:rsidR="008628C4" w:rsidRPr="00F020D2" w:rsidRDefault="008628C4" w:rsidP="00F020D2">
      <w:pPr>
        <w:rPr>
          <w:rFonts w:ascii="Times New Roman" w:hAnsi="Times New Roman" w:cs="Times New Roman"/>
          <w:sz w:val="28"/>
          <w:szCs w:val="28"/>
        </w:rPr>
      </w:pPr>
      <w:r w:rsidRPr="00F020D2">
        <w:rPr>
          <w:rFonts w:ascii="Times New Roman" w:hAnsi="Times New Roman" w:cs="Times New Roman"/>
          <w:sz w:val="28"/>
          <w:szCs w:val="28"/>
        </w:rPr>
        <w:t xml:space="preserve">05 марта </w:t>
      </w:r>
      <w:smartTag w:uri="urn:schemas-microsoft-com:office:smarttags" w:element="metricconverter">
        <w:smartTagPr>
          <w:attr w:name="ProductID" w:val="2020 г"/>
        </w:smartTagPr>
        <w:r w:rsidRPr="00F020D2">
          <w:rPr>
            <w:rFonts w:ascii="Times New Roman" w:hAnsi="Times New Roman" w:cs="Times New Roman"/>
            <w:sz w:val="28"/>
            <w:szCs w:val="28"/>
          </w:rPr>
          <w:t>2020 г</w:t>
        </w:r>
      </w:smartTag>
      <w:r w:rsidRPr="00F020D2">
        <w:rPr>
          <w:rFonts w:ascii="Times New Roman" w:hAnsi="Times New Roman" w:cs="Times New Roman"/>
          <w:sz w:val="28"/>
          <w:szCs w:val="28"/>
        </w:rPr>
        <w:t>.                                                                                                           № 139</w:t>
      </w:r>
    </w:p>
    <w:p w:rsidR="008628C4" w:rsidRPr="00F020D2" w:rsidRDefault="008628C4" w:rsidP="00F020D2">
      <w:pPr>
        <w:jc w:val="center"/>
        <w:rPr>
          <w:rFonts w:ascii="Times New Roman" w:hAnsi="Times New Roman" w:cs="Times New Roman"/>
          <w:sz w:val="28"/>
          <w:szCs w:val="28"/>
        </w:rPr>
      </w:pPr>
      <w:r w:rsidRPr="00F020D2">
        <w:rPr>
          <w:rFonts w:ascii="Times New Roman" w:hAnsi="Times New Roman" w:cs="Times New Roman"/>
          <w:sz w:val="28"/>
          <w:szCs w:val="28"/>
        </w:rPr>
        <w:t>д.Русское Тювеево</w:t>
      </w:r>
    </w:p>
    <w:p w:rsidR="008628C4" w:rsidRPr="00F020D2" w:rsidRDefault="008628C4" w:rsidP="00F020D2">
      <w:pPr>
        <w:ind w:right="4890"/>
        <w:rPr>
          <w:rFonts w:ascii="Times New Roman" w:hAnsi="Times New Roman" w:cs="Times New Roman"/>
          <w:b/>
          <w:sz w:val="28"/>
          <w:szCs w:val="28"/>
        </w:rPr>
      </w:pPr>
    </w:p>
    <w:p w:rsidR="008628C4" w:rsidRPr="00F020D2" w:rsidRDefault="008628C4" w:rsidP="00F020D2">
      <w:pPr>
        <w:jc w:val="center"/>
        <w:rPr>
          <w:rFonts w:ascii="Times New Roman" w:hAnsi="Times New Roman" w:cs="Times New Roman"/>
          <w:sz w:val="28"/>
          <w:szCs w:val="28"/>
        </w:rPr>
      </w:pPr>
      <w:r w:rsidRPr="00F020D2">
        <w:rPr>
          <w:rFonts w:ascii="Times New Roman" w:hAnsi="Times New Roman" w:cs="Times New Roman"/>
          <w:b/>
          <w:sz w:val="28"/>
          <w:szCs w:val="28"/>
        </w:rPr>
        <w:t>Об утверждении  отчета об исполнении бюджета</w:t>
      </w:r>
      <w:r w:rsidRPr="00F020D2">
        <w:rPr>
          <w:rFonts w:ascii="Times New Roman" w:hAnsi="Times New Roman" w:cs="Times New Roman"/>
          <w:sz w:val="28"/>
          <w:szCs w:val="28"/>
        </w:rPr>
        <w:t xml:space="preserve"> </w:t>
      </w:r>
      <w:r w:rsidRPr="00F020D2">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 за 2019 год</w:t>
      </w:r>
    </w:p>
    <w:p w:rsidR="008628C4" w:rsidRPr="00F020D2" w:rsidRDefault="008628C4" w:rsidP="00F020D2">
      <w:pPr>
        <w:pStyle w:val="1"/>
        <w:jc w:val="both"/>
        <w:rPr>
          <w:rFonts w:ascii="Times New Roman" w:hAnsi="Times New Roman"/>
          <w:b/>
          <w:sz w:val="28"/>
          <w:szCs w:val="28"/>
        </w:rPr>
      </w:pPr>
    </w:p>
    <w:p w:rsidR="008628C4" w:rsidRPr="00F020D2" w:rsidRDefault="008628C4" w:rsidP="00F020D2">
      <w:pPr>
        <w:pStyle w:val="1"/>
        <w:ind w:firstLine="709"/>
        <w:jc w:val="both"/>
        <w:rPr>
          <w:rFonts w:ascii="Times New Roman" w:hAnsi="Times New Roman"/>
          <w:b/>
          <w:sz w:val="28"/>
          <w:szCs w:val="28"/>
        </w:rPr>
      </w:pPr>
    </w:p>
    <w:p w:rsidR="008628C4" w:rsidRPr="00F020D2" w:rsidRDefault="008628C4" w:rsidP="00F020D2">
      <w:pPr>
        <w:pStyle w:val="a3"/>
        <w:ind w:firstLine="709"/>
        <w:jc w:val="both"/>
        <w:rPr>
          <w:rFonts w:ascii="Times New Roman" w:hAnsi="Times New Roman" w:cs="Times New Roman"/>
          <w:color w:val="000000"/>
          <w:sz w:val="28"/>
          <w:szCs w:val="28"/>
        </w:rPr>
      </w:pPr>
      <w:r w:rsidRPr="00F020D2">
        <w:rPr>
          <w:rFonts w:ascii="Times New Roman" w:hAnsi="Times New Roman" w:cs="Times New Roman"/>
          <w:sz w:val="28"/>
          <w:szCs w:val="28"/>
        </w:rPr>
        <w:t>Заслушав и обсудив доклад главного  бухгалтера Комаровой В.Н. об исполнении бюджета Русско-Тювеевского сельского поселения Темниковского муниципального района Республики Мордовия за  2019 год, Совет депутатов Русско-Тювеевского  сельского поселения Темниковского муниципального района Республики Мордовия  р е ш и л:</w:t>
      </w:r>
    </w:p>
    <w:p w:rsidR="008628C4" w:rsidRPr="00F020D2" w:rsidRDefault="008628C4" w:rsidP="00F020D2">
      <w:pPr>
        <w:ind w:firstLine="709"/>
        <w:jc w:val="both"/>
        <w:rPr>
          <w:rFonts w:ascii="Times New Roman" w:hAnsi="Times New Roman" w:cs="Times New Roman"/>
          <w:sz w:val="28"/>
          <w:szCs w:val="28"/>
        </w:rPr>
      </w:pPr>
      <w:r w:rsidRPr="00F020D2">
        <w:rPr>
          <w:rFonts w:ascii="Times New Roman" w:hAnsi="Times New Roman" w:cs="Times New Roman"/>
          <w:sz w:val="28"/>
          <w:szCs w:val="28"/>
        </w:rPr>
        <w:t>1. Утвердить отчет об исполнении бюджета Русско-Тювеевского  сельского поселения Темниковского  муниципального района Республики Мордовия за 2019 год (приложение).</w:t>
      </w:r>
    </w:p>
    <w:p w:rsidR="008628C4" w:rsidRPr="00F020D2" w:rsidRDefault="008628C4" w:rsidP="00F020D2">
      <w:pPr>
        <w:pStyle w:val="a3"/>
        <w:ind w:firstLine="709"/>
        <w:jc w:val="both"/>
        <w:rPr>
          <w:rFonts w:ascii="Times New Roman" w:hAnsi="Times New Roman" w:cs="Times New Roman"/>
          <w:color w:val="000000"/>
          <w:sz w:val="28"/>
          <w:szCs w:val="28"/>
        </w:rPr>
      </w:pPr>
      <w:r w:rsidRPr="00F020D2">
        <w:rPr>
          <w:rFonts w:ascii="Times New Roman" w:hAnsi="Times New Roman" w:cs="Times New Roman"/>
          <w:sz w:val="28"/>
          <w:szCs w:val="28"/>
        </w:rPr>
        <w:t xml:space="preserve">2. Опубликовать настоящее решение в информационном бюллетене и разместить на официальном сайте  администрации </w:t>
      </w:r>
      <w:r w:rsidRPr="00F020D2">
        <w:rPr>
          <w:rFonts w:ascii="Times New Roman" w:hAnsi="Times New Roman" w:cs="Times New Roman"/>
          <w:color w:val="000000"/>
          <w:sz w:val="28"/>
          <w:szCs w:val="28"/>
        </w:rPr>
        <w:t>Русско-Тювеевского</w:t>
      </w:r>
      <w:r w:rsidRPr="00F020D2">
        <w:rPr>
          <w:rFonts w:ascii="Times New Roman" w:hAnsi="Times New Roman" w:cs="Times New Roman"/>
          <w:sz w:val="28"/>
          <w:szCs w:val="28"/>
        </w:rPr>
        <w:t xml:space="preserve">  сельского поселения в сети «Интернет».</w:t>
      </w:r>
    </w:p>
    <w:p w:rsidR="008628C4" w:rsidRPr="00F020D2" w:rsidRDefault="008628C4" w:rsidP="00F020D2">
      <w:pPr>
        <w:ind w:right="-82" w:firstLine="709"/>
        <w:jc w:val="both"/>
        <w:rPr>
          <w:rFonts w:ascii="Times New Roman" w:hAnsi="Times New Roman" w:cs="Times New Roman"/>
          <w:szCs w:val="28"/>
        </w:rPr>
      </w:pPr>
    </w:p>
    <w:p w:rsidR="008628C4" w:rsidRPr="00F020D2" w:rsidRDefault="008628C4" w:rsidP="00F020D2">
      <w:pPr>
        <w:jc w:val="both"/>
        <w:rPr>
          <w:rFonts w:ascii="Times New Roman" w:hAnsi="Times New Roman" w:cs="Times New Roman"/>
          <w:sz w:val="28"/>
          <w:szCs w:val="28"/>
        </w:rPr>
      </w:pPr>
    </w:p>
    <w:p w:rsidR="008628C4" w:rsidRPr="00F020D2" w:rsidRDefault="008628C4" w:rsidP="00F020D2">
      <w:pPr>
        <w:ind w:firstLine="709"/>
        <w:jc w:val="both"/>
        <w:rPr>
          <w:rFonts w:ascii="Times New Roman" w:hAnsi="Times New Roman" w:cs="Times New Roman"/>
          <w:sz w:val="28"/>
          <w:szCs w:val="28"/>
        </w:rPr>
      </w:pPr>
    </w:p>
    <w:p w:rsidR="008628C4" w:rsidRPr="00F020D2" w:rsidRDefault="008628C4" w:rsidP="00F020D2">
      <w:pPr>
        <w:jc w:val="both"/>
        <w:rPr>
          <w:rFonts w:ascii="Times New Roman" w:hAnsi="Times New Roman" w:cs="Times New Roman"/>
          <w:sz w:val="28"/>
          <w:szCs w:val="28"/>
        </w:rPr>
      </w:pPr>
      <w:r w:rsidRPr="00F020D2">
        <w:rPr>
          <w:rFonts w:ascii="Times New Roman" w:hAnsi="Times New Roman" w:cs="Times New Roman"/>
          <w:sz w:val="28"/>
          <w:szCs w:val="28"/>
        </w:rPr>
        <w:t>Глава Русско-Тювеевского</w:t>
      </w:r>
    </w:p>
    <w:p w:rsidR="008628C4" w:rsidRPr="00F020D2" w:rsidRDefault="008628C4" w:rsidP="00F020D2">
      <w:pPr>
        <w:jc w:val="both"/>
        <w:rPr>
          <w:rFonts w:ascii="Times New Roman" w:hAnsi="Times New Roman" w:cs="Times New Roman"/>
          <w:sz w:val="28"/>
          <w:szCs w:val="28"/>
        </w:rPr>
      </w:pPr>
      <w:r w:rsidRPr="00F020D2">
        <w:rPr>
          <w:rFonts w:ascii="Times New Roman" w:hAnsi="Times New Roman" w:cs="Times New Roman"/>
          <w:sz w:val="28"/>
          <w:szCs w:val="28"/>
        </w:rPr>
        <w:t>cельского поселения                                                                                     Ф.Ф.Леонович</w:t>
      </w:r>
    </w:p>
    <w:p w:rsidR="008628C4" w:rsidRPr="00A2599A" w:rsidRDefault="008628C4"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8</w:t>
      </w:r>
      <w:r w:rsidRPr="00A2599A">
        <w:rPr>
          <w:rFonts w:ascii="Times New Roman" w:hAnsi="Times New Roman" w:cs="Times New Roman"/>
          <w:b/>
          <w:sz w:val="28"/>
          <w:szCs w:val="28"/>
        </w:rPr>
        <w:t xml:space="preserve"> от 05.03.2020 года.</w:t>
      </w:r>
    </w:p>
    <w:p w:rsidR="008628C4" w:rsidRPr="00A2599A" w:rsidRDefault="008628C4"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8628C4" w:rsidRPr="00A2599A" w:rsidRDefault="008628C4"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8628C4"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C5E82"/>
    <w:rsid w:val="000E27A4"/>
    <w:rsid w:val="000E3197"/>
    <w:rsid w:val="000E63AE"/>
    <w:rsid w:val="000F172A"/>
    <w:rsid w:val="00121CF1"/>
    <w:rsid w:val="00126553"/>
    <w:rsid w:val="001403CD"/>
    <w:rsid w:val="00174396"/>
    <w:rsid w:val="001776C3"/>
    <w:rsid w:val="00187B2D"/>
    <w:rsid w:val="001915B0"/>
    <w:rsid w:val="001B5C10"/>
    <w:rsid w:val="001B7D13"/>
    <w:rsid w:val="001D2608"/>
    <w:rsid w:val="001E0BA5"/>
    <w:rsid w:val="002A1E4A"/>
    <w:rsid w:val="002C11BC"/>
    <w:rsid w:val="002E7731"/>
    <w:rsid w:val="003129DF"/>
    <w:rsid w:val="003147C5"/>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D18DC"/>
    <w:rsid w:val="0050378E"/>
    <w:rsid w:val="00527415"/>
    <w:rsid w:val="00530B71"/>
    <w:rsid w:val="00547C2F"/>
    <w:rsid w:val="00556E5C"/>
    <w:rsid w:val="005634E0"/>
    <w:rsid w:val="00570E34"/>
    <w:rsid w:val="0059141F"/>
    <w:rsid w:val="005D677C"/>
    <w:rsid w:val="005E7F34"/>
    <w:rsid w:val="006143E6"/>
    <w:rsid w:val="00617B7B"/>
    <w:rsid w:val="00630F35"/>
    <w:rsid w:val="00633B97"/>
    <w:rsid w:val="00656D3B"/>
    <w:rsid w:val="006629ED"/>
    <w:rsid w:val="00666441"/>
    <w:rsid w:val="006712D4"/>
    <w:rsid w:val="006B06DF"/>
    <w:rsid w:val="006C34AC"/>
    <w:rsid w:val="007125E9"/>
    <w:rsid w:val="00720333"/>
    <w:rsid w:val="007218FA"/>
    <w:rsid w:val="00740C8D"/>
    <w:rsid w:val="00742271"/>
    <w:rsid w:val="00793A85"/>
    <w:rsid w:val="007B57F4"/>
    <w:rsid w:val="007C05A2"/>
    <w:rsid w:val="007C0F83"/>
    <w:rsid w:val="007D3141"/>
    <w:rsid w:val="007D53D2"/>
    <w:rsid w:val="007D59B0"/>
    <w:rsid w:val="008628C4"/>
    <w:rsid w:val="00865546"/>
    <w:rsid w:val="00877E10"/>
    <w:rsid w:val="008A3584"/>
    <w:rsid w:val="008B666C"/>
    <w:rsid w:val="008C189D"/>
    <w:rsid w:val="00951592"/>
    <w:rsid w:val="00953D04"/>
    <w:rsid w:val="00966760"/>
    <w:rsid w:val="009C2DA1"/>
    <w:rsid w:val="009D2074"/>
    <w:rsid w:val="009D6B6A"/>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E1618D"/>
    <w:rsid w:val="00E26CF1"/>
    <w:rsid w:val="00E5401A"/>
    <w:rsid w:val="00E62BFC"/>
    <w:rsid w:val="00E766C3"/>
    <w:rsid w:val="00EB2AC4"/>
    <w:rsid w:val="00EC1BE7"/>
    <w:rsid w:val="00ED0EF4"/>
    <w:rsid w:val="00ED2004"/>
    <w:rsid w:val="00ED267E"/>
    <w:rsid w:val="00EE0E69"/>
    <w:rsid w:val="00EF63E9"/>
    <w:rsid w:val="00F020D2"/>
    <w:rsid w:val="00F03EAB"/>
    <w:rsid w:val="00F15F44"/>
    <w:rsid w:val="00F20B91"/>
    <w:rsid w:val="00F31696"/>
    <w:rsid w:val="00F32B24"/>
    <w:rsid w:val="00F375F1"/>
    <w:rsid w:val="00F754DA"/>
    <w:rsid w:val="00F97548"/>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6">
    <w:name w:val="Без интервала Знак"/>
    <w:basedOn w:val="DefaultParagraphFont"/>
    <w:link w:val="1"/>
    <w:uiPriority w:val="99"/>
    <w:locked/>
    <w:rsid w:val="00A2599A"/>
    <w:rPr>
      <w:rFonts w:ascii="Calibri" w:hAnsi="Calibri" w:cs="Times New Roman"/>
      <w:sz w:val="22"/>
      <w:szCs w:val="22"/>
      <w:lang w:val="ru-RU" w:eastAsia="ru-RU" w:bidi="ar-SA"/>
    </w:rPr>
  </w:style>
  <w:style w:type="paragraph" w:customStyle="1" w:styleId="1">
    <w:name w:val="Без интервала1"/>
    <w:link w:val="a6"/>
    <w:uiPriority w:val="99"/>
    <w:rsid w:val="00A2599A"/>
    <w:rPr>
      <w:rFonts w:ascii="Calibri" w:hAnsi="Calibri"/>
    </w:rPr>
  </w:style>
</w:styles>
</file>

<file path=word/webSettings.xml><?xml version="1.0" encoding="utf-8"?>
<w:webSettings xmlns:r="http://schemas.openxmlformats.org/officeDocument/2006/relationships" xmlns:w="http://schemas.openxmlformats.org/wordprocessingml/2006/main">
  <w:divs>
    <w:div w:id="1781803429">
      <w:marLeft w:val="0"/>
      <w:marRight w:val="0"/>
      <w:marTop w:val="0"/>
      <w:marBottom w:val="0"/>
      <w:divBdr>
        <w:top w:val="none" w:sz="0" w:space="0" w:color="auto"/>
        <w:left w:val="none" w:sz="0" w:space="0" w:color="auto"/>
        <w:bottom w:val="none" w:sz="0" w:space="0" w:color="auto"/>
        <w:right w:val="none" w:sz="0" w:space="0" w:color="auto"/>
      </w:divBdr>
    </w:div>
    <w:div w:id="17818034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2</Pages>
  <Words>285</Words>
  <Characters>1629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25</cp:revision>
  <dcterms:created xsi:type="dcterms:W3CDTF">2019-07-05T09:15:00Z</dcterms:created>
  <dcterms:modified xsi:type="dcterms:W3CDTF">2020-03-06T09:29:00Z</dcterms:modified>
</cp:coreProperties>
</file>