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870" w:rsidRDefault="00006870" w:rsidP="00F61F9A">
      <w:pPr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ПРОЕКТ</w:t>
      </w:r>
    </w:p>
    <w:p w:rsidR="00006870" w:rsidRPr="00F61F9A" w:rsidRDefault="00006870" w:rsidP="00F61F9A">
      <w:pPr>
        <w:outlineLvl w:val="0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АДМИНИСТРАЦИЯ РУССКО-ТЮВЕЕВСКОГО СЕЛЬСКОГО ПОСЕЛЕНИЯ</w:t>
      </w:r>
    </w:p>
    <w:p w:rsidR="00006870" w:rsidRPr="00F61F9A" w:rsidRDefault="00006870" w:rsidP="00F61F9A">
      <w:pPr>
        <w:jc w:val="center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ТЕМНИКОВСКОГО МУНИЦИПАЛЬНОГО РАЙОНА</w:t>
      </w:r>
    </w:p>
    <w:p w:rsidR="00006870" w:rsidRPr="00F61F9A" w:rsidRDefault="00006870" w:rsidP="00F61F9A">
      <w:pPr>
        <w:jc w:val="center"/>
        <w:rPr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РЕСПУБЛИКИ МОРДОВИЯ</w:t>
      </w:r>
    </w:p>
    <w:p w:rsidR="00006870" w:rsidRPr="00F61F9A" w:rsidRDefault="00006870" w:rsidP="00F61F9A">
      <w:pPr>
        <w:jc w:val="center"/>
        <w:rPr>
          <w:lang w:val="ru-RU"/>
        </w:rPr>
      </w:pPr>
    </w:p>
    <w:p w:rsidR="00006870" w:rsidRPr="00F61F9A" w:rsidRDefault="00006870" w:rsidP="00F61F9A">
      <w:pPr>
        <w:jc w:val="center"/>
        <w:rPr>
          <w:lang w:val="ru-RU"/>
        </w:rPr>
      </w:pPr>
    </w:p>
    <w:p w:rsidR="00006870" w:rsidRPr="00F61F9A" w:rsidRDefault="00006870" w:rsidP="00F61F9A">
      <w:pPr>
        <w:jc w:val="center"/>
        <w:outlineLvl w:val="0"/>
        <w:rPr>
          <w:b/>
          <w:bCs/>
          <w:sz w:val="34"/>
          <w:szCs w:val="34"/>
          <w:lang w:val="ru-RU"/>
        </w:rPr>
      </w:pPr>
      <w:r w:rsidRPr="00F61F9A">
        <w:rPr>
          <w:b/>
          <w:bCs/>
          <w:sz w:val="34"/>
          <w:szCs w:val="34"/>
          <w:lang w:val="ru-RU"/>
        </w:rPr>
        <w:t>ПОСТАНОВЛЕНИЕ</w:t>
      </w:r>
    </w:p>
    <w:p w:rsidR="00006870" w:rsidRPr="00F61F9A" w:rsidRDefault="00006870" w:rsidP="00F61F9A">
      <w:pPr>
        <w:jc w:val="center"/>
        <w:rPr>
          <w:b/>
          <w:bCs/>
          <w:lang w:val="ru-RU"/>
        </w:rPr>
      </w:pPr>
    </w:p>
    <w:p w:rsidR="00006870" w:rsidRPr="00F61F9A" w:rsidRDefault="00006870" w:rsidP="00C64AE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 ________ ___</w:t>
      </w:r>
      <w:r w:rsidRPr="00F61F9A">
        <w:rPr>
          <w:sz w:val="28"/>
          <w:szCs w:val="28"/>
          <w:lang w:val="ru-RU"/>
        </w:rPr>
        <w:t xml:space="preserve">                    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____</w:t>
      </w:r>
    </w:p>
    <w:p w:rsidR="00006870" w:rsidRPr="00F61F9A" w:rsidRDefault="00006870" w:rsidP="00F61F9A">
      <w:pPr>
        <w:ind w:firstLine="720"/>
        <w:jc w:val="center"/>
        <w:rPr>
          <w:sz w:val="28"/>
          <w:szCs w:val="28"/>
          <w:lang w:val="ru-RU"/>
        </w:rPr>
      </w:pPr>
      <w:r w:rsidRPr="00F61F9A">
        <w:rPr>
          <w:sz w:val="28"/>
          <w:szCs w:val="28"/>
          <w:lang w:val="ru-RU"/>
        </w:rPr>
        <w:t>д.Русское Тювеево</w:t>
      </w:r>
    </w:p>
    <w:p w:rsidR="00006870" w:rsidRDefault="00006870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06870" w:rsidRPr="00307F3F" w:rsidRDefault="00006870" w:rsidP="00F42F1C">
      <w:pPr>
        <w:jc w:val="center"/>
        <w:rPr>
          <w:sz w:val="28"/>
          <w:szCs w:val="28"/>
          <w:lang w:val="ru-RU"/>
        </w:rPr>
      </w:pPr>
      <w:r w:rsidRPr="00307F3F">
        <w:rPr>
          <w:b/>
          <w:sz w:val="28"/>
          <w:szCs w:val="28"/>
          <w:lang w:val="ru-RU"/>
        </w:rPr>
        <w:t xml:space="preserve">Об утверждении  отчета об исполнении бюджета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1 квартал 2020</w:t>
      </w:r>
      <w:r w:rsidRPr="00307F3F">
        <w:rPr>
          <w:b/>
          <w:sz w:val="28"/>
          <w:szCs w:val="28"/>
          <w:lang w:val="ru-RU"/>
        </w:rPr>
        <w:t xml:space="preserve"> года</w:t>
      </w:r>
    </w:p>
    <w:p w:rsidR="00006870" w:rsidRDefault="00006870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006870" w:rsidRDefault="00006870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006870" w:rsidRDefault="00006870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         Руководствуясь </w:t>
      </w:r>
      <w:hyperlink r:id="rId4" w:history="1">
        <w:r w:rsidRPr="00CF3624">
          <w:rPr>
            <w:rFonts w:ascii="Times New Roman" w:hAnsi="Times New Roman"/>
            <w:sz w:val="28"/>
            <w:szCs w:val="28"/>
          </w:rPr>
          <w:t>статьей 9</w:t>
        </w:r>
      </w:hyperlink>
      <w:r w:rsidRPr="00CF3624">
        <w:rPr>
          <w:rFonts w:ascii="Times New Roman" w:hAnsi="Times New Roman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>и 264.2 Бюджетного кодекса Российской Федерации, администрация Русско-Тювеевского сельского поселения Темниковского муниципального района   п о с т а н о в л я е т:</w:t>
      </w:r>
      <w:r w:rsidRPr="00CF36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06870" w:rsidRPr="00F61F9A" w:rsidRDefault="00006870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>1. Утвердить прилагаемый отчет об исполнении бюджета по администрации Русско-Тювеевского  сельского поселения Темниковского  муниципального р</w:t>
      </w:r>
      <w:r>
        <w:rPr>
          <w:rFonts w:ascii="Times New Roman" w:hAnsi="Times New Roman"/>
          <w:sz w:val="28"/>
          <w:szCs w:val="28"/>
        </w:rPr>
        <w:t>айона Республики  Мордовия за  1</w:t>
      </w:r>
      <w:r w:rsidRPr="00CF36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2020</w:t>
      </w:r>
      <w:r w:rsidRPr="00F61F9A">
        <w:rPr>
          <w:rFonts w:ascii="Times New Roman" w:hAnsi="Times New Roman"/>
          <w:sz w:val="28"/>
          <w:szCs w:val="28"/>
        </w:rPr>
        <w:t xml:space="preserve"> года.</w:t>
      </w:r>
    </w:p>
    <w:p w:rsidR="00006870" w:rsidRPr="00F42F1C" w:rsidRDefault="00006870" w:rsidP="00F61F9A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42F1C">
        <w:rPr>
          <w:rFonts w:ascii="Times New Roman" w:hAnsi="Times New Roman"/>
          <w:sz w:val="28"/>
          <w:szCs w:val="28"/>
        </w:rPr>
        <w:t xml:space="preserve">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006870" w:rsidRDefault="00006870" w:rsidP="00097C0C">
      <w:pPr>
        <w:ind w:firstLine="709"/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ind w:firstLine="709"/>
        <w:jc w:val="both"/>
        <w:rPr>
          <w:sz w:val="28"/>
          <w:szCs w:val="28"/>
          <w:lang w:val="ru-RU"/>
        </w:rPr>
      </w:pPr>
    </w:p>
    <w:p w:rsidR="00006870" w:rsidRPr="00540B67" w:rsidRDefault="00006870" w:rsidP="00097C0C">
      <w:pPr>
        <w:ind w:firstLine="709"/>
        <w:jc w:val="both"/>
        <w:rPr>
          <w:sz w:val="28"/>
          <w:szCs w:val="28"/>
          <w:lang w:val="ru-RU"/>
        </w:rPr>
      </w:pPr>
    </w:p>
    <w:p w:rsidR="00006870" w:rsidRPr="00307F3F" w:rsidRDefault="00006870" w:rsidP="00097C0C">
      <w:pPr>
        <w:jc w:val="both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Глава Русско-Тювеевского</w:t>
      </w:r>
    </w:p>
    <w:p w:rsidR="00006870" w:rsidRPr="00876927" w:rsidRDefault="00006870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097C0C">
      <w:pPr>
        <w:jc w:val="both"/>
        <w:rPr>
          <w:sz w:val="28"/>
          <w:szCs w:val="28"/>
          <w:lang w:val="ru-RU"/>
        </w:rPr>
      </w:pPr>
    </w:p>
    <w:p w:rsidR="00006870" w:rsidRDefault="00006870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006870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p w:rsidR="00006870" w:rsidRDefault="00006870">
      <w:pPr>
        <w:rPr>
          <w:rFonts w:ascii="Arial" w:hAnsi="Arial" w:cs="Arial"/>
          <w:b/>
          <w:bCs/>
          <w:sz w:val="18"/>
          <w:szCs w:val="18"/>
        </w:rPr>
      </w:pPr>
    </w:p>
    <w:sectPr w:rsidR="00006870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870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A78A7"/>
    <w:rsid w:val="001C14D5"/>
    <w:rsid w:val="001D73AB"/>
    <w:rsid w:val="001E0011"/>
    <w:rsid w:val="001E0D66"/>
    <w:rsid w:val="001E63C2"/>
    <w:rsid w:val="00231747"/>
    <w:rsid w:val="00243C29"/>
    <w:rsid w:val="00294737"/>
    <w:rsid w:val="002C1A2F"/>
    <w:rsid w:val="00307F3F"/>
    <w:rsid w:val="0031507E"/>
    <w:rsid w:val="00365C1C"/>
    <w:rsid w:val="00395BA4"/>
    <w:rsid w:val="003B5FC0"/>
    <w:rsid w:val="003C04F6"/>
    <w:rsid w:val="003C1346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5364C8"/>
    <w:rsid w:val="00540B67"/>
    <w:rsid w:val="005A7A6C"/>
    <w:rsid w:val="005D2801"/>
    <w:rsid w:val="00601EE8"/>
    <w:rsid w:val="00641C11"/>
    <w:rsid w:val="00645D92"/>
    <w:rsid w:val="0065720D"/>
    <w:rsid w:val="00672FE2"/>
    <w:rsid w:val="00682E43"/>
    <w:rsid w:val="00767FD4"/>
    <w:rsid w:val="007850E8"/>
    <w:rsid w:val="007B1A4F"/>
    <w:rsid w:val="007E69A9"/>
    <w:rsid w:val="007F008C"/>
    <w:rsid w:val="007F2492"/>
    <w:rsid w:val="008043F6"/>
    <w:rsid w:val="00811FD8"/>
    <w:rsid w:val="00820AD2"/>
    <w:rsid w:val="00837959"/>
    <w:rsid w:val="00876927"/>
    <w:rsid w:val="008A2632"/>
    <w:rsid w:val="008E1226"/>
    <w:rsid w:val="008E50D3"/>
    <w:rsid w:val="00916DEA"/>
    <w:rsid w:val="0093393F"/>
    <w:rsid w:val="00953646"/>
    <w:rsid w:val="00960007"/>
    <w:rsid w:val="009730A2"/>
    <w:rsid w:val="00983ED7"/>
    <w:rsid w:val="00993037"/>
    <w:rsid w:val="009A7A8B"/>
    <w:rsid w:val="009C3EBD"/>
    <w:rsid w:val="00A80401"/>
    <w:rsid w:val="00A92CC8"/>
    <w:rsid w:val="00AB165C"/>
    <w:rsid w:val="00AC7A1D"/>
    <w:rsid w:val="00B46178"/>
    <w:rsid w:val="00B50C29"/>
    <w:rsid w:val="00B5517B"/>
    <w:rsid w:val="00BB694A"/>
    <w:rsid w:val="00BD69A7"/>
    <w:rsid w:val="00C64AE8"/>
    <w:rsid w:val="00C8269D"/>
    <w:rsid w:val="00C85EBE"/>
    <w:rsid w:val="00C8668A"/>
    <w:rsid w:val="00CA30F5"/>
    <w:rsid w:val="00CF3624"/>
    <w:rsid w:val="00D11DC4"/>
    <w:rsid w:val="00D4513F"/>
    <w:rsid w:val="00D45700"/>
    <w:rsid w:val="00D60E31"/>
    <w:rsid w:val="00D64C70"/>
    <w:rsid w:val="00D8423B"/>
    <w:rsid w:val="00DA144A"/>
    <w:rsid w:val="00DF002E"/>
    <w:rsid w:val="00E167E7"/>
    <w:rsid w:val="00E21495"/>
    <w:rsid w:val="00E3184D"/>
    <w:rsid w:val="00E427E3"/>
    <w:rsid w:val="00E42B82"/>
    <w:rsid w:val="00E52844"/>
    <w:rsid w:val="00EC0D7E"/>
    <w:rsid w:val="00ED75E3"/>
    <w:rsid w:val="00F10951"/>
    <w:rsid w:val="00F42F1C"/>
    <w:rsid w:val="00F61F9A"/>
    <w:rsid w:val="00FD256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307F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0AD2"/>
    <w:rPr>
      <w:rFonts w:cs="Times New Roman"/>
      <w:sz w:val="2"/>
      <w:lang w:val="en-US" w:eastAsia="en-US"/>
    </w:rPr>
  </w:style>
  <w:style w:type="paragraph" w:customStyle="1" w:styleId="xl25">
    <w:name w:val="xl25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07F3F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27">
    <w:name w:val="xl2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8">
    <w:name w:val="xl28"/>
    <w:basedOn w:val="Normal"/>
    <w:uiPriority w:val="99"/>
    <w:rsid w:val="00307F3F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9">
    <w:name w:val="xl29"/>
    <w:basedOn w:val="Normal"/>
    <w:uiPriority w:val="99"/>
    <w:rsid w:val="00307F3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0">
    <w:name w:val="xl30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1">
    <w:name w:val="xl31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2">
    <w:name w:val="xl32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3">
    <w:name w:val="xl33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4">
    <w:name w:val="xl34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5">
    <w:name w:val="xl3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6">
    <w:name w:val="xl36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07F3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8">
    <w:name w:val="xl38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9">
    <w:name w:val="xl39"/>
    <w:basedOn w:val="Normal"/>
    <w:uiPriority w:val="99"/>
    <w:rsid w:val="00307F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07F3F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41">
    <w:name w:val="xl41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2">
    <w:name w:val="xl42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3">
    <w:name w:val="xl43"/>
    <w:basedOn w:val="Normal"/>
    <w:uiPriority w:val="99"/>
    <w:rsid w:val="00307F3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4">
    <w:name w:val="xl44"/>
    <w:basedOn w:val="Normal"/>
    <w:uiPriority w:val="99"/>
    <w:rsid w:val="00307F3F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5">
    <w:name w:val="xl4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6">
    <w:name w:val="xl46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47">
    <w:name w:val="xl47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48">
    <w:name w:val="xl48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49">
    <w:name w:val="xl49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0">
    <w:name w:val="xl50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1">
    <w:name w:val="xl51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2">
    <w:name w:val="xl52"/>
    <w:basedOn w:val="Normal"/>
    <w:uiPriority w:val="99"/>
    <w:rsid w:val="00307F3F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3">
    <w:name w:val="xl53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4">
    <w:name w:val="xl54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5">
    <w:name w:val="xl5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6">
    <w:name w:val="xl56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7">
    <w:name w:val="xl5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8">
    <w:name w:val="xl58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9">
    <w:name w:val="xl59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0">
    <w:name w:val="xl60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1">
    <w:name w:val="xl61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2">
    <w:name w:val="xl62"/>
    <w:basedOn w:val="Normal"/>
    <w:uiPriority w:val="99"/>
    <w:rsid w:val="00307F3F"/>
    <w:pPr>
      <w:spacing w:before="100" w:beforeAutospacing="1" w:after="100" w:afterAutospacing="1"/>
      <w:textAlignment w:val="top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05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ECB31281443523EA2F87C12FD6AD603048002E6C39D01A208A08A23EEA4D0DF4D1988950ECa4U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216</Words>
  <Characters>1236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6</cp:revision>
  <cp:lastPrinted>2019-02-04T07:07:00Z</cp:lastPrinted>
  <dcterms:created xsi:type="dcterms:W3CDTF">2019-11-28T09:01:00Z</dcterms:created>
  <dcterms:modified xsi:type="dcterms:W3CDTF">2020-04-21T06:51:00Z</dcterms:modified>
</cp:coreProperties>
</file>