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EF" w:rsidRPr="00F61F9A" w:rsidRDefault="000C10EF" w:rsidP="00084AAE">
      <w:pPr>
        <w:outlineLvl w:val="0"/>
        <w:rPr>
          <w:b/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АДМИНИСТРАЦИЯ РУССКО-ТЮВЕЕВСКОГО СЕЛЬСКОГО ПОСЕЛЕНИЯ</w:t>
      </w:r>
    </w:p>
    <w:p w:rsidR="000C10EF" w:rsidRPr="00F61F9A" w:rsidRDefault="000C10EF" w:rsidP="00084AAE">
      <w:pPr>
        <w:jc w:val="center"/>
        <w:rPr>
          <w:b/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ТЕМНИКОВСКОГО МУНИЦИПАЛЬНОГО РАЙОНА</w:t>
      </w:r>
    </w:p>
    <w:p w:rsidR="000C10EF" w:rsidRPr="00F61F9A" w:rsidRDefault="000C10EF" w:rsidP="00084AAE">
      <w:pPr>
        <w:jc w:val="center"/>
        <w:rPr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РЕСПУБЛИКИ МОРДОВИЯ</w:t>
      </w:r>
    </w:p>
    <w:p w:rsidR="000C10EF" w:rsidRPr="00F61F9A" w:rsidRDefault="000C10EF" w:rsidP="00084AAE">
      <w:pPr>
        <w:jc w:val="center"/>
        <w:rPr>
          <w:lang w:val="ru-RU"/>
        </w:rPr>
      </w:pPr>
    </w:p>
    <w:p w:rsidR="000C10EF" w:rsidRPr="00F61F9A" w:rsidRDefault="000C10EF" w:rsidP="00084AAE">
      <w:pPr>
        <w:jc w:val="center"/>
        <w:rPr>
          <w:lang w:val="ru-RU"/>
        </w:rPr>
      </w:pPr>
    </w:p>
    <w:p w:rsidR="000C10EF" w:rsidRPr="00F61F9A" w:rsidRDefault="000C10EF" w:rsidP="00084AAE">
      <w:pPr>
        <w:jc w:val="center"/>
        <w:outlineLvl w:val="0"/>
        <w:rPr>
          <w:b/>
          <w:bCs/>
          <w:sz w:val="34"/>
          <w:szCs w:val="34"/>
          <w:lang w:val="ru-RU"/>
        </w:rPr>
      </w:pPr>
      <w:r w:rsidRPr="00F61F9A">
        <w:rPr>
          <w:b/>
          <w:bCs/>
          <w:sz w:val="34"/>
          <w:szCs w:val="34"/>
          <w:lang w:val="ru-RU"/>
        </w:rPr>
        <w:t>ПОСТАНОВЛЕНИЕ</w:t>
      </w:r>
    </w:p>
    <w:p w:rsidR="000C10EF" w:rsidRPr="00F61F9A" w:rsidRDefault="000C10EF" w:rsidP="00084AAE">
      <w:pPr>
        <w:jc w:val="center"/>
        <w:rPr>
          <w:b/>
          <w:bCs/>
          <w:lang w:val="ru-RU"/>
        </w:rPr>
      </w:pPr>
    </w:p>
    <w:p w:rsidR="000C10EF" w:rsidRPr="00F61F9A" w:rsidRDefault="000C10EF" w:rsidP="00084AA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29 апреля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  <w:lang w:val="ru-RU"/>
          </w:rPr>
          <w:t>2020 г</w:t>
        </w:r>
      </w:smartTag>
      <w:r>
        <w:rPr>
          <w:sz w:val="28"/>
          <w:szCs w:val="28"/>
          <w:lang w:val="ru-RU"/>
        </w:rPr>
        <w:t>.</w:t>
      </w:r>
      <w:r w:rsidRPr="00F61F9A">
        <w:rPr>
          <w:sz w:val="28"/>
          <w:szCs w:val="28"/>
          <w:lang w:val="ru-RU"/>
        </w:rPr>
        <w:t xml:space="preserve">                                                                                                   </w:t>
      </w:r>
      <w:r>
        <w:rPr>
          <w:sz w:val="28"/>
          <w:szCs w:val="28"/>
          <w:lang w:val="ru-RU"/>
        </w:rPr>
        <w:t xml:space="preserve">      № 18</w:t>
      </w:r>
    </w:p>
    <w:p w:rsidR="000C10EF" w:rsidRPr="00F61F9A" w:rsidRDefault="000C10EF" w:rsidP="00084AAE">
      <w:pPr>
        <w:ind w:firstLine="720"/>
        <w:jc w:val="center"/>
        <w:rPr>
          <w:sz w:val="28"/>
          <w:szCs w:val="28"/>
          <w:lang w:val="ru-RU"/>
        </w:rPr>
      </w:pPr>
      <w:r w:rsidRPr="00F61F9A">
        <w:rPr>
          <w:sz w:val="28"/>
          <w:szCs w:val="28"/>
          <w:lang w:val="ru-RU"/>
        </w:rPr>
        <w:t>д.Русское Тювеево</w:t>
      </w:r>
    </w:p>
    <w:p w:rsidR="000C10EF" w:rsidRDefault="000C10EF" w:rsidP="00084AAE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0C10EF" w:rsidRPr="00307F3F" w:rsidRDefault="000C10EF" w:rsidP="00084AAE">
      <w:pPr>
        <w:jc w:val="center"/>
        <w:rPr>
          <w:sz w:val="28"/>
          <w:szCs w:val="28"/>
          <w:lang w:val="ru-RU"/>
        </w:rPr>
      </w:pPr>
      <w:r w:rsidRPr="00307F3F">
        <w:rPr>
          <w:b/>
          <w:sz w:val="28"/>
          <w:szCs w:val="28"/>
          <w:lang w:val="ru-RU"/>
        </w:rPr>
        <w:t xml:space="preserve">Об утверждении  отчета об исполнении бюджета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  <w:lang w:val="ru-RU"/>
        </w:rPr>
        <w:t>1 квартал 2020</w:t>
      </w:r>
      <w:r w:rsidRPr="00307F3F">
        <w:rPr>
          <w:b/>
          <w:sz w:val="28"/>
          <w:szCs w:val="28"/>
          <w:lang w:val="ru-RU"/>
        </w:rPr>
        <w:t xml:space="preserve"> года</w:t>
      </w:r>
    </w:p>
    <w:p w:rsidR="000C10EF" w:rsidRDefault="000C10EF" w:rsidP="00084AAE">
      <w:pPr>
        <w:pStyle w:val="10"/>
        <w:jc w:val="both"/>
        <w:rPr>
          <w:rFonts w:ascii="Times New Roman" w:hAnsi="Times New Roman"/>
          <w:b/>
          <w:sz w:val="28"/>
          <w:szCs w:val="28"/>
        </w:rPr>
      </w:pPr>
    </w:p>
    <w:p w:rsidR="000C10EF" w:rsidRDefault="000C10EF" w:rsidP="00084AAE">
      <w:pPr>
        <w:pStyle w:val="10"/>
        <w:jc w:val="both"/>
        <w:rPr>
          <w:rFonts w:ascii="Times New Roman" w:hAnsi="Times New Roman"/>
          <w:b/>
          <w:sz w:val="28"/>
          <w:szCs w:val="28"/>
        </w:rPr>
      </w:pPr>
    </w:p>
    <w:p w:rsidR="000C10EF" w:rsidRDefault="000C10EF" w:rsidP="0064209E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 xml:space="preserve">         Руководствуясь </w:t>
      </w:r>
      <w:hyperlink r:id="rId7" w:history="1">
        <w:r w:rsidRPr="00CF3624">
          <w:rPr>
            <w:rFonts w:ascii="Times New Roman" w:hAnsi="Times New Roman"/>
            <w:sz w:val="28"/>
            <w:szCs w:val="28"/>
          </w:rPr>
          <w:t>статьей 9</w:t>
        </w:r>
      </w:hyperlink>
      <w:r w:rsidRPr="00CF3624">
        <w:rPr>
          <w:rFonts w:ascii="Times New Roman" w:hAnsi="Times New Roman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>и 264.2 Бюджетного кодекса Российской Федерации, администрация Русско-Тювеевского сельского поселения Темниковского муниципального района   п о с т а н о в л я е т:</w:t>
      </w:r>
      <w:r w:rsidRPr="00CF36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C10EF" w:rsidRPr="00F61F9A" w:rsidRDefault="000C10EF" w:rsidP="0064209E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>1. Утвердить прилагаемый отчет об исполнении бюджета по администрации Русско-Тювеевского  сельского поселения Темниковского  муниципального р</w:t>
      </w:r>
      <w:r>
        <w:rPr>
          <w:rFonts w:ascii="Times New Roman" w:hAnsi="Times New Roman"/>
          <w:sz w:val="28"/>
          <w:szCs w:val="28"/>
        </w:rPr>
        <w:t>айона Республики  Мордовия за  1</w:t>
      </w:r>
      <w:r w:rsidRPr="00CF36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2020</w:t>
      </w:r>
      <w:r w:rsidRPr="00F61F9A">
        <w:rPr>
          <w:rFonts w:ascii="Times New Roman" w:hAnsi="Times New Roman"/>
          <w:sz w:val="28"/>
          <w:szCs w:val="28"/>
        </w:rPr>
        <w:t xml:space="preserve"> года.</w:t>
      </w:r>
    </w:p>
    <w:p w:rsidR="000C10EF" w:rsidRPr="00F42F1C" w:rsidRDefault="000C10EF" w:rsidP="0064209E">
      <w:pPr>
        <w:pStyle w:val="1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F42F1C">
        <w:rPr>
          <w:rFonts w:ascii="Times New Roman" w:hAnsi="Times New Roman"/>
          <w:sz w:val="28"/>
          <w:szCs w:val="28"/>
        </w:rPr>
        <w:t xml:space="preserve">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0C10EF" w:rsidRDefault="000C10EF" w:rsidP="0064209E">
      <w:pPr>
        <w:ind w:firstLine="709"/>
        <w:jc w:val="both"/>
        <w:rPr>
          <w:sz w:val="28"/>
          <w:szCs w:val="28"/>
          <w:lang w:val="ru-RU"/>
        </w:rPr>
      </w:pPr>
    </w:p>
    <w:p w:rsidR="000C10EF" w:rsidRDefault="000C10EF" w:rsidP="0064209E">
      <w:pPr>
        <w:ind w:firstLine="709"/>
        <w:jc w:val="both"/>
        <w:rPr>
          <w:sz w:val="28"/>
          <w:szCs w:val="28"/>
          <w:lang w:val="ru-RU"/>
        </w:rPr>
      </w:pPr>
    </w:p>
    <w:p w:rsidR="000C10EF" w:rsidRPr="00540B67" w:rsidRDefault="000C10EF" w:rsidP="00084AAE">
      <w:pPr>
        <w:ind w:firstLine="709"/>
        <w:jc w:val="both"/>
        <w:rPr>
          <w:sz w:val="28"/>
          <w:szCs w:val="28"/>
          <w:lang w:val="ru-RU"/>
        </w:rPr>
      </w:pPr>
    </w:p>
    <w:p w:rsidR="000C10EF" w:rsidRPr="00307F3F" w:rsidRDefault="000C10EF" w:rsidP="00084AAE">
      <w:pPr>
        <w:jc w:val="both"/>
        <w:rPr>
          <w:sz w:val="28"/>
          <w:szCs w:val="28"/>
          <w:lang w:val="ru-RU"/>
        </w:rPr>
      </w:pPr>
      <w:r w:rsidRPr="00307F3F">
        <w:rPr>
          <w:sz w:val="28"/>
          <w:szCs w:val="28"/>
          <w:lang w:val="ru-RU"/>
        </w:rPr>
        <w:t>Глава Русско-Тювеевского</w:t>
      </w:r>
    </w:p>
    <w:p w:rsidR="000C10EF" w:rsidRPr="00876927" w:rsidRDefault="000C10EF" w:rsidP="00084AAE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307F3F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Default="000C10EF" w:rsidP="00084AAE">
      <w:pPr>
        <w:jc w:val="both"/>
        <w:rPr>
          <w:sz w:val="28"/>
          <w:szCs w:val="28"/>
          <w:lang w:val="ru-RU"/>
        </w:rPr>
      </w:pPr>
    </w:p>
    <w:p w:rsidR="000C10EF" w:rsidRPr="00547C2F" w:rsidRDefault="000C10EF" w:rsidP="00FD2D22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</w:t>
      </w:r>
    </w:p>
    <w:p w:rsidR="000C10EF" w:rsidRDefault="000C10EF" w:rsidP="00FD2D22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0C10EF" w:rsidSect="008F72A3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0C10EF" w:rsidRPr="00876B37" w:rsidRDefault="000C10EF" w:rsidP="00876B37">
      <w:pPr>
        <w:jc w:val="right"/>
        <w:rPr>
          <w:color w:val="000000"/>
          <w:sz w:val="28"/>
          <w:szCs w:val="28"/>
          <w:lang w:val="ru-RU"/>
        </w:rPr>
      </w:pPr>
      <w:bookmarkStart w:id="0" w:name="RANGE!A1:P1"/>
      <w:bookmarkEnd w:id="0"/>
      <w:r w:rsidRPr="00876B37">
        <w:rPr>
          <w:color w:val="000000"/>
          <w:sz w:val="28"/>
          <w:szCs w:val="28"/>
          <w:lang w:val="ru-RU"/>
        </w:rPr>
        <w:t>Приложение</w:t>
      </w:r>
      <w:r w:rsidRPr="00876B37">
        <w:rPr>
          <w:color w:val="000000"/>
          <w:sz w:val="28"/>
          <w:szCs w:val="28"/>
          <w:lang w:val="ru-RU"/>
        </w:rPr>
        <w:br/>
        <w:t>к постановлению администрации</w:t>
      </w:r>
      <w:r w:rsidRPr="00876B37">
        <w:rPr>
          <w:color w:val="000000"/>
          <w:sz w:val="28"/>
          <w:szCs w:val="28"/>
          <w:lang w:val="ru-RU"/>
        </w:rPr>
        <w:br/>
        <w:t xml:space="preserve">Русско-Тювеевского сельского поселения </w:t>
      </w:r>
    </w:p>
    <w:p w:rsidR="000C10EF" w:rsidRPr="00876B37" w:rsidRDefault="000C10EF" w:rsidP="00876B37">
      <w:pPr>
        <w:jc w:val="right"/>
        <w:rPr>
          <w:color w:val="000000"/>
          <w:sz w:val="28"/>
          <w:szCs w:val="28"/>
          <w:lang w:val="ru-RU"/>
        </w:rPr>
      </w:pPr>
      <w:r w:rsidRPr="00876B37">
        <w:rPr>
          <w:color w:val="000000"/>
          <w:sz w:val="28"/>
          <w:szCs w:val="28"/>
          <w:lang w:val="ru-RU"/>
        </w:rPr>
        <w:t>Темниковского муниципального района</w:t>
      </w:r>
    </w:p>
    <w:p w:rsidR="000C10EF" w:rsidRPr="00876B37" w:rsidRDefault="000C10EF" w:rsidP="00876B37">
      <w:pPr>
        <w:jc w:val="right"/>
        <w:rPr>
          <w:lang w:val="ru-RU"/>
        </w:rPr>
      </w:pPr>
      <w:r w:rsidRPr="00876B37">
        <w:rPr>
          <w:color w:val="000000"/>
          <w:sz w:val="28"/>
          <w:szCs w:val="28"/>
          <w:lang w:val="ru-RU"/>
        </w:rPr>
        <w:t>Республики Мордовия</w:t>
      </w:r>
      <w:r w:rsidRPr="00876B37">
        <w:rPr>
          <w:color w:val="000000"/>
          <w:sz w:val="28"/>
          <w:szCs w:val="28"/>
          <w:lang w:val="ru-RU"/>
        </w:rPr>
        <w:br/>
        <w:t xml:space="preserve">от «29» апреля </w:t>
      </w:r>
      <w:smartTag w:uri="urn:schemas-microsoft-com:office:smarttags" w:element="metricconverter">
        <w:smartTagPr>
          <w:attr w:name="ProductID" w:val="2020 г"/>
        </w:smartTagPr>
        <w:r w:rsidRPr="00876B37">
          <w:rPr>
            <w:color w:val="000000"/>
            <w:sz w:val="28"/>
            <w:szCs w:val="28"/>
            <w:lang w:val="ru-RU"/>
          </w:rPr>
          <w:t>2020 г</w:t>
        </w:r>
      </w:smartTag>
      <w:r w:rsidRPr="00876B37">
        <w:rPr>
          <w:color w:val="000000"/>
          <w:sz w:val="28"/>
          <w:szCs w:val="28"/>
          <w:lang w:val="ru-RU"/>
        </w:rPr>
        <w:t>. № 18</w:t>
      </w:r>
      <w:bookmarkStart w:id="1" w:name="_GoBack"/>
      <w:bookmarkEnd w:id="1"/>
    </w:p>
    <w:tbl>
      <w:tblPr>
        <w:tblW w:w="0" w:type="auto"/>
        <w:tblLook w:val="00A0"/>
      </w:tblPr>
      <w:tblGrid>
        <w:gridCol w:w="1675"/>
        <w:gridCol w:w="256"/>
        <w:gridCol w:w="821"/>
        <w:gridCol w:w="596"/>
        <w:gridCol w:w="439"/>
        <w:gridCol w:w="542"/>
        <w:gridCol w:w="312"/>
        <w:gridCol w:w="312"/>
        <w:gridCol w:w="588"/>
        <w:gridCol w:w="439"/>
        <w:gridCol w:w="1143"/>
        <w:gridCol w:w="1059"/>
        <w:gridCol w:w="1007"/>
        <w:gridCol w:w="948"/>
        <w:gridCol w:w="1213"/>
        <w:gridCol w:w="1221"/>
        <w:gridCol w:w="1156"/>
        <w:gridCol w:w="1059"/>
      </w:tblGrid>
      <w:tr w:rsidR="000C10EF" w:rsidRPr="00D51911" w:rsidTr="000E70FC">
        <w:trPr>
          <w:trHeight w:val="24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876B37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</w:p>
          <w:p w:rsidR="000C10EF" w:rsidRPr="00876B37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</w:p>
          <w:p w:rsidR="000C10EF" w:rsidRPr="00876B37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</w:p>
          <w:p w:rsidR="000C10EF" w:rsidRPr="00876B37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</w:p>
          <w:p w:rsidR="000C10EF" w:rsidRPr="00D51911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1911">
              <w:rPr>
                <w:rFonts w:ascii="Arial" w:hAnsi="Arial" w:cs="Arial"/>
                <w:b/>
                <w:bCs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876B37" w:rsidTr="000E70FC">
        <w:trPr>
          <w:trHeight w:val="24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876B37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  <w:r w:rsidRPr="00876B37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0EF" w:rsidRPr="00876B37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876B37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876B37" w:rsidRDefault="000C10EF" w:rsidP="000E70FC">
            <w:pPr>
              <w:rPr>
                <w:sz w:val="20"/>
                <w:szCs w:val="20"/>
                <w:lang w:val="ru-RU"/>
              </w:rPr>
            </w:pPr>
          </w:p>
        </w:tc>
      </w:tr>
      <w:tr w:rsidR="000C10EF" w:rsidRPr="00876B37" w:rsidTr="000E70FC">
        <w:trPr>
          <w:trHeight w:val="24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876B37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  <w:r w:rsidRPr="00876B37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0EF" w:rsidRPr="00876B37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876B37" w:rsidRDefault="000C10EF" w:rsidP="000E70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876B37" w:rsidRDefault="000C10EF" w:rsidP="000E70FC">
            <w:pPr>
              <w:rPr>
                <w:sz w:val="20"/>
                <w:szCs w:val="20"/>
                <w:lang w:val="ru-RU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876B37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</w:pPr>
            <w:r w:rsidRPr="00876B37">
              <w:rPr>
                <w:rFonts w:ascii="Arial" w:hAnsi="Arial" w:cs="Arial"/>
                <w:b/>
                <w:bCs/>
                <w:sz w:val="18"/>
                <w:szCs w:val="18"/>
                <w:lang w:val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1 апреля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51911">
                <w:rPr>
                  <w:rFonts w:ascii="Arial" w:hAnsi="Arial" w:cs="Arial"/>
                  <w:sz w:val="16"/>
                  <w:szCs w:val="16"/>
                </w:rPr>
                <w:t>2020 г</w:t>
              </w:r>
            </w:smartTag>
            <w:r w:rsidRPr="00D5191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01.04.2020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3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АДМИНИСТРАЦИЯ РУССКО-ТЮВЕЕВСКОГО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04303157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3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главный администратор, администратор источников финансирования </w:t>
            </w: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br/>
              <w:t>дефицита бюджета</w:t>
            </w: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3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89249824001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55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1911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Код</w:t>
            </w:r>
            <w:r w:rsidRPr="00D51911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D51911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0" w:type="auto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Код дохода</w:t>
            </w: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br/>
              <w:t>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35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1 304 500,00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219 992,41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219 992,41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5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6 363,32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6 363,32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19 636,68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9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69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9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990,00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69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29 262,00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2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4 973,89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48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27 848,99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27 848,99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21 651,01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06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2 316,32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2 316,32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48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173 000,00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7 752,00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7 752,00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165 248,00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06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141,38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141,38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19 858,62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06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Земельный налог с физических лиц, обладающих земельным участком, расположенным в границах городских поселений (пени по соответствующему платежу)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1060604313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40 500,00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69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1110904510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27 215,67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27 215,67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35 784,33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64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69 700,00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85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06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18 631,62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18 631,62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60 068,38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600 200,00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600 200,00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169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55 849,00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55 849,00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63 751,00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1911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Код</w:t>
            </w:r>
            <w:r w:rsidRPr="00D51911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D51911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0" w:type="auto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Код расхода</w:t>
            </w: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br/>
              <w:t>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0C10EF" w:rsidRPr="00D51911" w:rsidTr="000E70FC">
        <w:trPr>
          <w:trHeight w:val="645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1 304 500,00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1 304 500,00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191 931,52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191 931,52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1 112 568,48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1 112 568,48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C10EF" w:rsidRPr="00D51911" w:rsidTr="000E70FC">
        <w:trPr>
          <w:trHeight w:val="19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</w:t>
            </w:r>
            <w:r w:rsidRPr="00D51911">
              <w:rPr>
                <w:rFonts w:ascii="Arial" w:hAnsi="Arial" w:cs="Arial"/>
                <w:sz w:val="16"/>
                <w:szCs w:val="16"/>
              </w:rPr>
              <w:t>Новопесчаная, д. 15а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1 700,00</w:t>
            </w:r>
          </w:p>
        </w:tc>
      </w:tr>
      <w:tr w:rsidR="000C10EF" w:rsidRPr="00D51911" w:rsidTr="000E70FC">
        <w:trPr>
          <w:trHeight w:val="12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</w:tr>
      <w:tr w:rsidR="000C10EF" w:rsidRPr="00D51911" w:rsidTr="000E70FC">
        <w:trPr>
          <w:trHeight w:val="19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</w:t>
            </w:r>
            <w:r w:rsidRPr="00D51911">
              <w:rPr>
                <w:rFonts w:ascii="Arial" w:hAnsi="Arial" w:cs="Arial"/>
                <w:sz w:val="16"/>
                <w:szCs w:val="16"/>
              </w:rPr>
              <w:t>Новопесчаная, д. 15а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10EF" w:rsidRPr="00D51911" w:rsidTr="000E70FC">
        <w:trPr>
          <w:trHeight w:val="12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10EF" w:rsidRPr="00D51911" w:rsidTr="000E70FC">
        <w:trPr>
          <w:trHeight w:val="19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</w:t>
            </w:r>
            <w:r w:rsidRPr="00D51911">
              <w:rPr>
                <w:rFonts w:ascii="Arial" w:hAnsi="Arial" w:cs="Arial"/>
                <w:sz w:val="16"/>
                <w:szCs w:val="16"/>
              </w:rPr>
              <w:t>Новопесчаная, д. 15а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46 532,14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46 532,14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97 467,86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97 467,86</w:t>
            </w:r>
          </w:p>
        </w:tc>
      </w:tr>
      <w:tr w:rsidR="000C10EF" w:rsidRPr="00D51911" w:rsidTr="000E70FC">
        <w:trPr>
          <w:trHeight w:val="12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7 753,12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7 753,12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25 146,88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25 146,88</w:t>
            </w:r>
          </w:p>
        </w:tc>
      </w:tr>
      <w:tr w:rsidR="000C10EF" w:rsidRPr="00D51911" w:rsidTr="000E70FC">
        <w:trPr>
          <w:trHeight w:val="19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</w:t>
            </w:r>
            <w:r w:rsidRPr="00D51911">
              <w:rPr>
                <w:rFonts w:ascii="Arial" w:hAnsi="Arial" w:cs="Arial"/>
                <w:sz w:val="16"/>
                <w:szCs w:val="16"/>
              </w:rPr>
              <w:t>Новопесчаная, д. 15а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2 500,00</w:t>
            </w:r>
          </w:p>
        </w:tc>
      </w:tr>
      <w:tr w:rsidR="000C10EF" w:rsidRPr="00D51911" w:rsidTr="000E70FC">
        <w:trPr>
          <w:trHeight w:val="12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285,10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285,10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714,90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714,90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111 151,54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111 151,54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24 697,11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24 697,11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86 454,43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86 454,43</w:t>
            </w:r>
          </w:p>
        </w:tc>
      </w:tr>
      <w:tr w:rsidR="000C10EF" w:rsidRPr="00D51911" w:rsidTr="000E70FC">
        <w:trPr>
          <w:trHeight w:val="106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30 848,46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30 848,46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30 848,46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30 848,46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4 975,41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4 975,41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</w:tr>
      <w:tr w:rsidR="000C10EF" w:rsidRPr="00D51911" w:rsidTr="000E70FC">
        <w:trPr>
          <w:trHeight w:val="19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</w:t>
            </w:r>
            <w:r w:rsidRPr="00D51911">
              <w:rPr>
                <w:rFonts w:ascii="Arial" w:hAnsi="Arial" w:cs="Arial"/>
                <w:sz w:val="16"/>
                <w:szCs w:val="16"/>
              </w:rPr>
              <w:t>Новопесчаная, д. 15а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10EF" w:rsidRPr="00D51911" w:rsidTr="000E70FC">
        <w:trPr>
          <w:trHeight w:val="12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153 000,00</w:t>
            </w:r>
          </w:p>
        </w:tc>
      </w:tr>
      <w:tr w:rsidR="000C10EF" w:rsidRPr="00D51911" w:rsidTr="000E70FC">
        <w:trPr>
          <w:trHeight w:val="19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</w:t>
            </w:r>
            <w:r w:rsidRPr="00D51911">
              <w:rPr>
                <w:rFonts w:ascii="Arial" w:hAnsi="Arial" w:cs="Arial"/>
                <w:sz w:val="16"/>
                <w:szCs w:val="16"/>
              </w:rPr>
              <w:t>Новопесчаная, д. 15а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53 293,50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53 293,50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150 706,50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150 706,50</w:t>
            </w:r>
          </w:p>
        </w:tc>
      </w:tr>
      <w:tr w:rsidR="000C10EF" w:rsidRPr="00D51911" w:rsidTr="000E70FC">
        <w:trPr>
          <w:trHeight w:val="12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7 865,88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7 865,88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58 434,12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58 434,12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</w:tr>
      <w:tr w:rsidR="000C10EF" w:rsidRPr="00D51911" w:rsidTr="000E70FC">
        <w:trPr>
          <w:trHeight w:val="190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</w:t>
            </w:r>
            <w:r w:rsidRPr="00D51911">
              <w:rPr>
                <w:rFonts w:ascii="Arial" w:hAnsi="Arial" w:cs="Arial"/>
                <w:sz w:val="16"/>
                <w:szCs w:val="16"/>
              </w:rPr>
              <w:t>Новопесчаная, д. 15а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57 240,00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57 240,00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14 310,00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14 310,00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42 930,00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42 930,00</w:t>
            </w:r>
          </w:p>
        </w:tc>
      </w:tr>
      <w:tr w:rsidR="000C10EF" w:rsidRPr="00D51911" w:rsidTr="000E70FC">
        <w:trPr>
          <w:trHeight w:val="127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876B37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4 321,62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4 321,62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12 978,38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12 978,38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118 700,00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0501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205 800,00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31 200,00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99 600,00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4 160,00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900,00</w:t>
            </w:r>
          </w:p>
        </w:tc>
      </w:tr>
      <w:tr w:rsidR="000C10EF" w:rsidRPr="00D51911" w:rsidTr="000E70FC">
        <w:trPr>
          <w:trHeight w:val="46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10EF" w:rsidRPr="00876B37" w:rsidRDefault="000C10EF" w:rsidP="000E70FC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876B37">
              <w:rPr>
                <w:rFonts w:ascii="Arial" w:hAnsi="Arial" w:cs="Arial"/>
                <w:sz w:val="18"/>
                <w:szCs w:val="18"/>
                <w:lang w:val="ru-RU"/>
              </w:rPr>
              <w:t>Результат исполнения бюджета (дефицит / профицит 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28 060,89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28 060,89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1911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Код</w:t>
            </w:r>
            <w:r w:rsidRPr="00D51911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D51911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0" w:type="auto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Код источника финансирования</w:t>
            </w: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br/>
              <w:t>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35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6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10EF" w:rsidRPr="00876B37" w:rsidRDefault="000C10EF" w:rsidP="000E70FC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876B37">
              <w:rPr>
                <w:rFonts w:ascii="Arial" w:hAnsi="Arial" w:cs="Arial"/>
                <w:sz w:val="18"/>
                <w:szCs w:val="18"/>
                <w:lang w:val="ru-RU"/>
              </w:rPr>
              <w:t>Источники финансирования дефицита бюджета — всего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-28 060,89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-28 060,89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6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&lt; Для добавления строк выделите данную область и нажмите кнопку «Добавить строку». </w:t>
            </w:r>
            <w:r w:rsidRPr="00D51911">
              <w:rPr>
                <w:rFonts w:ascii="Arial" w:hAnsi="Arial" w:cs="Arial"/>
                <w:sz w:val="16"/>
                <w:szCs w:val="16"/>
              </w:rPr>
              <w:t>&gt;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6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&lt; Для добавления строк выделите данную область и нажмите кнопку «Добавить строку». </w:t>
            </w:r>
            <w:r w:rsidRPr="00D51911">
              <w:rPr>
                <w:rFonts w:ascii="Arial" w:hAnsi="Arial" w:cs="Arial"/>
                <w:sz w:val="16"/>
                <w:szCs w:val="16"/>
              </w:rPr>
              <w:t>&gt;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&lt; Для добавления строк выделите данную область и нажмите кнопку «Добавить строку». </w:t>
            </w:r>
            <w:r w:rsidRPr="00D51911">
              <w:rPr>
                <w:rFonts w:ascii="Arial" w:hAnsi="Arial" w:cs="Arial"/>
                <w:sz w:val="16"/>
                <w:szCs w:val="16"/>
              </w:rPr>
              <w:t>&gt;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&lt; Для добавления строк выделите данную область и нажмите кнопку «Добавить строку». </w:t>
            </w:r>
            <w:r w:rsidRPr="00D51911">
              <w:rPr>
                <w:rFonts w:ascii="Arial" w:hAnsi="Arial" w:cs="Arial"/>
                <w:sz w:val="16"/>
                <w:szCs w:val="16"/>
              </w:rPr>
              <w:t>&gt;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outlineLvl w:val="0"/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6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876B37" w:rsidRDefault="000C10EF" w:rsidP="000E70FC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876B37">
              <w:rPr>
                <w:rFonts w:ascii="Arial" w:hAnsi="Arial" w:cs="Arial"/>
                <w:sz w:val="18"/>
                <w:szCs w:val="18"/>
                <w:lang w:val="ru-RU"/>
              </w:rPr>
              <w:t>Изменение остатков по расчетам (стр. 810 + стр. 820)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-28 060,89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-28 060,89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85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изменение остатков по расчетам с органами, организующими исполнение бюджета</w:t>
            </w: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br/>
              <w:t>(стр. 811 + стр. 812)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-28 060,89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-28 060,89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5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20"/>
                <w:szCs w:val="20"/>
              </w:rPr>
            </w:pPr>
            <w:r w:rsidRPr="00D5191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64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-219 992,41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-219 992,41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64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191 931,52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191 931,52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Изменение остатков по внутренним расчетам (стр. 821 + стр. 822)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35"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>увеличение остатков по внутренним расчетам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43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EF" w:rsidRPr="00876B37" w:rsidRDefault="000C10EF" w:rsidP="000E70FC">
            <w:pPr>
              <w:rPr>
                <w:rFonts w:ascii="Arial" w:hAnsi="Arial" w:cs="Arial"/>
                <w:sz w:val="16"/>
                <w:szCs w:val="16"/>
                <w:lang w:val="ru-RU"/>
              </w:rPr>
            </w:pPr>
            <w:r w:rsidRPr="00876B37">
              <w:rPr>
                <w:rFonts w:ascii="Arial" w:hAnsi="Arial" w:cs="Arial"/>
                <w:sz w:val="16"/>
                <w:szCs w:val="16"/>
                <w:lang w:val="ru-RU"/>
              </w:rPr>
              <w:t xml:space="preserve">уменьшение остатков по внутренним расчетам 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1911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Ф.Ф. Леонович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1911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51911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D51911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C10EF" w:rsidRPr="00876B37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876B37" w:rsidRDefault="000C10EF" w:rsidP="000E70FC">
            <w:pPr>
              <w:rPr>
                <w:rFonts w:ascii="Arial" w:hAnsi="Arial" w:cs="Arial"/>
                <w:sz w:val="14"/>
                <w:szCs w:val="14"/>
                <w:lang w:val="ru-RU"/>
              </w:rPr>
            </w:pPr>
            <w:r w:rsidRPr="00876B37">
              <w:rPr>
                <w:rFonts w:ascii="Arial" w:hAnsi="Arial" w:cs="Arial"/>
                <w:sz w:val="14"/>
                <w:szCs w:val="14"/>
                <w:lang w:val="ru-RU"/>
              </w:rPr>
              <w:t>(наименование, ОГРН, ИНН, КПП, местонахождение)</w:t>
            </w: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876B37" w:rsidRDefault="000C10EF" w:rsidP="000E70FC">
            <w:pPr>
              <w:rPr>
                <w:rFonts w:ascii="Arial" w:hAnsi="Arial" w:cs="Arial"/>
                <w:sz w:val="14"/>
                <w:szCs w:val="14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876B37" w:rsidRDefault="000C10EF" w:rsidP="000E70FC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876B37" w:rsidRDefault="000C10EF" w:rsidP="000E70FC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  <w:r w:rsidRPr="00D51911">
              <w:rPr>
                <w:rFonts w:ascii="Arial" w:hAnsi="Arial" w:cs="Arial"/>
                <w:sz w:val="18"/>
                <w:szCs w:val="18"/>
              </w:rPr>
              <w:t xml:space="preserve">Исполнитель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4"/>
                <w:szCs w:val="14"/>
              </w:rPr>
            </w:pPr>
            <w:r w:rsidRPr="00D51911">
              <w:rPr>
                <w:rFonts w:ascii="Arial" w:hAnsi="Arial" w:cs="Arial"/>
                <w:sz w:val="14"/>
                <w:szCs w:val="14"/>
              </w:rPr>
              <w:t>(телефон, e-mail)</w:t>
            </w: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>2 апреля 2020 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  <w:tr w:rsidR="000C10EF" w:rsidRPr="00D51911" w:rsidTr="000E70FC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  <w:r w:rsidRPr="00D5191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0C10EF" w:rsidRPr="00D51911" w:rsidRDefault="000C10EF" w:rsidP="000E70FC">
            <w:pPr>
              <w:rPr>
                <w:sz w:val="20"/>
                <w:szCs w:val="20"/>
              </w:rPr>
            </w:pPr>
          </w:p>
        </w:tc>
      </w:tr>
    </w:tbl>
    <w:p w:rsidR="000C10EF" w:rsidRDefault="000C10EF" w:rsidP="00876B37"/>
    <w:p w:rsidR="000C10EF" w:rsidRDefault="000C10EF" w:rsidP="00876B37"/>
    <w:p w:rsidR="000C10EF" w:rsidRDefault="000C10EF" w:rsidP="00876B37"/>
    <w:p w:rsidR="000C10EF" w:rsidRPr="009814B7" w:rsidRDefault="000C10EF" w:rsidP="00876B37"/>
    <w:p w:rsidR="000C10EF" w:rsidRPr="00084AAE" w:rsidRDefault="000C10EF" w:rsidP="00084AAE">
      <w:pPr>
        <w:rPr>
          <w:szCs w:val="28"/>
          <w:lang w:val="ru-RU"/>
        </w:rPr>
      </w:pPr>
    </w:p>
    <w:sectPr w:rsidR="000C10EF" w:rsidRPr="00084AAE" w:rsidSect="009814B7">
      <w:pgSz w:w="16838" w:h="11906" w:orient="landscape"/>
      <w:pgMar w:top="1134" w:right="1134" w:bottom="567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0EF" w:rsidRDefault="000C10EF">
      <w:r>
        <w:separator/>
      </w:r>
    </w:p>
  </w:endnote>
  <w:endnote w:type="continuationSeparator" w:id="0">
    <w:p w:rsidR="000C10EF" w:rsidRDefault="000C1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0EF" w:rsidRDefault="000C10EF">
      <w:r>
        <w:separator/>
      </w:r>
    </w:p>
  </w:footnote>
  <w:footnote w:type="continuationSeparator" w:id="0">
    <w:p w:rsidR="000C10EF" w:rsidRDefault="000C10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37B92"/>
    <w:rsid w:val="00041454"/>
    <w:rsid w:val="00042C1D"/>
    <w:rsid w:val="00050018"/>
    <w:rsid w:val="00051F98"/>
    <w:rsid w:val="00053F60"/>
    <w:rsid w:val="0005434F"/>
    <w:rsid w:val="00065349"/>
    <w:rsid w:val="000750AD"/>
    <w:rsid w:val="00084AAE"/>
    <w:rsid w:val="00086DDC"/>
    <w:rsid w:val="000A18F5"/>
    <w:rsid w:val="000A2A5E"/>
    <w:rsid w:val="000B2272"/>
    <w:rsid w:val="000B7532"/>
    <w:rsid w:val="000C10EF"/>
    <w:rsid w:val="000C1E7B"/>
    <w:rsid w:val="000D04DE"/>
    <w:rsid w:val="000D2F56"/>
    <w:rsid w:val="000E0B57"/>
    <w:rsid w:val="000E454D"/>
    <w:rsid w:val="000E4FFD"/>
    <w:rsid w:val="000E70FC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5BC7"/>
    <w:rsid w:val="00166292"/>
    <w:rsid w:val="001735CE"/>
    <w:rsid w:val="001744C7"/>
    <w:rsid w:val="0017580C"/>
    <w:rsid w:val="001846AF"/>
    <w:rsid w:val="00186560"/>
    <w:rsid w:val="00187CF1"/>
    <w:rsid w:val="001926A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5C83"/>
    <w:rsid w:val="002276E0"/>
    <w:rsid w:val="00232441"/>
    <w:rsid w:val="002331AE"/>
    <w:rsid w:val="002349B5"/>
    <w:rsid w:val="00241B70"/>
    <w:rsid w:val="0024680B"/>
    <w:rsid w:val="00252F16"/>
    <w:rsid w:val="00253814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F0D13"/>
    <w:rsid w:val="002F1AFC"/>
    <w:rsid w:val="002F2C27"/>
    <w:rsid w:val="002F6722"/>
    <w:rsid w:val="002F7634"/>
    <w:rsid w:val="003024FC"/>
    <w:rsid w:val="003026FC"/>
    <w:rsid w:val="0030660B"/>
    <w:rsid w:val="00307F3F"/>
    <w:rsid w:val="00312DDA"/>
    <w:rsid w:val="00322F47"/>
    <w:rsid w:val="00332936"/>
    <w:rsid w:val="00337CDC"/>
    <w:rsid w:val="0036464A"/>
    <w:rsid w:val="003654E7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297E"/>
    <w:rsid w:val="003F7830"/>
    <w:rsid w:val="00400174"/>
    <w:rsid w:val="00402F08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40DA"/>
    <w:rsid w:val="00495EBF"/>
    <w:rsid w:val="004A129B"/>
    <w:rsid w:val="004A5E8C"/>
    <w:rsid w:val="004B2C6A"/>
    <w:rsid w:val="004C1B2C"/>
    <w:rsid w:val="004C36C3"/>
    <w:rsid w:val="004C4B1F"/>
    <w:rsid w:val="004C70CF"/>
    <w:rsid w:val="004D2551"/>
    <w:rsid w:val="004E2713"/>
    <w:rsid w:val="004E5B16"/>
    <w:rsid w:val="004E7CA8"/>
    <w:rsid w:val="004F5DB5"/>
    <w:rsid w:val="004F6E2F"/>
    <w:rsid w:val="00503E53"/>
    <w:rsid w:val="0051223A"/>
    <w:rsid w:val="00517C1C"/>
    <w:rsid w:val="005404C1"/>
    <w:rsid w:val="00540B67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09E"/>
    <w:rsid w:val="006428EB"/>
    <w:rsid w:val="0064589A"/>
    <w:rsid w:val="0066187A"/>
    <w:rsid w:val="00664DB7"/>
    <w:rsid w:val="00685A18"/>
    <w:rsid w:val="00693443"/>
    <w:rsid w:val="006A4408"/>
    <w:rsid w:val="006B5412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76927"/>
    <w:rsid w:val="00876B37"/>
    <w:rsid w:val="0089069F"/>
    <w:rsid w:val="00890B8E"/>
    <w:rsid w:val="00897FBE"/>
    <w:rsid w:val="008A4C6D"/>
    <w:rsid w:val="008A4FF5"/>
    <w:rsid w:val="008B1C9C"/>
    <w:rsid w:val="008B3DFE"/>
    <w:rsid w:val="008C7A2B"/>
    <w:rsid w:val="008D29F2"/>
    <w:rsid w:val="008D4488"/>
    <w:rsid w:val="008E3A18"/>
    <w:rsid w:val="008F1F00"/>
    <w:rsid w:val="008F2281"/>
    <w:rsid w:val="008F5583"/>
    <w:rsid w:val="008F5B34"/>
    <w:rsid w:val="008F5DB6"/>
    <w:rsid w:val="008F72A3"/>
    <w:rsid w:val="00901551"/>
    <w:rsid w:val="00907A49"/>
    <w:rsid w:val="00921548"/>
    <w:rsid w:val="00921E84"/>
    <w:rsid w:val="009351E7"/>
    <w:rsid w:val="00946D4D"/>
    <w:rsid w:val="00950EC5"/>
    <w:rsid w:val="0096604A"/>
    <w:rsid w:val="00971989"/>
    <w:rsid w:val="00973F64"/>
    <w:rsid w:val="00975A34"/>
    <w:rsid w:val="009814B7"/>
    <w:rsid w:val="00982CBF"/>
    <w:rsid w:val="009B73FB"/>
    <w:rsid w:val="009C18A4"/>
    <w:rsid w:val="009C61D7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1B4B"/>
    <w:rsid w:val="00A95826"/>
    <w:rsid w:val="00AA3F4C"/>
    <w:rsid w:val="00AA7C00"/>
    <w:rsid w:val="00AB1631"/>
    <w:rsid w:val="00AB446C"/>
    <w:rsid w:val="00AC5152"/>
    <w:rsid w:val="00AD30B2"/>
    <w:rsid w:val="00AD4206"/>
    <w:rsid w:val="00AD745D"/>
    <w:rsid w:val="00AF6001"/>
    <w:rsid w:val="00AF6A49"/>
    <w:rsid w:val="00B03E5C"/>
    <w:rsid w:val="00B040B3"/>
    <w:rsid w:val="00B058F3"/>
    <w:rsid w:val="00B118A7"/>
    <w:rsid w:val="00B1779B"/>
    <w:rsid w:val="00B213B4"/>
    <w:rsid w:val="00B21C4B"/>
    <w:rsid w:val="00B30E96"/>
    <w:rsid w:val="00B466DF"/>
    <w:rsid w:val="00B47CF0"/>
    <w:rsid w:val="00B544CD"/>
    <w:rsid w:val="00B80BEE"/>
    <w:rsid w:val="00B818EA"/>
    <w:rsid w:val="00B87BCA"/>
    <w:rsid w:val="00BB7EE0"/>
    <w:rsid w:val="00BC0622"/>
    <w:rsid w:val="00BD74A8"/>
    <w:rsid w:val="00C266A3"/>
    <w:rsid w:val="00C35AA8"/>
    <w:rsid w:val="00C36E5C"/>
    <w:rsid w:val="00C419A6"/>
    <w:rsid w:val="00C5354A"/>
    <w:rsid w:val="00C559CE"/>
    <w:rsid w:val="00C652FC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1D09"/>
    <w:rsid w:val="00CD36BD"/>
    <w:rsid w:val="00CF2B9A"/>
    <w:rsid w:val="00CF3624"/>
    <w:rsid w:val="00CF66D7"/>
    <w:rsid w:val="00D10768"/>
    <w:rsid w:val="00D11145"/>
    <w:rsid w:val="00D13CB6"/>
    <w:rsid w:val="00D2064D"/>
    <w:rsid w:val="00D24D18"/>
    <w:rsid w:val="00D24DE3"/>
    <w:rsid w:val="00D30894"/>
    <w:rsid w:val="00D34AD5"/>
    <w:rsid w:val="00D366C8"/>
    <w:rsid w:val="00D40A00"/>
    <w:rsid w:val="00D46115"/>
    <w:rsid w:val="00D5052E"/>
    <w:rsid w:val="00D51911"/>
    <w:rsid w:val="00D55663"/>
    <w:rsid w:val="00D56049"/>
    <w:rsid w:val="00D5682E"/>
    <w:rsid w:val="00D60CE8"/>
    <w:rsid w:val="00D77736"/>
    <w:rsid w:val="00D839E4"/>
    <w:rsid w:val="00D850DA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DF3769"/>
    <w:rsid w:val="00E0025D"/>
    <w:rsid w:val="00E01107"/>
    <w:rsid w:val="00E10B2D"/>
    <w:rsid w:val="00E119C6"/>
    <w:rsid w:val="00E1317B"/>
    <w:rsid w:val="00E16A77"/>
    <w:rsid w:val="00E175C0"/>
    <w:rsid w:val="00E34539"/>
    <w:rsid w:val="00E3490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2F1C"/>
    <w:rsid w:val="00F6023C"/>
    <w:rsid w:val="00F61F9A"/>
    <w:rsid w:val="00F8502F"/>
    <w:rsid w:val="00F85169"/>
    <w:rsid w:val="00FA21DD"/>
    <w:rsid w:val="00FB180D"/>
    <w:rsid w:val="00FC50CC"/>
    <w:rsid w:val="00FD2D22"/>
    <w:rsid w:val="00FD5D93"/>
    <w:rsid w:val="00FE44E3"/>
    <w:rsid w:val="00FE5460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84AAE"/>
    <w:rPr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  <w:rPr>
      <w:lang w:val="ru-RU" w:eastAsia="ru-RU"/>
    </w:r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val="ru-RU"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val="ru-RU"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  <w:lang w:val="ru-RU"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  <w:lang w:val="ru-RU" w:eastAsia="ru-RU"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  <w:lang w:val="ru-RU" w:eastAsia="ru-RU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val="ru-RU"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character" w:customStyle="1" w:styleId="a2">
    <w:name w:val="Без интервала Знак"/>
    <w:basedOn w:val="DefaultParagraphFont"/>
    <w:link w:val="10"/>
    <w:uiPriority w:val="99"/>
    <w:locked/>
    <w:rsid w:val="00084AAE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0">
    <w:name w:val="Без интервала1"/>
    <w:link w:val="a2"/>
    <w:uiPriority w:val="99"/>
    <w:rsid w:val="00084AAE"/>
    <w:rPr>
      <w:rFonts w:ascii="Calibri" w:hAnsi="Calibri"/>
    </w:rPr>
  </w:style>
  <w:style w:type="character" w:styleId="FollowedHyperlink">
    <w:name w:val="FollowedHyperlink"/>
    <w:basedOn w:val="DefaultParagraphFont"/>
    <w:uiPriority w:val="99"/>
    <w:rsid w:val="00FD2D22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FD2D2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4">
    <w:name w:val="xl64"/>
    <w:basedOn w:val="Normal"/>
    <w:uiPriority w:val="99"/>
    <w:rsid w:val="00FD2D22"/>
    <w:pPr>
      <w:spacing w:before="100" w:beforeAutospacing="1" w:after="100" w:afterAutospacing="1"/>
    </w:pPr>
    <w:rPr>
      <w:lang w:val="ru-RU" w:eastAsia="ru-RU"/>
    </w:rPr>
  </w:style>
  <w:style w:type="paragraph" w:customStyle="1" w:styleId="xl65">
    <w:name w:val="xl65"/>
    <w:basedOn w:val="Normal"/>
    <w:uiPriority w:val="99"/>
    <w:rsid w:val="00FD2D22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FD2D22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FD2D2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FD2D22"/>
    <w:pPr>
      <w:spacing w:before="100" w:beforeAutospacing="1" w:after="100" w:afterAutospacing="1"/>
      <w:ind w:firstLineChars="100" w:firstLine="100"/>
      <w:jc w:val="right"/>
      <w:textAlignment w:val="center"/>
    </w:pPr>
    <w:rPr>
      <w:rFonts w:ascii="Arial" w:hAnsi="Arial" w:cs="Arial"/>
      <w:lang w:val="ru-RU" w:eastAsia="ru-RU"/>
    </w:rPr>
  </w:style>
  <w:style w:type="paragraph" w:customStyle="1" w:styleId="xl70">
    <w:name w:val="xl70"/>
    <w:basedOn w:val="Normal"/>
    <w:uiPriority w:val="99"/>
    <w:rsid w:val="00FD2D22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1">
    <w:name w:val="xl71"/>
    <w:basedOn w:val="Normal"/>
    <w:uiPriority w:val="99"/>
    <w:rsid w:val="00FD2D2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FD2D2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3">
    <w:name w:val="xl73"/>
    <w:basedOn w:val="Normal"/>
    <w:uiPriority w:val="99"/>
    <w:rsid w:val="00FD2D2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FD2D22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FD2D2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FD2D2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FD2D2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FD2D2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FD2D2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FD2D2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FD2D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FD2D22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FD2D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92">
    <w:name w:val="xl92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FD2D22"/>
    <w:pPr>
      <w:pBdr>
        <w:top w:val="single" w:sz="8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FD2D2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FD2D2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FD2D2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FD2D2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09">
    <w:name w:val="xl109"/>
    <w:basedOn w:val="Normal"/>
    <w:uiPriority w:val="99"/>
    <w:rsid w:val="00FD2D2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FD2D2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FD2D22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FD2D2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4">
    <w:name w:val="xl114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FD2D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FD2D22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8">
    <w:name w:val="xl118"/>
    <w:basedOn w:val="Normal"/>
    <w:uiPriority w:val="99"/>
    <w:rsid w:val="00FD2D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9">
    <w:name w:val="xl119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FD2D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3">
    <w:name w:val="xl123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FD2D2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val="ru-RU" w:eastAsia="ru-RU"/>
    </w:rPr>
  </w:style>
  <w:style w:type="paragraph" w:customStyle="1" w:styleId="xl128">
    <w:name w:val="xl128"/>
    <w:basedOn w:val="Normal"/>
    <w:uiPriority w:val="99"/>
    <w:rsid w:val="00FD2D2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FD2D2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FD2D22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1">
    <w:name w:val="xl131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32">
    <w:name w:val="xl132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33">
    <w:name w:val="xl133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34">
    <w:name w:val="xl134"/>
    <w:basedOn w:val="Normal"/>
    <w:uiPriority w:val="99"/>
    <w:rsid w:val="00FD2D22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35">
    <w:name w:val="xl135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6">
    <w:name w:val="xl136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jc w:val="right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9">
    <w:name w:val="xl139"/>
    <w:basedOn w:val="Normal"/>
    <w:uiPriority w:val="99"/>
    <w:rsid w:val="00FD2D22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40">
    <w:name w:val="xl140"/>
    <w:basedOn w:val="Normal"/>
    <w:uiPriority w:val="99"/>
    <w:rsid w:val="00FD2D22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1">
    <w:name w:val="xl141"/>
    <w:basedOn w:val="Normal"/>
    <w:uiPriority w:val="99"/>
    <w:rsid w:val="00FD2D22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2">
    <w:name w:val="xl142"/>
    <w:basedOn w:val="Normal"/>
    <w:uiPriority w:val="99"/>
    <w:rsid w:val="00FD2D22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3">
    <w:name w:val="xl143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44">
    <w:name w:val="xl144"/>
    <w:basedOn w:val="Normal"/>
    <w:uiPriority w:val="99"/>
    <w:rsid w:val="00FD2D22"/>
    <w:pPr>
      <w:pBdr>
        <w:top w:val="single" w:sz="4" w:space="0" w:color="auto"/>
        <w:left w:val="single" w:sz="4" w:space="18" w:color="auto"/>
      </w:pBdr>
      <w:spacing w:before="100" w:beforeAutospacing="1" w:after="100" w:afterAutospacing="1"/>
      <w:ind w:firstLineChars="200" w:firstLine="200"/>
      <w:textAlignment w:val="top"/>
    </w:pPr>
    <w:rPr>
      <w:lang w:val="ru-RU" w:eastAsia="ru-RU"/>
    </w:rPr>
  </w:style>
  <w:style w:type="paragraph" w:customStyle="1" w:styleId="xl145">
    <w:name w:val="xl145"/>
    <w:basedOn w:val="Normal"/>
    <w:uiPriority w:val="99"/>
    <w:rsid w:val="00FD2D22"/>
    <w:pPr>
      <w:pBdr>
        <w:top w:val="single" w:sz="4" w:space="0" w:color="auto"/>
        <w:left w:val="single" w:sz="4" w:space="18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46">
    <w:name w:val="xl146"/>
    <w:basedOn w:val="Normal"/>
    <w:uiPriority w:val="99"/>
    <w:rsid w:val="00FD2D22"/>
    <w:pPr>
      <w:pBdr>
        <w:top w:val="single" w:sz="4" w:space="0" w:color="auto"/>
        <w:left w:val="single" w:sz="4" w:space="18" w:color="auto"/>
        <w:bottom w:val="single" w:sz="4" w:space="0" w:color="auto"/>
        <w:right w:val="single" w:sz="8" w:space="0" w:color="auto"/>
      </w:pBdr>
      <w:shd w:val="clear" w:color="auto" w:fill="FFFFC0"/>
      <w:spacing w:before="100" w:beforeAutospacing="1" w:after="100" w:afterAutospacing="1"/>
      <w:ind w:firstLineChars="200" w:firstLine="200"/>
      <w:textAlignment w:val="top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FD2D22"/>
    <w:pPr>
      <w:pBdr>
        <w:top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9">
    <w:name w:val="xl149"/>
    <w:basedOn w:val="Normal"/>
    <w:uiPriority w:val="99"/>
    <w:rsid w:val="00FD2D2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0">
    <w:name w:val="xl150"/>
    <w:basedOn w:val="Normal"/>
    <w:uiPriority w:val="99"/>
    <w:rsid w:val="00FD2D22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FD2D22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FD2D22"/>
    <w:pPr>
      <w:spacing w:before="100" w:beforeAutospacing="1" w:after="100" w:afterAutospacing="1"/>
    </w:pPr>
    <w:rPr>
      <w:lang w:val="ru-RU" w:eastAsia="ru-RU"/>
    </w:rPr>
  </w:style>
  <w:style w:type="paragraph" w:customStyle="1" w:styleId="xl153">
    <w:name w:val="xl153"/>
    <w:basedOn w:val="Normal"/>
    <w:uiPriority w:val="99"/>
    <w:rsid w:val="00FD2D22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FD2D22"/>
    <w:pPr>
      <w:pBdr>
        <w:bottom w:val="single" w:sz="4" w:space="0" w:color="auto"/>
      </w:pBd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155">
    <w:name w:val="xl155"/>
    <w:basedOn w:val="Normal"/>
    <w:uiPriority w:val="99"/>
    <w:rsid w:val="00FD2D22"/>
    <w:pPr>
      <w:pBdr>
        <w:bottom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56">
    <w:name w:val="xl156"/>
    <w:basedOn w:val="Normal"/>
    <w:uiPriority w:val="99"/>
    <w:rsid w:val="00FD2D22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157">
    <w:name w:val="xl157"/>
    <w:basedOn w:val="Normal"/>
    <w:uiPriority w:val="99"/>
    <w:rsid w:val="00FD2D2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58">
    <w:name w:val="xl158"/>
    <w:basedOn w:val="Normal"/>
    <w:uiPriority w:val="99"/>
    <w:rsid w:val="00FD2D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FD2D2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60">
    <w:name w:val="xl160"/>
    <w:basedOn w:val="Normal"/>
    <w:uiPriority w:val="99"/>
    <w:rsid w:val="00FD2D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61">
    <w:name w:val="xl161"/>
    <w:basedOn w:val="Normal"/>
    <w:uiPriority w:val="99"/>
    <w:rsid w:val="00FD2D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62">
    <w:name w:val="xl162"/>
    <w:basedOn w:val="Normal"/>
    <w:uiPriority w:val="99"/>
    <w:rsid w:val="00FD2D2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63">
    <w:name w:val="xl163"/>
    <w:basedOn w:val="Normal"/>
    <w:uiPriority w:val="99"/>
    <w:rsid w:val="00FD2D22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FD2D22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FD2D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FD2D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FD2D2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8">
    <w:name w:val="xl168"/>
    <w:basedOn w:val="Normal"/>
    <w:uiPriority w:val="99"/>
    <w:rsid w:val="00FD2D2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9">
    <w:name w:val="xl169"/>
    <w:basedOn w:val="Normal"/>
    <w:uiPriority w:val="99"/>
    <w:rsid w:val="00FD2D22"/>
    <w:pPr>
      <w:pBdr>
        <w:left w:val="single" w:sz="4" w:space="18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FD2D22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FD2D22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auto" w:fill="FFFFC0"/>
      <w:spacing w:before="100" w:beforeAutospacing="1" w:after="100" w:afterAutospacing="1"/>
      <w:ind w:firstLineChars="400" w:firstLine="400"/>
      <w:jc w:val="center"/>
      <w:textAlignment w:val="top"/>
    </w:pPr>
    <w:rPr>
      <w:lang w:val="ru-RU" w:eastAsia="ru-RU"/>
    </w:rPr>
  </w:style>
  <w:style w:type="paragraph" w:customStyle="1" w:styleId="xl172">
    <w:name w:val="xl172"/>
    <w:basedOn w:val="Normal"/>
    <w:uiPriority w:val="99"/>
    <w:rsid w:val="00FD2D22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FD2D22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4">
    <w:name w:val="xl174"/>
    <w:basedOn w:val="Normal"/>
    <w:uiPriority w:val="99"/>
    <w:rsid w:val="00FD2D22"/>
    <w:pPr>
      <w:pBdr>
        <w:left w:val="single" w:sz="4" w:space="31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FD2D22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auto" w:fill="FFFFC0"/>
      <w:spacing w:before="100" w:beforeAutospacing="1" w:after="100" w:afterAutospacing="1"/>
      <w:ind w:firstLineChars="600" w:firstLine="600"/>
      <w:jc w:val="center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FD2D2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7">
    <w:name w:val="xl177"/>
    <w:basedOn w:val="Normal"/>
    <w:uiPriority w:val="99"/>
    <w:rsid w:val="00FD2D22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lang w:val="ru-RU" w:eastAsia="ru-RU"/>
    </w:rPr>
  </w:style>
  <w:style w:type="paragraph" w:customStyle="1" w:styleId="xl178">
    <w:name w:val="xl178"/>
    <w:basedOn w:val="Normal"/>
    <w:uiPriority w:val="99"/>
    <w:rsid w:val="00FD2D22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lang w:val="ru-RU" w:eastAsia="ru-RU"/>
    </w:rPr>
  </w:style>
  <w:style w:type="paragraph" w:customStyle="1" w:styleId="xl179">
    <w:name w:val="xl179"/>
    <w:basedOn w:val="Normal"/>
    <w:uiPriority w:val="99"/>
    <w:rsid w:val="00FD2D2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80">
    <w:name w:val="xl180"/>
    <w:basedOn w:val="Normal"/>
    <w:uiPriority w:val="99"/>
    <w:rsid w:val="00FD2D22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lang w:val="ru-RU" w:eastAsia="ru-RU"/>
    </w:rPr>
  </w:style>
  <w:style w:type="paragraph" w:customStyle="1" w:styleId="xl181">
    <w:name w:val="xl181"/>
    <w:basedOn w:val="Normal"/>
    <w:uiPriority w:val="99"/>
    <w:rsid w:val="00FD2D22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lang w:val="ru-RU" w:eastAsia="ru-RU"/>
    </w:rPr>
  </w:style>
  <w:style w:type="paragraph" w:customStyle="1" w:styleId="xl182">
    <w:name w:val="xl182"/>
    <w:basedOn w:val="Normal"/>
    <w:uiPriority w:val="99"/>
    <w:rsid w:val="00FD2D2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83">
    <w:name w:val="xl183"/>
    <w:basedOn w:val="Normal"/>
    <w:uiPriority w:val="99"/>
    <w:rsid w:val="00FD2D2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84">
    <w:name w:val="xl184"/>
    <w:basedOn w:val="Normal"/>
    <w:uiPriority w:val="99"/>
    <w:rsid w:val="00FD2D22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85">
    <w:name w:val="xl185"/>
    <w:basedOn w:val="Normal"/>
    <w:uiPriority w:val="99"/>
    <w:rsid w:val="00FD2D22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86">
    <w:name w:val="xl186"/>
    <w:basedOn w:val="Normal"/>
    <w:uiPriority w:val="99"/>
    <w:rsid w:val="00FD2D22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87">
    <w:name w:val="xl187"/>
    <w:basedOn w:val="Normal"/>
    <w:uiPriority w:val="99"/>
    <w:rsid w:val="00FD2D22"/>
    <w:pPr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  <w:lang w:val="ru-RU" w:eastAsia="ru-RU"/>
    </w:rPr>
  </w:style>
  <w:style w:type="paragraph" w:customStyle="1" w:styleId="xl188">
    <w:name w:val="xl188"/>
    <w:basedOn w:val="Normal"/>
    <w:uiPriority w:val="99"/>
    <w:rsid w:val="00FD2D22"/>
    <w:pPr>
      <w:shd w:val="clear" w:color="auto" w:fill="D5EEFF"/>
      <w:spacing w:before="100" w:beforeAutospacing="1" w:after="100" w:afterAutospacing="1"/>
    </w:pPr>
    <w:rPr>
      <w:rFonts w:ascii="Arial" w:hAnsi="Arial" w:cs="Arial"/>
      <w:lang w:val="ru-RU" w:eastAsia="ru-RU"/>
    </w:rPr>
  </w:style>
  <w:style w:type="paragraph" w:customStyle="1" w:styleId="xl189">
    <w:name w:val="xl189"/>
    <w:basedOn w:val="Normal"/>
    <w:uiPriority w:val="99"/>
    <w:rsid w:val="00FD2D22"/>
    <w:pPr>
      <w:shd w:val="clear" w:color="auto" w:fill="D5EEFF"/>
      <w:spacing w:before="100" w:beforeAutospacing="1" w:after="100" w:afterAutospacing="1"/>
      <w:jc w:val="center"/>
      <w:textAlignment w:val="top"/>
    </w:pPr>
    <w:rPr>
      <w:rFonts w:ascii="Arial" w:hAnsi="Arial" w:cs="Arial"/>
      <w:lang w:val="ru-RU" w:eastAsia="ru-RU"/>
    </w:rPr>
  </w:style>
  <w:style w:type="paragraph" w:customStyle="1" w:styleId="msonormal0">
    <w:name w:val="msonormal"/>
    <w:basedOn w:val="Normal"/>
    <w:uiPriority w:val="99"/>
    <w:rsid w:val="00876B37"/>
    <w:pPr>
      <w:spacing w:before="100" w:beforeAutospacing="1" w:after="100" w:afterAutospacing="1"/>
    </w:pPr>
    <w:rPr>
      <w:lang w:val="ru-RU" w:eastAsia="ru-RU"/>
    </w:rPr>
  </w:style>
  <w:style w:type="paragraph" w:customStyle="1" w:styleId="xl190">
    <w:name w:val="xl190"/>
    <w:basedOn w:val="Normal"/>
    <w:uiPriority w:val="99"/>
    <w:rsid w:val="00876B37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91">
    <w:name w:val="xl191"/>
    <w:basedOn w:val="Normal"/>
    <w:uiPriority w:val="99"/>
    <w:rsid w:val="00876B37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2">
    <w:name w:val="xl192"/>
    <w:basedOn w:val="Normal"/>
    <w:uiPriority w:val="99"/>
    <w:rsid w:val="00876B37"/>
    <w:pP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93">
    <w:name w:val="xl193"/>
    <w:basedOn w:val="Normal"/>
    <w:uiPriority w:val="99"/>
    <w:rsid w:val="00876B37"/>
    <w:pPr>
      <w:pBdr>
        <w:top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94">
    <w:name w:val="xl194"/>
    <w:basedOn w:val="Normal"/>
    <w:uiPriority w:val="99"/>
    <w:rsid w:val="00876B37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95">
    <w:name w:val="xl195"/>
    <w:basedOn w:val="Normal"/>
    <w:uiPriority w:val="99"/>
    <w:rsid w:val="00876B37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  <w:lang w:val="ru-RU" w:eastAsia="ru-RU"/>
    </w:rPr>
  </w:style>
  <w:style w:type="paragraph" w:customStyle="1" w:styleId="xl196">
    <w:name w:val="xl196"/>
    <w:basedOn w:val="Normal"/>
    <w:uiPriority w:val="99"/>
    <w:rsid w:val="00876B37"/>
    <w:pPr>
      <w:shd w:val="clear" w:color="000000" w:fill="D5EEFF"/>
      <w:spacing w:before="100" w:beforeAutospacing="1" w:after="100" w:afterAutospacing="1"/>
    </w:pPr>
    <w:rPr>
      <w:rFonts w:ascii="Arial" w:hAnsi="Arial" w:cs="Arial"/>
      <w:lang w:val="ru-RU" w:eastAsia="ru-RU"/>
    </w:rPr>
  </w:style>
  <w:style w:type="paragraph" w:customStyle="1" w:styleId="xl197">
    <w:name w:val="xl197"/>
    <w:basedOn w:val="Normal"/>
    <w:uiPriority w:val="99"/>
    <w:rsid w:val="00876B37"/>
    <w:pPr>
      <w:shd w:val="clear" w:color="000000" w:fill="D5EE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15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ECB31281443523EA2F87C12FD6AD603048002E6C39D01A208A08A23EEA4D0DF4D1988950ECa4U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10</Pages>
  <Words>2331</Words>
  <Characters>13288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14</cp:revision>
  <cp:lastPrinted>2020-04-24T08:47:00Z</cp:lastPrinted>
  <dcterms:created xsi:type="dcterms:W3CDTF">2020-04-23T11:56:00Z</dcterms:created>
  <dcterms:modified xsi:type="dcterms:W3CDTF">2020-04-30T08:50:00Z</dcterms:modified>
</cp:coreProperties>
</file>