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383" w:rsidRPr="00093045" w:rsidRDefault="00855383" w:rsidP="00093045">
      <w:pPr>
        <w:pStyle w:val="Subtitle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855383" w:rsidRPr="00447201" w:rsidRDefault="00855383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855383" w:rsidRPr="00447201" w:rsidRDefault="00855383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855383" w:rsidRPr="00447201" w:rsidRDefault="00855383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855383" w:rsidRPr="00447201" w:rsidRDefault="00855383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55383" w:rsidRPr="00447201" w:rsidRDefault="00855383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55383" w:rsidRPr="00447201" w:rsidRDefault="00855383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55383" w:rsidRPr="00447201" w:rsidRDefault="00855383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855383" w:rsidRPr="00E82B9C" w:rsidRDefault="00855383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855383" w:rsidRDefault="00855383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855383" w:rsidRPr="00447201" w:rsidRDefault="00855383" w:rsidP="004472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5383" w:rsidRPr="00EF5476" w:rsidRDefault="00855383" w:rsidP="00EF5476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476">
        <w:rPr>
          <w:rFonts w:ascii="Times New Roman" w:hAnsi="Times New Roman" w:cs="Times New Roman"/>
          <w:b/>
          <w:sz w:val="28"/>
          <w:szCs w:val="28"/>
        </w:rPr>
        <w:t>О досрочном прекращении полномочий</w:t>
      </w:r>
    </w:p>
    <w:p w:rsidR="00855383" w:rsidRPr="00EF5476" w:rsidRDefault="00855383" w:rsidP="00EF5476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476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>Русско-Тювеевского</w:t>
      </w:r>
      <w:r w:rsidRPr="00EF547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55383" w:rsidRPr="00EF5476" w:rsidRDefault="00855383" w:rsidP="00EF5476">
      <w:pPr>
        <w:ind w:left="851"/>
        <w:rPr>
          <w:rFonts w:ascii="Times New Roman" w:hAnsi="Times New Roman" w:cs="Times New Roman"/>
          <w:sz w:val="28"/>
          <w:szCs w:val="28"/>
        </w:rPr>
      </w:pPr>
    </w:p>
    <w:p w:rsidR="00855383" w:rsidRPr="00EF5476" w:rsidRDefault="00855383" w:rsidP="00EF5476">
      <w:pPr>
        <w:pStyle w:val="Heading1"/>
        <w:spacing w:before="0" w:after="0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EF5476">
        <w:rPr>
          <w:rFonts w:ascii="Times New Roman" w:hAnsi="Times New Roman"/>
          <w:b w:val="0"/>
          <w:bCs/>
          <w:sz w:val="28"/>
          <w:szCs w:val="28"/>
        </w:rPr>
        <w:t xml:space="preserve">Руководствуясь </w:t>
      </w:r>
      <w:r w:rsidRPr="00EF5476">
        <w:rPr>
          <w:rFonts w:ascii="Times New Roman" w:hAnsi="Times New Roman"/>
          <w:b w:val="0"/>
          <w:sz w:val="28"/>
          <w:szCs w:val="28"/>
        </w:rPr>
        <w:t>Законом Республики Мордовия от Закон Республики Мордовия от 19 мая .2020г. № 32-З "</w:t>
      </w:r>
      <w:r w:rsidRPr="00EF5476">
        <w:rPr>
          <w:rFonts w:ascii="Times New Roman" w:hAnsi="Times New Roman"/>
          <w:b w:val="0"/>
          <w:snapToGrid w:val="0"/>
          <w:sz w:val="28"/>
          <w:szCs w:val="28"/>
        </w:rPr>
        <w:t>«</w:t>
      </w:r>
      <w:r w:rsidRPr="00EF5476">
        <w:rPr>
          <w:rFonts w:ascii="Times New Roman" w:hAnsi="Times New Roman"/>
          <w:b w:val="0"/>
          <w:sz w:val="28"/>
          <w:szCs w:val="28"/>
        </w:rPr>
        <w:t>О преобразовании Аксельского и Тархановского сельских поселений, Алексеевского и Старогородского сельских поселений, Андреевского и Митряловского сельских поселений, Бабеевского, Кушкинского и Подгорно-Канаковского сельских поселений, Пурдошанского, Староковыляйского и Урейского сельских поселений, Русско-Караевского и Русско-Тювеевского сельских поселений Темниковского муниципального района Республики Мордовия, Аксельского и Тархановского сельсоветов, Алексеевского и Старогородского сельсоветов, Андреевского и Митряловского сельсоветов, Бабеевского, Кушкинского и Подгорно-Канаковского сельсоветов, Пурдошанского, Староковыляйского и Урейского сельсоветов, Русско-Караевского и Русско-Тювеевского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</w:t>
      </w:r>
      <w:r w:rsidRPr="00EF54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Руксско-Тювеевского</w:t>
      </w:r>
      <w:r w:rsidRPr="00EF5476">
        <w:rPr>
          <w:rFonts w:ascii="Times New Roman" w:hAnsi="Times New Roman"/>
          <w:b w:val="0"/>
          <w:sz w:val="28"/>
          <w:szCs w:val="28"/>
        </w:rPr>
        <w:t xml:space="preserve"> сельского поселения, на основании пункта 3 части 16 статьи 35 Федерального закона от 06.10.2003 года N 131-ФЗ "Об общих принципах организации местного самоуправления в Российской Федерации" </w:t>
      </w:r>
      <w:r w:rsidRPr="00EF5476">
        <w:rPr>
          <w:rFonts w:ascii="Times New Roman" w:hAnsi="Times New Roman"/>
          <w:b w:val="0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 w:val="0"/>
          <w:bCs/>
          <w:sz w:val="28"/>
          <w:szCs w:val="28"/>
        </w:rPr>
        <w:t>Русско-Тювеевского</w:t>
      </w:r>
      <w:r w:rsidRPr="00EF5476">
        <w:rPr>
          <w:rFonts w:ascii="Times New Roman" w:hAnsi="Times New Roman"/>
          <w:b w:val="0"/>
          <w:bCs/>
          <w:sz w:val="28"/>
          <w:szCs w:val="28"/>
        </w:rPr>
        <w:t xml:space="preserve"> сельского поселения Темниковского муниципального района р е ш и л:</w:t>
      </w:r>
    </w:p>
    <w:p w:rsidR="00855383" w:rsidRPr="00EF5476" w:rsidRDefault="00855383" w:rsidP="00EF5476">
      <w:pPr>
        <w:rPr>
          <w:rFonts w:ascii="Times New Roman" w:hAnsi="Times New Roman" w:cs="Times New Roman"/>
          <w:sz w:val="28"/>
          <w:szCs w:val="28"/>
        </w:rPr>
      </w:pPr>
      <w:r w:rsidRPr="00EF5476">
        <w:rPr>
          <w:rFonts w:ascii="Times New Roman" w:hAnsi="Times New Roman" w:cs="Times New Roman"/>
          <w:sz w:val="28"/>
          <w:szCs w:val="28"/>
        </w:rPr>
        <w:t xml:space="preserve">1. Досрочно прекратить полномочия Совета депутатов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EF547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шестого</w:t>
      </w:r>
      <w:r w:rsidRPr="00EF5476">
        <w:rPr>
          <w:rFonts w:ascii="Times New Roman" w:hAnsi="Times New Roman" w:cs="Times New Roman"/>
          <w:sz w:val="28"/>
          <w:szCs w:val="28"/>
        </w:rPr>
        <w:t xml:space="preserve"> созыва со дня избрания Совета депутатов вновь созданного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EF547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55383" w:rsidRPr="00EF5476" w:rsidRDefault="00855383" w:rsidP="00EF5476">
      <w:pPr>
        <w:rPr>
          <w:rFonts w:ascii="Times New Roman" w:hAnsi="Times New Roman" w:cs="Times New Roman"/>
          <w:sz w:val="28"/>
          <w:szCs w:val="28"/>
        </w:rPr>
      </w:pPr>
      <w:r w:rsidRPr="00EF5476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 момента подписания и подлежит опубликованию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EF5476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855383" w:rsidRPr="00EF5476" w:rsidRDefault="00855383" w:rsidP="00EF5476">
      <w:pPr>
        <w:rPr>
          <w:rFonts w:ascii="Times New Roman" w:hAnsi="Times New Roman" w:cs="Times New Roman"/>
          <w:sz w:val="28"/>
          <w:szCs w:val="28"/>
        </w:rPr>
      </w:pPr>
      <w:r w:rsidRPr="00EF5476">
        <w:rPr>
          <w:rFonts w:ascii="Times New Roman" w:hAnsi="Times New Roman" w:cs="Times New Roman"/>
          <w:sz w:val="28"/>
          <w:szCs w:val="28"/>
        </w:rPr>
        <w:t>.</w:t>
      </w:r>
    </w:p>
    <w:p w:rsidR="00855383" w:rsidRPr="000565FC" w:rsidRDefault="00855383" w:rsidP="00EF5476">
      <w:pPr>
        <w:rPr>
          <w:szCs w:val="28"/>
        </w:rPr>
      </w:pPr>
    </w:p>
    <w:p w:rsidR="00855383" w:rsidRPr="000E7C7C" w:rsidRDefault="00855383" w:rsidP="000E7C7C">
      <w:pPr>
        <w:rPr>
          <w:rFonts w:ascii="Times New Roman" w:hAnsi="Times New Roman" w:cs="Times New Roman"/>
          <w:sz w:val="28"/>
          <w:szCs w:val="28"/>
        </w:rPr>
      </w:pPr>
    </w:p>
    <w:p w:rsidR="00855383" w:rsidRDefault="00855383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855383" w:rsidRPr="001517D6" w:rsidRDefault="00855383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855383" w:rsidRDefault="00855383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855383" w:rsidRDefault="0085538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855383" w:rsidRDefault="0085538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855383" w:rsidRDefault="0085538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855383" w:rsidRDefault="0085538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855383" w:rsidRDefault="0085538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855383" w:rsidRDefault="0085538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855383" w:rsidRDefault="00855383" w:rsidP="00531AB0">
      <w:pPr>
        <w:jc w:val="right"/>
        <w:rPr>
          <w:rFonts w:ascii="Arial" w:hAnsi="Arial" w:cs="Arial"/>
          <w:b/>
          <w:bCs/>
          <w:color w:val="26282F"/>
        </w:rPr>
      </w:pPr>
    </w:p>
    <w:bookmarkEnd w:id="0"/>
    <w:p w:rsidR="00855383" w:rsidRDefault="00855383" w:rsidP="00CA6B50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855383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383" w:rsidRDefault="00855383" w:rsidP="004E299A">
      <w:r>
        <w:separator/>
      </w:r>
    </w:p>
  </w:endnote>
  <w:endnote w:type="continuationSeparator" w:id="0">
    <w:p w:rsidR="00855383" w:rsidRDefault="00855383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383" w:rsidRDefault="00855383" w:rsidP="004E299A">
      <w:r>
        <w:separator/>
      </w:r>
    </w:p>
  </w:footnote>
  <w:footnote w:type="continuationSeparator" w:id="0">
    <w:p w:rsidR="00855383" w:rsidRDefault="00855383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383" w:rsidRDefault="00855383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855383" w:rsidRDefault="0085538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1C4"/>
    <w:rsid w:val="00012FDD"/>
    <w:rsid w:val="000166D3"/>
    <w:rsid w:val="000404F8"/>
    <w:rsid w:val="0004521C"/>
    <w:rsid w:val="00051F7B"/>
    <w:rsid w:val="000565FC"/>
    <w:rsid w:val="0006776A"/>
    <w:rsid w:val="000700DE"/>
    <w:rsid w:val="00084927"/>
    <w:rsid w:val="00085C4C"/>
    <w:rsid w:val="0008673C"/>
    <w:rsid w:val="00093045"/>
    <w:rsid w:val="00096118"/>
    <w:rsid w:val="000A1D43"/>
    <w:rsid w:val="000D0369"/>
    <w:rsid w:val="000D5090"/>
    <w:rsid w:val="000D7387"/>
    <w:rsid w:val="000E7C7C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A3480"/>
    <w:rsid w:val="001B1C1F"/>
    <w:rsid w:val="001C25F7"/>
    <w:rsid w:val="001C3FDE"/>
    <w:rsid w:val="001E0827"/>
    <w:rsid w:val="001F0BDC"/>
    <w:rsid w:val="00203CCD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C21B3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90FDC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50B72"/>
    <w:rsid w:val="0076624B"/>
    <w:rsid w:val="00772547"/>
    <w:rsid w:val="00772E85"/>
    <w:rsid w:val="00775F4D"/>
    <w:rsid w:val="007B4122"/>
    <w:rsid w:val="007C1B73"/>
    <w:rsid w:val="007E3EBE"/>
    <w:rsid w:val="00810BBC"/>
    <w:rsid w:val="00826E1F"/>
    <w:rsid w:val="0082781B"/>
    <w:rsid w:val="008336B4"/>
    <w:rsid w:val="008404B6"/>
    <w:rsid w:val="00843D4B"/>
    <w:rsid w:val="00855383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03DF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723"/>
    <w:rsid w:val="00A37091"/>
    <w:rsid w:val="00A4173C"/>
    <w:rsid w:val="00A44AB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E215A"/>
    <w:rsid w:val="00AF1111"/>
    <w:rsid w:val="00B25145"/>
    <w:rsid w:val="00B502F3"/>
    <w:rsid w:val="00B716BA"/>
    <w:rsid w:val="00B725C7"/>
    <w:rsid w:val="00B7738F"/>
    <w:rsid w:val="00B82C8E"/>
    <w:rsid w:val="00B84B93"/>
    <w:rsid w:val="00B84E09"/>
    <w:rsid w:val="00BA055D"/>
    <w:rsid w:val="00BB2CFF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35E4"/>
    <w:rsid w:val="00D11A9C"/>
    <w:rsid w:val="00D22835"/>
    <w:rsid w:val="00D732C1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2C33"/>
    <w:rsid w:val="00E840CE"/>
    <w:rsid w:val="00E84928"/>
    <w:rsid w:val="00E9171F"/>
    <w:rsid w:val="00E9747F"/>
    <w:rsid w:val="00EA065C"/>
    <w:rsid w:val="00EB7ED0"/>
    <w:rsid w:val="00EC0D7E"/>
    <w:rsid w:val="00ED22A6"/>
    <w:rsid w:val="00EF5476"/>
    <w:rsid w:val="00EF6963"/>
    <w:rsid w:val="00F0057A"/>
    <w:rsid w:val="00F00ACC"/>
    <w:rsid w:val="00F107A2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64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4593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4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4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4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4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4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64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64600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864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64597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864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64600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8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4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4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4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64595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864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4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4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4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86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4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4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596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4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64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598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4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6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4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6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597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4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593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4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597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64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4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6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4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597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64599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64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4599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4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6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4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2</Pages>
  <Words>325</Words>
  <Characters>1859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12</cp:revision>
  <cp:lastPrinted>2019-01-18T09:04:00Z</cp:lastPrinted>
  <dcterms:created xsi:type="dcterms:W3CDTF">2020-02-14T06:52:00Z</dcterms:created>
  <dcterms:modified xsi:type="dcterms:W3CDTF">2020-06-19T11:49:00Z</dcterms:modified>
</cp:coreProperties>
</file>