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FED" w:rsidRPr="00093045" w:rsidRDefault="00F90FED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F90FED" w:rsidRPr="00447201" w:rsidRDefault="00F90FED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F90FED" w:rsidRPr="00447201" w:rsidRDefault="00F90FED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F90FED" w:rsidRPr="00447201" w:rsidRDefault="00F90FED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F90FED" w:rsidRPr="00447201" w:rsidRDefault="00F90FED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90FED" w:rsidRPr="00447201" w:rsidRDefault="00F90FED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0FED" w:rsidRPr="00447201" w:rsidRDefault="00F90FED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0FED" w:rsidRPr="00447201" w:rsidRDefault="00F90FED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F90FED" w:rsidRPr="00E82B9C" w:rsidRDefault="00F90FED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F90FED" w:rsidRPr="00447201" w:rsidRDefault="00F90FE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F90FED" w:rsidRPr="002F1315" w:rsidRDefault="00F90FED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F90FED" w:rsidRPr="00795977" w:rsidRDefault="00F90FED" w:rsidP="00795977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 w:rsidRPr="00795977">
        <w:rPr>
          <w:rFonts w:ascii="Times New Roman" w:hAnsi="Times New Roman"/>
          <w:sz w:val="28"/>
          <w:szCs w:val="28"/>
        </w:rPr>
        <w:t>О создании рабочей группы  по подготовке</w:t>
      </w:r>
    </w:p>
    <w:p w:rsidR="00F90FED" w:rsidRPr="00795977" w:rsidRDefault="00F90FED" w:rsidP="00795977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 w:rsidRPr="00795977">
        <w:rPr>
          <w:rFonts w:ascii="Times New Roman" w:hAnsi="Times New Roman"/>
          <w:sz w:val="28"/>
          <w:szCs w:val="28"/>
        </w:rPr>
        <w:t>проекта Устава и проекта Регламента Совета депутатов</w:t>
      </w:r>
    </w:p>
    <w:p w:rsidR="00F90FED" w:rsidRPr="00795977" w:rsidRDefault="00F90FED" w:rsidP="00795977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79597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90FED" w:rsidRPr="00795977" w:rsidRDefault="00F90FED" w:rsidP="00795977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 w:rsidRPr="0079597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</w:p>
    <w:p w:rsidR="00F90FED" w:rsidRPr="00795977" w:rsidRDefault="00F90FED" w:rsidP="00795977">
      <w:pPr>
        <w:pStyle w:val="Heading1"/>
        <w:shd w:val="clear" w:color="auto" w:fill="FFFFFF"/>
        <w:spacing w:before="0" w:after="0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795977">
        <w:rPr>
          <w:rFonts w:ascii="Times New Roman" w:hAnsi="Times New Roman"/>
          <w:b w:val="0"/>
          <w:bCs/>
          <w:sz w:val="28"/>
          <w:szCs w:val="28"/>
        </w:rPr>
        <w:t xml:space="preserve">Руководствуясь </w:t>
      </w:r>
      <w:r w:rsidRPr="00795977">
        <w:rPr>
          <w:rFonts w:ascii="Times New Roman" w:hAnsi="Times New Roman"/>
          <w:b w:val="0"/>
          <w:sz w:val="28"/>
          <w:szCs w:val="28"/>
        </w:rPr>
        <w:t>Законом Республики Мордовия от 19 мая .2020г. № 32-З "</w:t>
      </w:r>
      <w:r w:rsidRPr="00795977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795977">
        <w:rPr>
          <w:rFonts w:ascii="Times New Roman" w:hAnsi="Times New Roman"/>
          <w:b w:val="0"/>
          <w:sz w:val="28"/>
          <w:szCs w:val="28"/>
        </w:rPr>
        <w:t>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Бабеевского,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Тархановского сельсоветов, Алексеевского и Старогородского сельсоветов, Андреевского и Митряловского сельсоветов, Бабеевского,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7959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795977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795977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795977">
        <w:rPr>
          <w:rFonts w:ascii="Times New Roman" w:hAnsi="Times New Roman"/>
          <w:b w:val="0"/>
          <w:bCs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F90FED" w:rsidRPr="00795977" w:rsidRDefault="00F90FED" w:rsidP="00795977">
      <w:pPr>
        <w:pStyle w:val="Heading1"/>
        <w:tabs>
          <w:tab w:val="left" w:pos="0"/>
        </w:tabs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795977">
        <w:rPr>
          <w:rFonts w:ascii="Times New Roman" w:hAnsi="Times New Roman"/>
          <w:b w:val="0"/>
          <w:sz w:val="28"/>
          <w:szCs w:val="28"/>
        </w:rPr>
        <w:t>1. Создать рабочую группу по подготовке проекта Устава и проекта Регламента Совета депутатов</w:t>
      </w:r>
      <w:r w:rsidRPr="00795977">
        <w:rPr>
          <w:rFonts w:ascii="Times New Roman" w:hAnsi="Times New Roman"/>
          <w:sz w:val="28"/>
          <w:szCs w:val="28"/>
        </w:rPr>
        <w:t xml:space="preserve"> </w:t>
      </w:r>
      <w:r w:rsidRPr="00795977">
        <w:rPr>
          <w:rFonts w:ascii="Times New Roman" w:hAnsi="Times New Roman"/>
          <w:b w:val="0"/>
          <w:sz w:val="28"/>
          <w:szCs w:val="28"/>
        </w:rPr>
        <w:t>вновь образованного</w:t>
      </w:r>
      <w:r w:rsidRPr="007959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795977">
        <w:rPr>
          <w:rFonts w:ascii="Times New Roman" w:hAnsi="Times New Roman"/>
          <w:b w:val="0"/>
          <w:sz w:val="28"/>
          <w:szCs w:val="28"/>
        </w:rPr>
        <w:t xml:space="preserve"> сельского поселения Темниковского муниципального района в следующем составе: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Леонович Флюра Фанизовна</w:t>
      </w:r>
      <w:r w:rsidRPr="00795977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>глава</w:t>
      </w:r>
      <w:r w:rsidRPr="00795977">
        <w:rPr>
          <w:rFonts w:ascii="Times New Roman" w:hAnsi="Times New Roman" w:cs="Times New Roman"/>
          <w:sz w:val="28"/>
          <w:szCs w:val="28"/>
        </w:rPr>
        <w:t xml:space="preserve"> </w:t>
      </w:r>
      <w:r w:rsidRPr="00795977">
        <w:rPr>
          <w:rFonts w:ascii="Times New Roman" w:hAnsi="Times New Roman"/>
          <w:sz w:val="28"/>
          <w:szCs w:val="28"/>
        </w:rPr>
        <w:t>Русско-Тювеевского</w:t>
      </w:r>
      <w:r w:rsidRPr="00795977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 – руководитель группы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Позднякова Нюрия Абидулловна</w:t>
      </w:r>
      <w:r w:rsidRPr="00795977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795977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>Русско-Караевского</w:t>
      </w:r>
      <w:r w:rsidRPr="00795977">
        <w:rPr>
          <w:rFonts w:ascii="Times New Roman" w:hAnsi="Times New Roman" w:cs="Times New Roman"/>
          <w:sz w:val="28"/>
          <w:szCs w:val="28"/>
        </w:rPr>
        <w:t xml:space="preserve"> сельского поселения – заместитель руководителя группы.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>Члены группы: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>Тябердина Наталья Николаевна</w:t>
      </w:r>
      <w:r w:rsidRPr="00795977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Русско-Караевского</w:t>
      </w:r>
      <w:r w:rsidRPr="00795977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>Антонова Надежда Алексеевна</w:t>
      </w:r>
      <w:r w:rsidRPr="00795977">
        <w:rPr>
          <w:rFonts w:ascii="Times New Roman" w:hAnsi="Times New Roman" w:cs="Times New Roman"/>
          <w:sz w:val="28"/>
          <w:szCs w:val="28"/>
        </w:rPr>
        <w:t xml:space="preserve"> - депутат Совета депутатов</w:t>
      </w:r>
      <w:r w:rsidRPr="00541270">
        <w:rPr>
          <w:rFonts w:ascii="Times New Roman" w:hAnsi="Times New Roman"/>
          <w:sz w:val="28"/>
          <w:szCs w:val="28"/>
        </w:rPr>
        <w:t xml:space="preserve"> Русско-Тювеевского</w:t>
      </w:r>
      <w:r w:rsidRPr="00795977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согласованию),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>Осетров Владимир Валерьевич</w:t>
      </w:r>
      <w:r w:rsidRPr="00795977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 w:rsidRPr="00541270">
        <w:rPr>
          <w:rFonts w:ascii="Times New Roman" w:hAnsi="Times New Roman"/>
          <w:sz w:val="28"/>
          <w:szCs w:val="28"/>
        </w:rPr>
        <w:t>Русско-Тювеевского</w:t>
      </w:r>
      <w:r w:rsidRPr="00795977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согласованию),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  <w:r w:rsidRPr="00795977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опубликованию в информационном бюллетене </w:t>
      </w:r>
      <w:r w:rsidRPr="00541270">
        <w:rPr>
          <w:rFonts w:ascii="Times New Roman" w:hAnsi="Times New Roman"/>
          <w:sz w:val="28"/>
          <w:szCs w:val="28"/>
        </w:rPr>
        <w:t>Русско-Тювеевского</w:t>
      </w:r>
      <w:r w:rsidRPr="00795977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F90FED" w:rsidRPr="00795977" w:rsidRDefault="00F90FED" w:rsidP="00795977">
      <w:pPr>
        <w:rPr>
          <w:rFonts w:ascii="Times New Roman" w:hAnsi="Times New Roman" w:cs="Times New Roman"/>
          <w:sz w:val="28"/>
          <w:szCs w:val="28"/>
        </w:rPr>
      </w:pPr>
    </w:p>
    <w:p w:rsidR="00F90FED" w:rsidRDefault="00F90FED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0FED" w:rsidRDefault="00F90FED" w:rsidP="006B6036">
      <w:pPr>
        <w:ind w:firstLine="0"/>
        <w:rPr>
          <w:sz w:val="28"/>
          <w:szCs w:val="28"/>
        </w:rPr>
      </w:pPr>
    </w:p>
    <w:p w:rsidR="00F90FED" w:rsidRDefault="00F90FED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F90FED" w:rsidRPr="001517D6" w:rsidRDefault="00F90FED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90FED" w:rsidRDefault="00F90FED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F90FED" w:rsidRDefault="00F90FED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F90FED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FED" w:rsidRDefault="00F90FED" w:rsidP="004E299A">
      <w:r>
        <w:separator/>
      </w:r>
    </w:p>
  </w:endnote>
  <w:endnote w:type="continuationSeparator" w:id="0">
    <w:p w:rsidR="00F90FED" w:rsidRDefault="00F90FED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FED" w:rsidRDefault="00F90FED" w:rsidP="004E299A">
      <w:r>
        <w:separator/>
      </w:r>
    </w:p>
  </w:footnote>
  <w:footnote w:type="continuationSeparator" w:id="0">
    <w:p w:rsidR="00F90FED" w:rsidRDefault="00F90FED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FED" w:rsidRDefault="00F90FED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F90FED" w:rsidRDefault="00F90FE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6AF6"/>
    <w:rsid w:val="000D7387"/>
    <w:rsid w:val="000E5C76"/>
    <w:rsid w:val="000F036D"/>
    <w:rsid w:val="00106B8A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C21B3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1CF1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1270"/>
    <w:rsid w:val="00544D1D"/>
    <w:rsid w:val="00547996"/>
    <w:rsid w:val="00570B4D"/>
    <w:rsid w:val="00571563"/>
    <w:rsid w:val="005774C8"/>
    <w:rsid w:val="00580452"/>
    <w:rsid w:val="0058503E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90FDC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6624B"/>
    <w:rsid w:val="00772547"/>
    <w:rsid w:val="00772E85"/>
    <w:rsid w:val="00775F4D"/>
    <w:rsid w:val="00795977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0D17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9F5A1A"/>
    <w:rsid w:val="00A02C17"/>
    <w:rsid w:val="00A2066F"/>
    <w:rsid w:val="00A27723"/>
    <w:rsid w:val="00A37091"/>
    <w:rsid w:val="00A4173C"/>
    <w:rsid w:val="00A52498"/>
    <w:rsid w:val="00A57F3E"/>
    <w:rsid w:val="00A8281D"/>
    <w:rsid w:val="00A82BB2"/>
    <w:rsid w:val="00A864D0"/>
    <w:rsid w:val="00A918C1"/>
    <w:rsid w:val="00A9575E"/>
    <w:rsid w:val="00A97107"/>
    <w:rsid w:val="00AB0422"/>
    <w:rsid w:val="00AB3CCA"/>
    <w:rsid w:val="00AC72D0"/>
    <w:rsid w:val="00AF1111"/>
    <w:rsid w:val="00AF130F"/>
    <w:rsid w:val="00B25145"/>
    <w:rsid w:val="00B502F3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734F0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32C1"/>
    <w:rsid w:val="00D74E7E"/>
    <w:rsid w:val="00D76BE0"/>
    <w:rsid w:val="00D9072F"/>
    <w:rsid w:val="00DA0AB3"/>
    <w:rsid w:val="00DB19D5"/>
    <w:rsid w:val="00DB2DD0"/>
    <w:rsid w:val="00DB3DF8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6144F"/>
    <w:rsid w:val="00E74D37"/>
    <w:rsid w:val="00E82B9C"/>
    <w:rsid w:val="00E840CE"/>
    <w:rsid w:val="00E84928"/>
    <w:rsid w:val="00E9171F"/>
    <w:rsid w:val="00E9747F"/>
    <w:rsid w:val="00EA065C"/>
    <w:rsid w:val="00EB7427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90FED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8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105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7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102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105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100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0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04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0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8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03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03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7105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104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2</Pages>
  <Words>389</Words>
  <Characters>2222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13</cp:revision>
  <cp:lastPrinted>2019-01-18T09:04:00Z</cp:lastPrinted>
  <dcterms:created xsi:type="dcterms:W3CDTF">2020-02-14T06:52:00Z</dcterms:created>
  <dcterms:modified xsi:type="dcterms:W3CDTF">2020-06-19T11:36:00Z</dcterms:modified>
</cp:coreProperties>
</file>