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293" w:rsidRPr="001447AB" w:rsidRDefault="00C57293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C57293" w:rsidRPr="001447AB" w:rsidRDefault="00C57293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C57293" w:rsidRPr="001447AB" w:rsidRDefault="00C57293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C57293" w:rsidRPr="001447AB" w:rsidRDefault="00C57293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57293" w:rsidRPr="001447AB" w:rsidRDefault="00C57293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7293" w:rsidRDefault="00C57293" w:rsidP="001447AB">
      <w:pPr>
        <w:jc w:val="center"/>
        <w:rPr>
          <w:rFonts w:ascii="Times New Roman" w:hAnsi="Times New Roman" w:cs="Times New Roman"/>
          <w:szCs w:val="28"/>
        </w:rPr>
      </w:pPr>
    </w:p>
    <w:p w:rsidR="00C57293" w:rsidRPr="001447AB" w:rsidRDefault="00C57293" w:rsidP="001447AB">
      <w:pPr>
        <w:jc w:val="center"/>
        <w:rPr>
          <w:rFonts w:ascii="Times New Roman" w:hAnsi="Times New Roman" w:cs="Times New Roman"/>
          <w:szCs w:val="28"/>
        </w:rPr>
      </w:pPr>
    </w:p>
    <w:p w:rsidR="00C57293" w:rsidRPr="001447AB" w:rsidRDefault="00C57293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C57293" w:rsidRPr="001447AB" w:rsidRDefault="00C57293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C57293" w:rsidRPr="001447AB" w:rsidRDefault="00C57293" w:rsidP="009513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6</w:t>
      </w:r>
    </w:p>
    <w:p w:rsidR="00C57293" w:rsidRPr="001447AB" w:rsidRDefault="00C57293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C57293" w:rsidRPr="001447AB" w:rsidRDefault="00C57293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C57293" w:rsidRPr="001A67F2" w:rsidRDefault="00C57293" w:rsidP="001A67F2">
      <w:pPr>
        <w:pStyle w:val="Subtitle"/>
        <w:tabs>
          <w:tab w:val="left" w:pos="9360"/>
        </w:tabs>
        <w:ind w:right="-5" w:firstLine="567"/>
        <w:rPr>
          <w:sz w:val="28"/>
          <w:szCs w:val="28"/>
        </w:rPr>
      </w:pPr>
      <w:r w:rsidRPr="001A67F2">
        <w:rPr>
          <w:sz w:val="28"/>
          <w:szCs w:val="28"/>
        </w:rPr>
        <w:t xml:space="preserve">О принятии проекта Устава </w:t>
      </w:r>
    </w:p>
    <w:p w:rsidR="00C57293" w:rsidRPr="001A67F2" w:rsidRDefault="00C57293" w:rsidP="001A67F2">
      <w:pPr>
        <w:pStyle w:val="Subtitle"/>
        <w:tabs>
          <w:tab w:val="left" w:pos="9360"/>
        </w:tabs>
        <w:ind w:right="-5" w:firstLine="567"/>
        <w:rPr>
          <w:sz w:val="28"/>
          <w:szCs w:val="28"/>
        </w:rPr>
      </w:pPr>
      <w:r w:rsidRPr="001A67F2">
        <w:rPr>
          <w:sz w:val="28"/>
          <w:szCs w:val="28"/>
        </w:rPr>
        <w:t>Русско-Тювеевского сельского поселения</w:t>
      </w:r>
    </w:p>
    <w:p w:rsidR="00C57293" w:rsidRDefault="00C57293" w:rsidP="001A67F2">
      <w:pPr>
        <w:ind w:left="1612" w:hanging="892"/>
        <w:jc w:val="center"/>
        <w:rPr>
          <w:rFonts w:ascii="Arial" w:hAnsi="Arial"/>
          <w:b/>
          <w:bCs/>
          <w:color w:val="000080"/>
          <w:sz w:val="20"/>
        </w:rPr>
      </w:pPr>
    </w:p>
    <w:p w:rsidR="00C57293" w:rsidRDefault="00C57293" w:rsidP="001A67F2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C57293" w:rsidRDefault="00C57293" w:rsidP="001A67F2">
      <w:pPr>
        <w:pStyle w:val="Heading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A67F2">
        <w:rPr>
          <w:rFonts w:ascii="Times New Roman" w:hAnsi="Times New Roman"/>
          <w:b w:val="0"/>
          <w:sz w:val="28"/>
          <w:szCs w:val="28"/>
        </w:rPr>
        <w:t xml:space="preserve">Заслушав Председателя рабочей группы по подготовке проекта Устава и Регламента Русско-Тювеевского сельского поселения, руководствуясь статьями 35,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A67F2">
          <w:rPr>
            <w:rFonts w:ascii="Times New Roman" w:hAnsi="Times New Roman"/>
            <w:b w:val="0"/>
            <w:sz w:val="28"/>
            <w:szCs w:val="28"/>
          </w:rPr>
          <w:t>2003 г</w:t>
        </w:r>
      </w:smartTag>
      <w:r w:rsidRPr="001A67F2">
        <w:rPr>
          <w:rFonts w:ascii="Times New Roman" w:hAnsi="Times New Roman"/>
          <w:b w:val="0"/>
          <w:sz w:val="28"/>
          <w:szCs w:val="28"/>
        </w:rPr>
        <w:t>. N 131-ФЗ "Об общих принципах организации местного самоуправления в Российской Федерации" (с последующими изменениями и дополнениями), Совет депутатов Русско-Тювеевского сельского поселения р е ш и л:</w:t>
      </w:r>
    </w:p>
    <w:p w:rsidR="00C57293" w:rsidRPr="00951318" w:rsidRDefault="00C57293" w:rsidP="00951318"/>
    <w:p w:rsidR="00C57293" w:rsidRPr="001A67F2" w:rsidRDefault="00C57293" w:rsidP="001A67F2">
      <w:pPr>
        <w:pStyle w:val="Subtitle"/>
        <w:tabs>
          <w:tab w:val="left" w:pos="9360"/>
        </w:tabs>
        <w:ind w:firstLine="709"/>
        <w:jc w:val="both"/>
        <w:rPr>
          <w:b w:val="0"/>
          <w:sz w:val="28"/>
          <w:szCs w:val="28"/>
        </w:rPr>
      </w:pPr>
      <w:r w:rsidRPr="001A67F2">
        <w:rPr>
          <w:b w:val="0"/>
          <w:sz w:val="28"/>
          <w:szCs w:val="28"/>
        </w:rPr>
        <w:t>1. Принять проект Устава Русско-Тювеевского сельского поселения за основу (прилагается).</w:t>
      </w:r>
    </w:p>
    <w:p w:rsidR="00C57293" w:rsidRPr="001A67F2" w:rsidRDefault="00C57293" w:rsidP="001A67F2">
      <w:pPr>
        <w:pStyle w:val="Subtitle"/>
        <w:ind w:firstLine="709"/>
        <w:jc w:val="both"/>
        <w:rPr>
          <w:b w:val="0"/>
          <w:sz w:val="28"/>
          <w:szCs w:val="28"/>
        </w:rPr>
      </w:pPr>
      <w:r w:rsidRPr="001A67F2">
        <w:rPr>
          <w:b w:val="0"/>
          <w:sz w:val="28"/>
          <w:szCs w:val="28"/>
        </w:rPr>
        <w:t>2. Главе Русско-Тювеевского сельского поселения обеспечить опубликование проекта Устава Русско-Тювеевского сельского поселения для последующего обсуждения его на публичных слушаниях.</w:t>
      </w:r>
    </w:p>
    <w:p w:rsidR="00C57293" w:rsidRDefault="00C57293" w:rsidP="001A67F2">
      <w:pPr>
        <w:pStyle w:val="Subtitle"/>
        <w:jc w:val="both"/>
      </w:pPr>
    </w:p>
    <w:p w:rsidR="00C57293" w:rsidRPr="001447AB" w:rsidRDefault="00C57293" w:rsidP="001447AB">
      <w:pPr>
        <w:pStyle w:val="Subtitle"/>
        <w:rPr>
          <w:sz w:val="28"/>
          <w:szCs w:val="28"/>
        </w:rPr>
      </w:pPr>
    </w:p>
    <w:p w:rsidR="00C57293" w:rsidRPr="001447AB" w:rsidRDefault="00C57293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C57293" w:rsidRPr="001447AB" w:rsidRDefault="00C57293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C57293" w:rsidRPr="001447AB" w:rsidRDefault="00C57293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293" w:rsidRPr="001447AB" w:rsidRDefault="00C57293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C57293" w:rsidRPr="001447AB" w:rsidRDefault="00C57293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C57293" w:rsidRDefault="00C57293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C57293" w:rsidRPr="009E22D4" w:rsidRDefault="00C57293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C57293" w:rsidRDefault="00C57293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C57293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293" w:rsidRDefault="00C57293" w:rsidP="004E299A">
      <w:r>
        <w:separator/>
      </w:r>
    </w:p>
  </w:endnote>
  <w:endnote w:type="continuationSeparator" w:id="0">
    <w:p w:rsidR="00C57293" w:rsidRDefault="00C57293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293" w:rsidRDefault="00C57293" w:rsidP="004E299A">
      <w:r>
        <w:separator/>
      </w:r>
    </w:p>
  </w:footnote>
  <w:footnote w:type="continuationSeparator" w:id="0">
    <w:p w:rsidR="00C57293" w:rsidRDefault="00C57293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293" w:rsidRDefault="00C57293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C57293" w:rsidRDefault="00C572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06038"/>
    <w:rsid w:val="000109DA"/>
    <w:rsid w:val="00012FDD"/>
    <w:rsid w:val="000166D3"/>
    <w:rsid w:val="000404F8"/>
    <w:rsid w:val="0004521C"/>
    <w:rsid w:val="00051F7B"/>
    <w:rsid w:val="00061077"/>
    <w:rsid w:val="000675EC"/>
    <w:rsid w:val="0006776A"/>
    <w:rsid w:val="000700DE"/>
    <w:rsid w:val="0007077D"/>
    <w:rsid w:val="00084927"/>
    <w:rsid w:val="00085C4C"/>
    <w:rsid w:val="0008673C"/>
    <w:rsid w:val="00093045"/>
    <w:rsid w:val="00096118"/>
    <w:rsid w:val="0009677F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A67F2"/>
    <w:rsid w:val="001B1C1F"/>
    <w:rsid w:val="001C25F7"/>
    <w:rsid w:val="001C3FDE"/>
    <w:rsid w:val="001E0827"/>
    <w:rsid w:val="001F0BDC"/>
    <w:rsid w:val="00223A2D"/>
    <w:rsid w:val="00224116"/>
    <w:rsid w:val="00241772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A1ED3"/>
    <w:rsid w:val="003B5964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354B8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D4206"/>
    <w:rsid w:val="008E56BB"/>
    <w:rsid w:val="008F52B5"/>
    <w:rsid w:val="0090012D"/>
    <w:rsid w:val="00906B3F"/>
    <w:rsid w:val="009223FF"/>
    <w:rsid w:val="00946E55"/>
    <w:rsid w:val="00951318"/>
    <w:rsid w:val="00953396"/>
    <w:rsid w:val="009561AA"/>
    <w:rsid w:val="00976575"/>
    <w:rsid w:val="009775CB"/>
    <w:rsid w:val="00980FE0"/>
    <w:rsid w:val="009940B5"/>
    <w:rsid w:val="009A7397"/>
    <w:rsid w:val="009B0314"/>
    <w:rsid w:val="009D04D0"/>
    <w:rsid w:val="009D547F"/>
    <w:rsid w:val="009E22D4"/>
    <w:rsid w:val="009E59CA"/>
    <w:rsid w:val="009F4EC1"/>
    <w:rsid w:val="00A02C17"/>
    <w:rsid w:val="00A2066F"/>
    <w:rsid w:val="00A275C1"/>
    <w:rsid w:val="00A27723"/>
    <w:rsid w:val="00A37091"/>
    <w:rsid w:val="00A4173C"/>
    <w:rsid w:val="00A52498"/>
    <w:rsid w:val="00A6068D"/>
    <w:rsid w:val="00A67340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648C"/>
    <w:rsid w:val="00B76A8E"/>
    <w:rsid w:val="00B7738F"/>
    <w:rsid w:val="00B803D5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0B28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57293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07963"/>
    <w:rsid w:val="00D11A9C"/>
    <w:rsid w:val="00D22835"/>
    <w:rsid w:val="00D74E7E"/>
    <w:rsid w:val="00D9072F"/>
    <w:rsid w:val="00DA0AB3"/>
    <w:rsid w:val="00DB19D5"/>
    <w:rsid w:val="00DB2DD0"/>
    <w:rsid w:val="00DD303B"/>
    <w:rsid w:val="00DD7C8D"/>
    <w:rsid w:val="00DE05AF"/>
    <w:rsid w:val="00DF2ABC"/>
    <w:rsid w:val="00DF4B62"/>
    <w:rsid w:val="00E03803"/>
    <w:rsid w:val="00E05C7A"/>
    <w:rsid w:val="00E13124"/>
    <w:rsid w:val="00E1316A"/>
    <w:rsid w:val="00E25CC2"/>
    <w:rsid w:val="00E3216B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21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716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1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21723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421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1720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421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172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421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1719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421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1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2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1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20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21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2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2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21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2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2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21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21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17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21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421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2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1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72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421723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21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723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1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177</Words>
  <Characters>1015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17</cp:revision>
  <cp:lastPrinted>2019-01-18T09:04:00Z</cp:lastPrinted>
  <dcterms:created xsi:type="dcterms:W3CDTF">2020-02-14T06:52:00Z</dcterms:created>
  <dcterms:modified xsi:type="dcterms:W3CDTF">2020-09-25T07:43:00Z</dcterms:modified>
</cp:coreProperties>
</file>