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BBF" w:rsidRPr="001447AB" w:rsidRDefault="000E4BBF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0E4BBF" w:rsidRPr="001447AB" w:rsidRDefault="000E4BBF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0E4BBF" w:rsidRPr="001447AB" w:rsidRDefault="000E4BBF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0E4BBF" w:rsidRPr="001447AB" w:rsidRDefault="000E4BBF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E4BBF" w:rsidRPr="001447AB" w:rsidRDefault="000E4BBF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E4BBF" w:rsidRDefault="000E4BBF" w:rsidP="001447AB">
      <w:pPr>
        <w:jc w:val="center"/>
        <w:rPr>
          <w:rFonts w:ascii="Times New Roman" w:hAnsi="Times New Roman" w:cs="Times New Roman"/>
          <w:szCs w:val="28"/>
        </w:rPr>
      </w:pPr>
    </w:p>
    <w:p w:rsidR="000E4BBF" w:rsidRPr="001447AB" w:rsidRDefault="000E4BBF" w:rsidP="001447AB">
      <w:pPr>
        <w:jc w:val="center"/>
        <w:rPr>
          <w:rFonts w:ascii="Times New Roman" w:hAnsi="Times New Roman" w:cs="Times New Roman"/>
          <w:szCs w:val="28"/>
        </w:rPr>
      </w:pPr>
    </w:p>
    <w:p w:rsidR="000E4BBF" w:rsidRPr="001447AB" w:rsidRDefault="000E4BBF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0E4BBF" w:rsidRPr="001447AB" w:rsidRDefault="000E4BBF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0E4BBF" w:rsidRPr="001447AB" w:rsidRDefault="000E4BBF" w:rsidP="001447AB">
      <w:pPr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«___» __________ 2020 года                                                                                № 3</w:t>
      </w:r>
    </w:p>
    <w:p w:rsidR="000E4BBF" w:rsidRPr="001447AB" w:rsidRDefault="000E4BBF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0E4BBF" w:rsidRPr="001447AB" w:rsidRDefault="000E4BBF" w:rsidP="001447AB">
      <w:pPr>
        <w:pStyle w:val="Subtitle"/>
        <w:rPr>
          <w:sz w:val="28"/>
          <w:szCs w:val="28"/>
        </w:rPr>
      </w:pPr>
    </w:p>
    <w:p w:rsidR="000E4BBF" w:rsidRPr="001447AB" w:rsidRDefault="000E4BBF" w:rsidP="001447AB">
      <w:pPr>
        <w:pStyle w:val="Subtitle"/>
        <w:ind w:right="3259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</w:t>
      </w:r>
      <w:r w:rsidRPr="001447AB">
        <w:rPr>
          <w:sz w:val="28"/>
          <w:szCs w:val="28"/>
        </w:rPr>
        <w:t xml:space="preserve">О процедуре голосования </w:t>
      </w:r>
    </w:p>
    <w:p w:rsidR="000E4BBF" w:rsidRPr="001447AB" w:rsidRDefault="000E4BBF" w:rsidP="001447AB">
      <w:pPr>
        <w:pStyle w:val="Subtitle"/>
        <w:ind w:firstLine="540"/>
        <w:jc w:val="both"/>
        <w:rPr>
          <w:sz w:val="28"/>
          <w:szCs w:val="28"/>
        </w:rPr>
      </w:pPr>
    </w:p>
    <w:p w:rsidR="000E4BBF" w:rsidRPr="001447AB" w:rsidRDefault="000E4BBF" w:rsidP="001447AB">
      <w:pPr>
        <w:pStyle w:val="Subtitle"/>
        <w:ind w:firstLine="540"/>
        <w:jc w:val="both"/>
        <w:rPr>
          <w:sz w:val="28"/>
          <w:szCs w:val="28"/>
        </w:rPr>
      </w:pPr>
    </w:p>
    <w:p w:rsidR="000E4BBF" w:rsidRDefault="000E4BBF" w:rsidP="001447AB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447AB">
        <w:rPr>
          <w:rFonts w:ascii="Times New Roman" w:hAnsi="Times New Roman"/>
          <w:b w:val="0"/>
          <w:color w:val="000000"/>
          <w:sz w:val="28"/>
          <w:szCs w:val="28"/>
        </w:rPr>
        <w:t xml:space="preserve">Рассмотрев предложение депутата </w:t>
      </w:r>
      <w:r>
        <w:rPr>
          <w:rFonts w:ascii="Times New Roman" w:hAnsi="Times New Roman"/>
          <w:b w:val="0"/>
          <w:color w:val="000000"/>
          <w:sz w:val="28"/>
          <w:szCs w:val="28"/>
        </w:rPr>
        <w:t>______________________________</w:t>
      </w:r>
      <w:r w:rsidRPr="001447AB">
        <w:rPr>
          <w:rFonts w:ascii="Times New Roman" w:hAnsi="Times New Roman"/>
          <w:b w:val="0"/>
          <w:color w:val="000000"/>
          <w:sz w:val="28"/>
          <w:szCs w:val="28"/>
        </w:rPr>
        <w:t xml:space="preserve"> и руководствуясь ч.____ ст.___ Устава </w:t>
      </w:r>
      <w:r w:rsidRPr="001447AB"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1447AB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1447AB">
        <w:rPr>
          <w:rFonts w:ascii="Times New Roman" w:hAnsi="Times New Roman"/>
          <w:b w:val="0"/>
          <w:sz w:val="28"/>
          <w:szCs w:val="28"/>
        </w:rPr>
        <w:t>Совет депутатов Русско-Тювеевского сельского поселения р е ш и л:</w:t>
      </w:r>
    </w:p>
    <w:p w:rsidR="000E4BBF" w:rsidRPr="001447AB" w:rsidRDefault="000E4BBF" w:rsidP="001447AB"/>
    <w:p w:rsidR="000E4BBF" w:rsidRPr="001447AB" w:rsidRDefault="000E4BBF" w:rsidP="001447AB">
      <w:pPr>
        <w:pStyle w:val="Subtitle"/>
        <w:ind w:firstLine="709"/>
        <w:jc w:val="both"/>
        <w:rPr>
          <w:b w:val="0"/>
          <w:sz w:val="28"/>
          <w:szCs w:val="28"/>
        </w:rPr>
      </w:pPr>
      <w:r w:rsidRPr="001447AB">
        <w:rPr>
          <w:b w:val="0"/>
          <w:sz w:val="28"/>
          <w:szCs w:val="28"/>
        </w:rPr>
        <w:t>1. Последующие решения первой сессии принимать открытым голосованием.</w:t>
      </w:r>
    </w:p>
    <w:p w:rsidR="000E4BBF" w:rsidRPr="001447AB" w:rsidRDefault="000E4BBF" w:rsidP="001447AB">
      <w:pPr>
        <w:pStyle w:val="Subtitle"/>
        <w:ind w:firstLine="709"/>
        <w:jc w:val="both"/>
        <w:rPr>
          <w:b w:val="0"/>
          <w:sz w:val="28"/>
          <w:szCs w:val="28"/>
        </w:rPr>
      </w:pPr>
      <w:r w:rsidRPr="001447AB">
        <w:rPr>
          <w:b w:val="0"/>
          <w:sz w:val="28"/>
          <w:szCs w:val="28"/>
        </w:rPr>
        <w:t>2. Настоящее решение вступает в силу с момента принятия.</w:t>
      </w:r>
    </w:p>
    <w:p w:rsidR="000E4BBF" w:rsidRPr="001447AB" w:rsidRDefault="000E4BBF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0E4BBF" w:rsidRPr="001447AB" w:rsidRDefault="000E4BBF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0E4BBF" w:rsidRPr="001447AB" w:rsidRDefault="000E4BBF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0E4BBF" w:rsidRPr="001447AB" w:rsidRDefault="000E4BBF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0E4BBF" w:rsidRPr="001447AB" w:rsidRDefault="000E4BBF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BBF" w:rsidRPr="001447AB" w:rsidRDefault="000E4BBF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0E4BBF" w:rsidRPr="001447AB" w:rsidRDefault="000E4BBF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0E4BBF" w:rsidRDefault="000E4BBF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0E4BBF" w:rsidRPr="009E22D4" w:rsidRDefault="000E4BBF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0E4BBF" w:rsidRDefault="000E4BBF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0E4BBF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BBF" w:rsidRDefault="000E4BBF" w:rsidP="004E299A">
      <w:r>
        <w:separator/>
      </w:r>
    </w:p>
  </w:endnote>
  <w:endnote w:type="continuationSeparator" w:id="0">
    <w:p w:rsidR="000E4BBF" w:rsidRDefault="000E4BBF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BBF" w:rsidRDefault="000E4BBF" w:rsidP="004E299A">
      <w:r>
        <w:separator/>
      </w:r>
    </w:p>
  </w:footnote>
  <w:footnote w:type="continuationSeparator" w:id="0">
    <w:p w:rsidR="000E4BBF" w:rsidRDefault="000E4BBF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BBF" w:rsidRDefault="000E4BBF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0E4BBF" w:rsidRDefault="000E4B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E4BBF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06D2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B5964"/>
    <w:rsid w:val="003D2EEE"/>
    <w:rsid w:val="003D7D13"/>
    <w:rsid w:val="003E2AA5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40B5"/>
    <w:rsid w:val="009A7397"/>
    <w:rsid w:val="009B0314"/>
    <w:rsid w:val="009D04D0"/>
    <w:rsid w:val="009D547F"/>
    <w:rsid w:val="009E22D4"/>
    <w:rsid w:val="009E59CA"/>
    <w:rsid w:val="009F4EC1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648C"/>
    <w:rsid w:val="00B7738F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4CE7"/>
    <w:rsid w:val="00C57231"/>
    <w:rsid w:val="00C632D8"/>
    <w:rsid w:val="00C73D7A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03CEF"/>
    <w:rsid w:val="00D11A9C"/>
    <w:rsid w:val="00D22835"/>
    <w:rsid w:val="00D74E7E"/>
    <w:rsid w:val="00D9072F"/>
    <w:rsid w:val="00DA0AB3"/>
    <w:rsid w:val="00DB19D5"/>
    <w:rsid w:val="00DB2DD0"/>
    <w:rsid w:val="00DC1F58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A5813"/>
    <w:rsid w:val="00EB7ED0"/>
    <w:rsid w:val="00EC0D7E"/>
    <w:rsid w:val="00EC5C5D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1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869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1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21876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821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1873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821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1877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821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1872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821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821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3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2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5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2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21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0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4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82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2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874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821876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218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875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2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1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1</Pages>
  <Words>128</Words>
  <Characters>736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14</cp:revision>
  <cp:lastPrinted>2019-01-18T09:04:00Z</cp:lastPrinted>
  <dcterms:created xsi:type="dcterms:W3CDTF">2020-02-14T06:52:00Z</dcterms:created>
  <dcterms:modified xsi:type="dcterms:W3CDTF">2020-09-25T07:44:00Z</dcterms:modified>
</cp:coreProperties>
</file>