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4AE" w:rsidRDefault="00CA54AE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CA54AE" w:rsidRDefault="00CA54AE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CA54AE" w:rsidRPr="001447AB" w:rsidRDefault="00CA54AE" w:rsidP="001447AB">
      <w:pPr>
        <w:ind w:left="1612" w:hanging="892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1447AB">
        <w:rPr>
          <w:rFonts w:ascii="Times New Roman" w:hAnsi="Times New Roman" w:cs="Times New Roman"/>
          <w:bCs/>
          <w:sz w:val="28"/>
          <w:szCs w:val="28"/>
        </w:rPr>
        <w:t>ПРОЕКТ</w:t>
      </w:r>
    </w:p>
    <w:p w:rsidR="00CA54AE" w:rsidRPr="001447AB" w:rsidRDefault="00CA54AE" w:rsidP="001447A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CA54AE" w:rsidRPr="001447AB" w:rsidRDefault="00CA54AE" w:rsidP="001447A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</w:p>
    <w:p w:rsidR="00CA54AE" w:rsidRPr="001447AB" w:rsidRDefault="00CA54AE" w:rsidP="001447AB">
      <w:pPr>
        <w:jc w:val="center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CA54AE" w:rsidRPr="001447AB" w:rsidRDefault="00CA54AE" w:rsidP="001447AB">
      <w:pPr>
        <w:jc w:val="center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A54AE" w:rsidRDefault="00CA54AE" w:rsidP="001447AB">
      <w:pPr>
        <w:jc w:val="center"/>
        <w:rPr>
          <w:rFonts w:ascii="Times New Roman" w:hAnsi="Times New Roman" w:cs="Times New Roman"/>
          <w:szCs w:val="28"/>
        </w:rPr>
      </w:pPr>
    </w:p>
    <w:p w:rsidR="00CA54AE" w:rsidRPr="001447AB" w:rsidRDefault="00CA54AE" w:rsidP="001447AB">
      <w:pPr>
        <w:jc w:val="center"/>
        <w:rPr>
          <w:rFonts w:ascii="Times New Roman" w:hAnsi="Times New Roman" w:cs="Times New Roman"/>
          <w:szCs w:val="28"/>
        </w:rPr>
      </w:pPr>
    </w:p>
    <w:p w:rsidR="00CA54AE" w:rsidRPr="001447AB" w:rsidRDefault="00CA54AE" w:rsidP="001447AB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1447AB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CA54AE" w:rsidRPr="001447AB" w:rsidRDefault="00CA54AE" w:rsidP="001447AB">
      <w:pPr>
        <w:jc w:val="center"/>
        <w:rPr>
          <w:rFonts w:ascii="Times New Roman" w:hAnsi="Times New Roman" w:cs="Times New Roman"/>
          <w:b/>
          <w:bCs/>
          <w:szCs w:val="28"/>
        </w:rPr>
      </w:pPr>
    </w:p>
    <w:p w:rsidR="00CA54AE" w:rsidRPr="001447AB" w:rsidRDefault="00CA54AE" w:rsidP="001447AB">
      <w:pPr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 xml:space="preserve">«___» __________ 2020 года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CA54AE" w:rsidRPr="001447AB" w:rsidRDefault="00CA54AE" w:rsidP="001447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Pr="001447AB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CA54AE" w:rsidRPr="001447AB" w:rsidRDefault="00CA54AE" w:rsidP="001447AB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CA54AE" w:rsidRPr="00BF0B28" w:rsidRDefault="00CA54AE" w:rsidP="00BF0B28">
      <w:pPr>
        <w:pStyle w:val="Subtitle"/>
        <w:tabs>
          <w:tab w:val="left" w:pos="9360"/>
        </w:tabs>
        <w:ind w:right="-5"/>
        <w:rPr>
          <w:sz w:val="28"/>
          <w:szCs w:val="28"/>
        </w:rPr>
      </w:pPr>
      <w:r w:rsidRPr="00BF0B28">
        <w:rPr>
          <w:sz w:val="28"/>
          <w:szCs w:val="28"/>
        </w:rPr>
        <w:t>О создании администрации вновь образованного</w:t>
      </w:r>
    </w:p>
    <w:p w:rsidR="00CA54AE" w:rsidRPr="00BF0B28" w:rsidRDefault="00CA54AE" w:rsidP="00BF0B28">
      <w:pPr>
        <w:pStyle w:val="Subtitle"/>
        <w:tabs>
          <w:tab w:val="left" w:pos="9360"/>
        </w:tabs>
        <w:ind w:right="-5"/>
        <w:rPr>
          <w:sz w:val="28"/>
          <w:szCs w:val="28"/>
        </w:rPr>
      </w:pPr>
      <w:r w:rsidRPr="00BF0B28">
        <w:rPr>
          <w:sz w:val="28"/>
          <w:szCs w:val="28"/>
        </w:rPr>
        <w:t>Русско-Тювеевского сельского поселения</w:t>
      </w:r>
    </w:p>
    <w:p w:rsidR="00CA54AE" w:rsidRDefault="00CA54AE" w:rsidP="00BF0B28">
      <w:pPr>
        <w:pStyle w:val="Subtitle"/>
        <w:ind w:firstLine="540"/>
        <w:jc w:val="both"/>
        <w:rPr>
          <w:sz w:val="26"/>
          <w:szCs w:val="26"/>
        </w:rPr>
      </w:pPr>
    </w:p>
    <w:p w:rsidR="00CA54AE" w:rsidRPr="00241772" w:rsidRDefault="00CA54AE" w:rsidP="00BF0B28">
      <w:pPr>
        <w:pStyle w:val="Subtitle"/>
        <w:ind w:firstLine="540"/>
        <w:jc w:val="both"/>
        <w:rPr>
          <w:sz w:val="26"/>
          <w:szCs w:val="26"/>
        </w:rPr>
      </w:pPr>
    </w:p>
    <w:p w:rsidR="00CA54AE" w:rsidRDefault="00CA54AE" w:rsidP="00BF0B28">
      <w:pPr>
        <w:pStyle w:val="Heading1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BF0B28">
        <w:rPr>
          <w:rFonts w:ascii="Times New Roman" w:hAnsi="Times New Roman"/>
          <w:b w:val="0"/>
          <w:color w:val="000000"/>
          <w:sz w:val="28"/>
          <w:szCs w:val="28"/>
        </w:rPr>
        <w:t xml:space="preserve">Руководствуясь статьями 37, 41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BF0B28">
          <w:rPr>
            <w:rFonts w:ascii="Times New Roman" w:hAnsi="Times New Roman"/>
            <w:b w:val="0"/>
            <w:color w:val="000000"/>
            <w:sz w:val="28"/>
            <w:szCs w:val="28"/>
          </w:rPr>
          <w:t>2003 г</w:t>
        </w:r>
      </w:smartTag>
      <w:r w:rsidRPr="00BF0B28">
        <w:rPr>
          <w:rFonts w:ascii="Times New Roman" w:hAnsi="Times New Roman"/>
          <w:b w:val="0"/>
          <w:color w:val="000000"/>
          <w:sz w:val="28"/>
          <w:szCs w:val="28"/>
        </w:rPr>
        <w:t xml:space="preserve">. N 131-ФЗ "Об общих принципах организации местного самоуправления в Российской Федерации" (с последующими изменениями и дополнениями), статьей 13 </w:t>
      </w:r>
      <w:r w:rsidRPr="00BF0B28">
        <w:rPr>
          <w:rFonts w:ascii="Times New Roman" w:hAnsi="Times New Roman"/>
          <w:b w:val="0"/>
          <w:sz w:val="28"/>
          <w:szCs w:val="28"/>
        </w:rPr>
        <w:t>Федерального закона от 12 января 1996г. N 7-ФЗ "О некоммерческих организациях"  Совет депутатов Русско-Тювеевс</w:t>
      </w:r>
      <w:r>
        <w:rPr>
          <w:rFonts w:ascii="Times New Roman" w:hAnsi="Times New Roman"/>
          <w:b w:val="0"/>
          <w:sz w:val="28"/>
          <w:szCs w:val="28"/>
        </w:rPr>
        <w:t xml:space="preserve">кого сельского поселения  </w:t>
      </w:r>
      <w:r w:rsidRPr="00BF0B28">
        <w:rPr>
          <w:rFonts w:ascii="Times New Roman" w:hAnsi="Times New Roman"/>
          <w:b w:val="0"/>
          <w:sz w:val="28"/>
          <w:szCs w:val="28"/>
        </w:rPr>
        <w:t xml:space="preserve"> р е ш и л:</w:t>
      </w:r>
    </w:p>
    <w:p w:rsidR="00CA54AE" w:rsidRPr="00E95F19" w:rsidRDefault="00CA54AE" w:rsidP="00E95F19"/>
    <w:p w:rsidR="00CA54AE" w:rsidRPr="00BF0B28" w:rsidRDefault="00CA54AE" w:rsidP="00BF0B28">
      <w:pPr>
        <w:pStyle w:val="Subtitle"/>
        <w:tabs>
          <w:tab w:val="left" w:pos="9360"/>
        </w:tabs>
        <w:ind w:firstLine="709"/>
        <w:jc w:val="both"/>
        <w:rPr>
          <w:b w:val="0"/>
          <w:sz w:val="28"/>
          <w:szCs w:val="28"/>
        </w:rPr>
      </w:pPr>
      <w:r w:rsidRPr="00BF0B28">
        <w:rPr>
          <w:b w:val="0"/>
          <w:sz w:val="28"/>
          <w:szCs w:val="28"/>
        </w:rPr>
        <w:t>1. Создать администрацию вновь образованного Русско-Тювеевского сельского поселения в результате реорганизации в форме слияния администрации Русско-Караевского сельского поселения и администрации Русско-Тювеевского сельского поселения.</w:t>
      </w:r>
    </w:p>
    <w:p w:rsidR="00CA54AE" w:rsidRPr="00BF0B28" w:rsidRDefault="00CA54AE" w:rsidP="00BF0B28">
      <w:pPr>
        <w:pStyle w:val="Subtitle"/>
        <w:ind w:firstLine="709"/>
        <w:jc w:val="both"/>
        <w:rPr>
          <w:b w:val="0"/>
          <w:sz w:val="28"/>
          <w:szCs w:val="28"/>
        </w:rPr>
      </w:pPr>
      <w:r w:rsidRPr="00BF0B28">
        <w:rPr>
          <w:b w:val="0"/>
          <w:sz w:val="28"/>
          <w:szCs w:val="28"/>
        </w:rPr>
        <w:t>2. Главе Русско-Тювеевского сельского поселения обеспечить регистрацию администрации Русско-</w:t>
      </w:r>
      <w:r w:rsidRPr="00E95F19">
        <w:rPr>
          <w:b w:val="0"/>
          <w:sz w:val="28"/>
          <w:szCs w:val="28"/>
        </w:rPr>
        <w:t xml:space="preserve"> </w:t>
      </w:r>
      <w:r w:rsidRPr="00BF0B28">
        <w:rPr>
          <w:b w:val="0"/>
          <w:sz w:val="28"/>
          <w:szCs w:val="28"/>
        </w:rPr>
        <w:t>Тювеевского сельского поселения как юридического лица в порядке и сроки, установленные законом.</w:t>
      </w:r>
    </w:p>
    <w:p w:rsidR="00CA54AE" w:rsidRPr="00BF0B28" w:rsidRDefault="00CA54AE" w:rsidP="00BF0B28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F0B28">
        <w:rPr>
          <w:rFonts w:ascii="Times New Roman" w:hAnsi="Times New Roman" w:cs="Times New Roman"/>
          <w:sz w:val="28"/>
          <w:szCs w:val="28"/>
        </w:rPr>
        <w:t>3. Настоящее решение вступает в силу с момента его принятия и подлежит опубликованию в информационном бюллетене Русско-Тювеевского сельского поселения Темниковского муниципального района.</w:t>
      </w:r>
    </w:p>
    <w:p w:rsidR="00CA54AE" w:rsidRDefault="00CA54AE" w:rsidP="00BF0B28">
      <w:pPr>
        <w:pStyle w:val="Subtitle"/>
        <w:ind w:firstLine="540"/>
        <w:jc w:val="both"/>
        <w:rPr>
          <w:sz w:val="26"/>
          <w:szCs w:val="26"/>
        </w:rPr>
      </w:pPr>
    </w:p>
    <w:p w:rsidR="00CA54AE" w:rsidRPr="001447AB" w:rsidRDefault="00CA54AE" w:rsidP="001447AB">
      <w:pPr>
        <w:pStyle w:val="Subtitle"/>
        <w:rPr>
          <w:sz w:val="28"/>
          <w:szCs w:val="28"/>
        </w:rPr>
      </w:pPr>
    </w:p>
    <w:p w:rsidR="00CA54AE" w:rsidRPr="001447AB" w:rsidRDefault="00CA54AE" w:rsidP="001447AB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CA54AE" w:rsidRPr="001447AB" w:rsidRDefault="00CA54AE" w:rsidP="001447AB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Глава Русско-Тювеевского</w:t>
      </w:r>
    </w:p>
    <w:p w:rsidR="00CA54AE" w:rsidRPr="001447AB" w:rsidRDefault="00CA54AE" w:rsidP="001447AB">
      <w:pPr>
        <w:ind w:firstLine="0"/>
        <w:jc w:val="left"/>
        <w:rPr>
          <w:rFonts w:ascii="Times New Roman" w:hAnsi="Times New Roman" w:cs="Times New Roman"/>
          <w:b/>
          <w:bCs/>
          <w:color w:val="000080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447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54AE" w:rsidRPr="001447AB" w:rsidRDefault="00CA54AE" w:rsidP="001447AB">
      <w:pPr>
        <w:ind w:left="1612" w:hanging="892"/>
        <w:rPr>
          <w:rFonts w:ascii="Times New Roman" w:hAnsi="Times New Roman" w:cs="Times New Roman"/>
          <w:b/>
          <w:bCs/>
          <w:color w:val="000080"/>
          <w:sz w:val="20"/>
        </w:rPr>
      </w:pPr>
    </w:p>
    <w:p w:rsidR="00CA54AE" w:rsidRPr="001447AB" w:rsidRDefault="00CA54AE" w:rsidP="001447AB">
      <w:pPr>
        <w:ind w:left="1612" w:hanging="892"/>
        <w:rPr>
          <w:rFonts w:ascii="Times New Roman" w:hAnsi="Times New Roman" w:cs="Times New Roman"/>
          <w:b/>
          <w:bCs/>
          <w:color w:val="000080"/>
          <w:sz w:val="20"/>
        </w:rPr>
      </w:pPr>
    </w:p>
    <w:p w:rsidR="00CA54AE" w:rsidRDefault="00CA54AE" w:rsidP="001447AB">
      <w:pPr>
        <w:ind w:left="1612" w:hanging="892"/>
        <w:rPr>
          <w:rFonts w:ascii="Arial" w:hAnsi="Arial"/>
          <w:b/>
          <w:bCs/>
          <w:color w:val="000080"/>
          <w:sz w:val="20"/>
        </w:rPr>
      </w:pPr>
    </w:p>
    <w:p w:rsidR="00CA54AE" w:rsidRPr="009E22D4" w:rsidRDefault="00CA54AE" w:rsidP="009E22D4">
      <w:pPr>
        <w:ind w:left="1612" w:hanging="892"/>
        <w:jc w:val="center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CA54AE" w:rsidRDefault="00CA54AE" w:rsidP="00531AB0">
      <w:pPr>
        <w:jc w:val="right"/>
        <w:rPr>
          <w:rFonts w:ascii="Arial" w:hAnsi="Arial" w:cs="Arial"/>
          <w:b/>
          <w:bCs/>
          <w:color w:val="26282F"/>
        </w:rPr>
      </w:pPr>
    </w:p>
    <w:sectPr w:rsidR="00CA54AE" w:rsidSect="00381B0F">
      <w:headerReference w:type="default" r:id="rId7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54AE" w:rsidRDefault="00CA54AE" w:rsidP="004E299A">
      <w:r>
        <w:separator/>
      </w:r>
    </w:p>
  </w:endnote>
  <w:endnote w:type="continuationSeparator" w:id="0">
    <w:p w:rsidR="00CA54AE" w:rsidRDefault="00CA54AE" w:rsidP="004E2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54AE" w:rsidRDefault="00CA54AE" w:rsidP="004E299A">
      <w:r>
        <w:separator/>
      </w:r>
    </w:p>
  </w:footnote>
  <w:footnote w:type="continuationSeparator" w:id="0">
    <w:p w:rsidR="00CA54AE" w:rsidRDefault="00CA54AE" w:rsidP="004E29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4AE" w:rsidRDefault="00CA54AE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CA54AE" w:rsidRDefault="00CA54A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7F47E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FCC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144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44C1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7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66F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B0D7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24CC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81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F01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1111"/>
    <w:rsid w:val="00004FB1"/>
    <w:rsid w:val="000109DA"/>
    <w:rsid w:val="00012FDD"/>
    <w:rsid w:val="000166D3"/>
    <w:rsid w:val="000404F8"/>
    <w:rsid w:val="0004521C"/>
    <w:rsid w:val="00051F7B"/>
    <w:rsid w:val="00061077"/>
    <w:rsid w:val="0006776A"/>
    <w:rsid w:val="000700DE"/>
    <w:rsid w:val="00084927"/>
    <w:rsid w:val="00085C4C"/>
    <w:rsid w:val="0008673C"/>
    <w:rsid w:val="00093045"/>
    <w:rsid w:val="00096118"/>
    <w:rsid w:val="0009677F"/>
    <w:rsid w:val="000A1D43"/>
    <w:rsid w:val="000D7387"/>
    <w:rsid w:val="000F036D"/>
    <w:rsid w:val="00106C43"/>
    <w:rsid w:val="0011265D"/>
    <w:rsid w:val="00114CCB"/>
    <w:rsid w:val="00116CA9"/>
    <w:rsid w:val="00126DFF"/>
    <w:rsid w:val="00133971"/>
    <w:rsid w:val="001447AB"/>
    <w:rsid w:val="001517D6"/>
    <w:rsid w:val="0016712C"/>
    <w:rsid w:val="00167E0C"/>
    <w:rsid w:val="00171388"/>
    <w:rsid w:val="00176E9F"/>
    <w:rsid w:val="00183E7C"/>
    <w:rsid w:val="00185275"/>
    <w:rsid w:val="00193A9B"/>
    <w:rsid w:val="001942BF"/>
    <w:rsid w:val="00196A77"/>
    <w:rsid w:val="001B1C1F"/>
    <w:rsid w:val="001C25F7"/>
    <w:rsid w:val="001C3FDE"/>
    <w:rsid w:val="001E0827"/>
    <w:rsid w:val="001F0BDC"/>
    <w:rsid w:val="00223A2D"/>
    <w:rsid w:val="00224116"/>
    <w:rsid w:val="00224DF0"/>
    <w:rsid w:val="00241772"/>
    <w:rsid w:val="0025354C"/>
    <w:rsid w:val="002602D0"/>
    <w:rsid w:val="002622C8"/>
    <w:rsid w:val="00263D8A"/>
    <w:rsid w:val="00265A30"/>
    <w:rsid w:val="00267EAF"/>
    <w:rsid w:val="0027654C"/>
    <w:rsid w:val="00282528"/>
    <w:rsid w:val="00283D44"/>
    <w:rsid w:val="002A6BDD"/>
    <w:rsid w:val="002B7971"/>
    <w:rsid w:val="002D4F19"/>
    <w:rsid w:val="002D656F"/>
    <w:rsid w:val="002E651D"/>
    <w:rsid w:val="002E6B42"/>
    <w:rsid w:val="002F1315"/>
    <w:rsid w:val="002F28C7"/>
    <w:rsid w:val="00324753"/>
    <w:rsid w:val="003335F1"/>
    <w:rsid w:val="00341897"/>
    <w:rsid w:val="00361612"/>
    <w:rsid w:val="00367DB3"/>
    <w:rsid w:val="0038152A"/>
    <w:rsid w:val="00381B0F"/>
    <w:rsid w:val="00382671"/>
    <w:rsid w:val="00384130"/>
    <w:rsid w:val="003B5964"/>
    <w:rsid w:val="003D2EEE"/>
    <w:rsid w:val="003D7D13"/>
    <w:rsid w:val="003E7481"/>
    <w:rsid w:val="003F2095"/>
    <w:rsid w:val="00402917"/>
    <w:rsid w:val="0040689A"/>
    <w:rsid w:val="00411D49"/>
    <w:rsid w:val="00417431"/>
    <w:rsid w:val="00433977"/>
    <w:rsid w:val="00447201"/>
    <w:rsid w:val="004527E6"/>
    <w:rsid w:val="00461AFF"/>
    <w:rsid w:val="004734FD"/>
    <w:rsid w:val="004A5B2F"/>
    <w:rsid w:val="004A70F6"/>
    <w:rsid w:val="004B7D8D"/>
    <w:rsid w:val="004C5645"/>
    <w:rsid w:val="004C5974"/>
    <w:rsid w:val="004D3B2F"/>
    <w:rsid w:val="004E299A"/>
    <w:rsid w:val="004E3B9E"/>
    <w:rsid w:val="00526BC9"/>
    <w:rsid w:val="00527C6D"/>
    <w:rsid w:val="005317FB"/>
    <w:rsid w:val="00531AB0"/>
    <w:rsid w:val="00544D1D"/>
    <w:rsid w:val="00547996"/>
    <w:rsid w:val="00570B4D"/>
    <w:rsid w:val="00571563"/>
    <w:rsid w:val="005774C8"/>
    <w:rsid w:val="00580452"/>
    <w:rsid w:val="00597DE4"/>
    <w:rsid w:val="005B1496"/>
    <w:rsid w:val="005C71CB"/>
    <w:rsid w:val="005E0B85"/>
    <w:rsid w:val="005E7189"/>
    <w:rsid w:val="00604DD7"/>
    <w:rsid w:val="00620070"/>
    <w:rsid w:val="00630013"/>
    <w:rsid w:val="006362D2"/>
    <w:rsid w:val="00637E8F"/>
    <w:rsid w:val="00646B02"/>
    <w:rsid w:val="00651087"/>
    <w:rsid w:val="00657D42"/>
    <w:rsid w:val="00670824"/>
    <w:rsid w:val="00673D31"/>
    <w:rsid w:val="00677815"/>
    <w:rsid w:val="006802C4"/>
    <w:rsid w:val="006817DB"/>
    <w:rsid w:val="006860A3"/>
    <w:rsid w:val="006921B2"/>
    <w:rsid w:val="006A0C59"/>
    <w:rsid w:val="006B493F"/>
    <w:rsid w:val="006B6036"/>
    <w:rsid w:val="006C3A98"/>
    <w:rsid w:val="006F5FB9"/>
    <w:rsid w:val="006F707A"/>
    <w:rsid w:val="00707558"/>
    <w:rsid w:val="007123AD"/>
    <w:rsid w:val="00725901"/>
    <w:rsid w:val="00726422"/>
    <w:rsid w:val="00732C68"/>
    <w:rsid w:val="00736225"/>
    <w:rsid w:val="00747660"/>
    <w:rsid w:val="00772547"/>
    <w:rsid w:val="00772E85"/>
    <w:rsid w:val="00775F4D"/>
    <w:rsid w:val="007C1B73"/>
    <w:rsid w:val="007E3EBE"/>
    <w:rsid w:val="00810BBC"/>
    <w:rsid w:val="00826E1F"/>
    <w:rsid w:val="0082781B"/>
    <w:rsid w:val="008336B4"/>
    <w:rsid w:val="008354B8"/>
    <w:rsid w:val="008404B6"/>
    <w:rsid w:val="00843D4B"/>
    <w:rsid w:val="00860F0B"/>
    <w:rsid w:val="00874818"/>
    <w:rsid w:val="00880114"/>
    <w:rsid w:val="00880603"/>
    <w:rsid w:val="00886FA7"/>
    <w:rsid w:val="00895E82"/>
    <w:rsid w:val="008A3AFA"/>
    <w:rsid w:val="008B425E"/>
    <w:rsid w:val="008B7395"/>
    <w:rsid w:val="008C0E89"/>
    <w:rsid w:val="008C1AF7"/>
    <w:rsid w:val="008C62D5"/>
    <w:rsid w:val="008C641E"/>
    <w:rsid w:val="008D2E1B"/>
    <w:rsid w:val="008E56BB"/>
    <w:rsid w:val="008F52B5"/>
    <w:rsid w:val="0090012D"/>
    <w:rsid w:val="00906B3F"/>
    <w:rsid w:val="009223FF"/>
    <w:rsid w:val="00946E55"/>
    <w:rsid w:val="00953396"/>
    <w:rsid w:val="009561AA"/>
    <w:rsid w:val="00976575"/>
    <w:rsid w:val="009775CB"/>
    <w:rsid w:val="00980FE0"/>
    <w:rsid w:val="009940B5"/>
    <w:rsid w:val="009A7397"/>
    <w:rsid w:val="009B0314"/>
    <w:rsid w:val="009C3837"/>
    <w:rsid w:val="009D04D0"/>
    <w:rsid w:val="009D547F"/>
    <w:rsid w:val="009E22D4"/>
    <w:rsid w:val="009E59CA"/>
    <w:rsid w:val="009F4EC1"/>
    <w:rsid w:val="00A02C17"/>
    <w:rsid w:val="00A2066F"/>
    <w:rsid w:val="00A275C1"/>
    <w:rsid w:val="00A27723"/>
    <w:rsid w:val="00A37091"/>
    <w:rsid w:val="00A4173C"/>
    <w:rsid w:val="00A52498"/>
    <w:rsid w:val="00A8281D"/>
    <w:rsid w:val="00A82BB2"/>
    <w:rsid w:val="00A864D0"/>
    <w:rsid w:val="00A918C1"/>
    <w:rsid w:val="00A9575E"/>
    <w:rsid w:val="00A97107"/>
    <w:rsid w:val="00AB0422"/>
    <w:rsid w:val="00AB3CCA"/>
    <w:rsid w:val="00AF1111"/>
    <w:rsid w:val="00B25145"/>
    <w:rsid w:val="00B471FA"/>
    <w:rsid w:val="00B502F3"/>
    <w:rsid w:val="00B716BA"/>
    <w:rsid w:val="00B7648C"/>
    <w:rsid w:val="00B7738F"/>
    <w:rsid w:val="00B803D5"/>
    <w:rsid w:val="00B82C8E"/>
    <w:rsid w:val="00B84B93"/>
    <w:rsid w:val="00B84E09"/>
    <w:rsid w:val="00BA055D"/>
    <w:rsid w:val="00BB2CFF"/>
    <w:rsid w:val="00BB714D"/>
    <w:rsid w:val="00BC394B"/>
    <w:rsid w:val="00BD24A6"/>
    <w:rsid w:val="00BD26CA"/>
    <w:rsid w:val="00BE24F5"/>
    <w:rsid w:val="00BE2A28"/>
    <w:rsid w:val="00BE6D95"/>
    <w:rsid w:val="00BF0B28"/>
    <w:rsid w:val="00BF6142"/>
    <w:rsid w:val="00C13485"/>
    <w:rsid w:val="00C30773"/>
    <w:rsid w:val="00C32A32"/>
    <w:rsid w:val="00C40813"/>
    <w:rsid w:val="00C40AD4"/>
    <w:rsid w:val="00C5220F"/>
    <w:rsid w:val="00C54CE7"/>
    <w:rsid w:val="00C57231"/>
    <w:rsid w:val="00C632D8"/>
    <w:rsid w:val="00C90FE4"/>
    <w:rsid w:val="00C979B1"/>
    <w:rsid w:val="00CA54AE"/>
    <w:rsid w:val="00CA6B50"/>
    <w:rsid w:val="00CB379C"/>
    <w:rsid w:val="00CB7B3D"/>
    <w:rsid w:val="00CE5CFA"/>
    <w:rsid w:val="00CE67ED"/>
    <w:rsid w:val="00CF3FCE"/>
    <w:rsid w:val="00CF49EF"/>
    <w:rsid w:val="00D035E4"/>
    <w:rsid w:val="00D11A9C"/>
    <w:rsid w:val="00D22835"/>
    <w:rsid w:val="00D42F37"/>
    <w:rsid w:val="00D74E7E"/>
    <w:rsid w:val="00D9072F"/>
    <w:rsid w:val="00DA0AB3"/>
    <w:rsid w:val="00DB19D5"/>
    <w:rsid w:val="00DB2DD0"/>
    <w:rsid w:val="00DD303B"/>
    <w:rsid w:val="00DD7C8D"/>
    <w:rsid w:val="00DE05AF"/>
    <w:rsid w:val="00DF2ABC"/>
    <w:rsid w:val="00DF4B62"/>
    <w:rsid w:val="00E03803"/>
    <w:rsid w:val="00E05C7A"/>
    <w:rsid w:val="00E13124"/>
    <w:rsid w:val="00E1316A"/>
    <w:rsid w:val="00E25CC2"/>
    <w:rsid w:val="00E3216B"/>
    <w:rsid w:val="00E57BA4"/>
    <w:rsid w:val="00E60460"/>
    <w:rsid w:val="00E74D37"/>
    <w:rsid w:val="00E82B9C"/>
    <w:rsid w:val="00E840CE"/>
    <w:rsid w:val="00E84928"/>
    <w:rsid w:val="00E9171F"/>
    <w:rsid w:val="00E95F19"/>
    <w:rsid w:val="00E9747F"/>
    <w:rsid w:val="00EA065C"/>
    <w:rsid w:val="00EB7ED0"/>
    <w:rsid w:val="00EC0D7E"/>
    <w:rsid w:val="00ED22A6"/>
    <w:rsid w:val="00EF6963"/>
    <w:rsid w:val="00F0057A"/>
    <w:rsid w:val="00F00ACC"/>
    <w:rsid w:val="00F13A00"/>
    <w:rsid w:val="00F22A29"/>
    <w:rsid w:val="00F26951"/>
    <w:rsid w:val="00F337B1"/>
    <w:rsid w:val="00F4087B"/>
    <w:rsid w:val="00F55EEA"/>
    <w:rsid w:val="00F57193"/>
    <w:rsid w:val="00F57783"/>
    <w:rsid w:val="00F60550"/>
    <w:rsid w:val="00F63DFE"/>
    <w:rsid w:val="00F66853"/>
    <w:rsid w:val="00F94FE0"/>
    <w:rsid w:val="00FA1D5A"/>
    <w:rsid w:val="00FA3D0A"/>
    <w:rsid w:val="00FB17F4"/>
    <w:rsid w:val="00FD2A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Heading1Char1">
    <w:name w:val="Heading 1 Char1"/>
    <w:link w:val="Heading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Heading4Char1">
    <w:name w:val="Heading 4 Char1"/>
    <w:link w:val="Heading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">
    <w:name w:val="Цветовое выделение"/>
    <w:uiPriority w:val="99"/>
    <w:rsid w:val="002A6BDD"/>
    <w:rPr>
      <w:b/>
      <w:color w:val="26282F"/>
    </w:rPr>
  </w:style>
  <w:style w:type="character" w:customStyle="1" w:styleId="a0">
    <w:name w:val="Гипертекстовая ссылка"/>
    <w:uiPriority w:val="99"/>
    <w:rsid w:val="002A6BDD"/>
    <w:rPr>
      <w:b/>
      <w:color w:val="106BBE"/>
    </w:rPr>
  </w:style>
  <w:style w:type="paragraph" w:customStyle="1" w:styleId="a1">
    <w:name w:val="Текст (справка)"/>
    <w:basedOn w:val="Normal"/>
    <w:next w:val="Normal"/>
    <w:uiPriority w:val="99"/>
    <w:rsid w:val="002A6BDD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Информация о версии"/>
    <w:basedOn w:val="a2"/>
    <w:next w:val="Normal"/>
    <w:uiPriority w:val="99"/>
    <w:rsid w:val="002A6BDD"/>
    <w:rPr>
      <w:i/>
      <w:iCs/>
    </w:rPr>
  </w:style>
  <w:style w:type="paragraph" w:customStyle="1" w:styleId="a4">
    <w:name w:val="Текст информации об изменениях"/>
    <w:basedOn w:val="Normal"/>
    <w:next w:val="Normal"/>
    <w:uiPriority w:val="99"/>
    <w:rsid w:val="002A6BDD"/>
    <w:rPr>
      <w:color w:val="353842"/>
      <w:sz w:val="20"/>
      <w:szCs w:val="20"/>
    </w:rPr>
  </w:style>
  <w:style w:type="paragraph" w:customStyle="1" w:styleId="a5">
    <w:name w:val="Информация об изменениях"/>
    <w:basedOn w:val="a4"/>
    <w:next w:val="Normal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6">
    <w:name w:val="Нормальный (таблица)"/>
    <w:basedOn w:val="Normal"/>
    <w:next w:val="Normal"/>
    <w:uiPriority w:val="99"/>
    <w:rsid w:val="002A6BDD"/>
    <w:pPr>
      <w:ind w:firstLine="0"/>
    </w:pPr>
  </w:style>
  <w:style w:type="paragraph" w:customStyle="1" w:styleId="a7">
    <w:name w:val="Подзаголовок для информации об изменениях"/>
    <w:basedOn w:val="a4"/>
    <w:next w:val="Normal"/>
    <w:uiPriority w:val="99"/>
    <w:rsid w:val="002A6BDD"/>
    <w:rPr>
      <w:b/>
      <w:bCs/>
    </w:rPr>
  </w:style>
  <w:style w:type="paragraph" w:customStyle="1" w:styleId="a8">
    <w:name w:val="Прижатый влево"/>
    <w:basedOn w:val="Normal"/>
    <w:next w:val="Normal"/>
    <w:uiPriority w:val="99"/>
    <w:rsid w:val="002A6BDD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aa">
    <w:name w:val="Без интервала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er">
    <w:name w:val="header"/>
    <w:basedOn w:val="Normal"/>
    <w:link w:val="Head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HeaderChar1">
    <w:name w:val="Header Char1"/>
    <w:link w:val="Header"/>
    <w:uiPriority w:val="99"/>
    <w:locked/>
    <w:rsid w:val="004E299A"/>
    <w:rPr>
      <w:rFonts w:ascii="Times New Roman CYR" w:hAnsi="Times New Roman CYR"/>
      <w:sz w:val="24"/>
    </w:rPr>
  </w:style>
  <w:style w:type="paragraph" w:styleId="Footer">
    <w:name w:val="footer"/>
    <w:basedOn w:val="Normal"/>
    <w:link w:val="Foot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FooterChar1">
    <w:name w:val="Footer Char1"/>
    <w:link w:val="Footer"/>
    <w:uiPriority w:val="99"/>
    <w:locked/>
    <w:rsid w:val="004E299A"/>
    <w:rPr>
      <w:rFonts w:ascii="Times New Roman CYR" w:hAnsi="Times New Roman CYR"/>
      <w:sz w:val="24"/>
    </w:rPr>
  </w:style>
  <w:style w:type="paragraph" w:styleId="Subtitle">
    <w:name w:val="Subtitle"/>
    <w:basedOn w:val="Normal"/>
    <w:link w:val="SubtitleChar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NormalWeb">
    <w:name w:val="Normal (Web)"/>
    <w:basedOn w:val="Normal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DocumentMap">
    <w:name w:val="Document Map"/>
    <w:basedOn w:val="Normal"/>
    <w:link w:val="DocumentMapChar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Hyperlink">
    <w:name w:val="Hyperlink"/>
    <w:basedOn w:val="DefaultParagraphFont"/>
    <w:uiPriority w:val="99"/>
    <w:rsid w:val="007E3EB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8427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427834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42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42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42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427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42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427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427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8427904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7842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427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427874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8427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42790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8427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42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427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427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427857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7842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427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427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42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42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84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42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42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42786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42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42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42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842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42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42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42789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42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842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42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42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427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42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427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427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427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42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42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42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427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427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42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842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42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42787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42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42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427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42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42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427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427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42783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427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42788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842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42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427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427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842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427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42788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842790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427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27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27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427895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42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42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427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27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27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43</TotalTime>
  <Pages>1</Pages>
  <Words>226</Words>
  <Characters>1292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WiZaRd</cp:lastModifiedBy>
  <cp:revision>16</cp:revision>
  <cp:lastPrinted>2019-01-18T09:04:00Z</cp:lastPrinted>
  <dcterms:created xsi:type="dcterms:W3CDTF">2020-02-14T06:52:00Z</dcterms:created>
  <dcterms:modified xsi:type="dcterms:W3CDTF">2020-09-25T07:44:00Z</dcterms:modified>
</cp:coreProperties>
</file>