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CFC" w:rsidRPr="001447AB" w:rsidRDefault="001A1CFC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1A1CFC" w:rsidRPr="001447AB" w:rsidRDefault="001A1CFC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1A1CFC" w:rsidRPr="001447AB" w:rsidRDefault="001A1CFC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1A1CFC" w:rsidRPr="001447AB" w:rsidRDefault="001A1CFC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A1CFC" w:rsidRPr="001447AB" w:rsidRDefault="001A1CFC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1CFC" w:rsidRDefault="001A1CFC" w:rsidP="001447AB">
      <w:pPr>
        <w:jc w:val="center"/>
        <w:rPr>
          <w:rFonts w:ascii="Times New Roman" w:hAnsi="Times New Roman" w:cs="Times New Roman"/>
          <w:szCs w:val="28"/>
        </w:rPr>
      </w:pPr>
    </w:p>
    <w:p w:rsidR="001A1CFC" w:rsidRPr="001447AB" w:rsidRDefault="001A1CFC" w:rsidP="001447AB">
      <w:pPr>
        <w:jc w:val="center"/>
        <w:rPr>
          <w:rFonts w:ascii="Times New Roman" w:hAnsi="Times New Roman" w:cs="Times New Roman"/>
          <w:szCs w:val="28"/>
        </w:rPr>
      </w:pPr>
    </w:p>
    <w:p w:rsidR="001A1CFC" w:rsidRPr="001447AB" w:rsidRDefault="001A1CFC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A1CFC" w:rsidRPr="001447AB" w:rsidRDefault="001A1CFC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1A1CFC" w:rsidRPr="001447AB" w:rsidRDefault="001A1CFC" w:rsidP="009934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№4</w:t>
      </w:r>
    </w:p>
    <w:p w:rsidR="001A1CFC" w:rsidRPr="001447AB" w:rsidRDefault="001A1CFC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A1CFC" w:rsidRPr="001447AB" w:rsidRDefault="001A1CFC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1A1CFC" w:rsidRPr="00C5220F" w:rsidRDefault="001A1CFC" w:rsidP="00C5220F">
      <w:pPr>
        <w:pStyle w:val="Subtitle"/>
        <w:tabs>
          <w:tab w:val="left" w:pos="9360"/>
        </w:tabs>
        <w:ind w:right="-5"/>
        <w:rPr>
          <w:sz w:val="28"/>
          <w:szCs w:val="28"/>
        </w:rPr>
      </w:pPr>
      <w:r w:rsidRPr="00C5220F">
        <w:rPr>
          <w:sz w:val="28"/>
          <w:szCs w:val="28"/>
        </w:rPr>
        <w:t>Об избрании главы Русско-Тювеевского сельского поселения</w:t>
      </w:r>
    </w:p>
    <w:p w:rsidR="001A1CFC" w:rsidRPr="00241772" w:rsidRDefault="001A1CFC" w:rsidP="00C5220F">
      <w:pPr>
        <w:pStyle w:val="Subtitle"/>
        <w:ind w:firstLine="540"/>
        <w:jc w:val="both"/>
        <w:rPr>
          <w:sz w:val="26"/>
          <w:szCs w:val="26"/>
        </w:rPr>
      </w:pPr>
    </w:p>
    <w:p w:rsidR="001A1CFC" w:rsidRPr="00241772" w:rsidRDefault="001A1CFC" w:rsidP="00C5220F">
      <w:pPr>
        <w:pStyle w:val="Subtitle"/>
        <w:ind w:firstLine="540"/>
        <w:jc w:val="both"/>
        <w:rPr>
          <w:sz w:val="26"/>
          <w:szCs w:val="26"/>
        </w:rPr>
      </w:pPr>
    </w:p>
    <w:p w:rsidR="001A1CFC" w:rsidRDefault="001A1CFC" w:rsidP="00C5220F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5220F">
        <w:rPr>
          <w:rFonts w:ascii="Times New Roman" w:hAnsi="Times New Roman"/>
          <w:b w:val="0"/>
          <w:color w:val="000000"/>
          <w:sz w:val="28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5220F">
          <w:rPr>
            <w:rFonts w:ascii="Times New Roman" w:hAnsi="Times New Roman"/>
            <w:b w:val="0"/>
            <w:color w:val="000000"/>
            <w:sz w:val="28"/>
            <w:szCs w:val="28"/>
          </w:rPr>
          <w:t>2003 г</w:t>
        </w:r>
      </w:smartTag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  <w:r w:rsidRPr="00C5220F">
        <w:rPr>
          <w:rFonts w:ascii="Times New Roman" w:hAnsi="Times New Roman"/>
          <w:b w:val="0"/>
          <w:color w:val="000000"/>
          <w:sz w:val="28"/>
          <w:szCs w:val="28"/>
        </w:rPr>
        <w:t xml:space="preserve"> N131-ФЗ "Об общих принципах организации местного самоуправления в Российской Федерации" (с последующими изменениями и дополнениями), </w:t>
      </w:r>
      <w:r w:rsidRPr="00C5220F">
        <w:rPr>
          <w:rFonts w:ascii="Times New Roman" w:hAnsi="Times New Roman"/>
          <w:b w:val="0"/>
          <w:sz w:val="28"/>
          <w:szCs w:val="28"/>
        </w:rPr>
        <w:t>Совет депутатов Русско-Тювеевского сельского поселения р е ш и л:</w:t>
      </w:r>
    </w:p>
    <w:p w:rsidR="001A1CFC" w:rsidRPr="009934CA" w:rsidRDefault="001A1CFC" w:rsidP="009934CA"/>
    <w:p w:rsidR="001A1CFC" w:rsidRPr="00C5220F" w:rsidRDefault="001A1CFC" w:rsidP="00C5220F">
      <w:pPr>
        <w:pStyle w:val="Subtitle"/>
        <w:tabs>
          <w:tab w:val="left" w:pos="9360"/>
        </w:tabs>
        <w:ind w:firstLine="709"/>
        <w:jc w:val="both"/>
        <w:rPr>
          <w:b w:val="0"/>
          <w:sz w:val="28"/>
          <w:szCs w:val="28"/>
        </w:rPr>
      </w:pPr>
      <w:r w:rsidRPr="00C5220F">
        <w:rPr>
          <w:b w:val="0"/>
          <w:sz w:val="28"/>
          <w:szCs w:val="28"/>
        </w:rPr>
        <w:t>1. Избрать депутата Совета депутатов Русско-Тювеевского сельского поселения от избирательного округа № ___ __________________ – главой Русско-Тювеевского сельского поселения.</w:t>
      </w:r>
    </w:p>
    <w:p w:rsidR="001A1CFC" w:rsidRPr="00C5220F" w:rsidRDefault="001A1CFC" w:rsidP="00C522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5220F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подписания и подлежит опубликованию в информационном бюллетене Русско-Тювеевского сельского поселения Темниковского муниципального района.</w:t>
      </w:r>
    </w:p>
    <w:p w:rsidR="001A1CFC" w:rsidRPr="0009677F" w:rsidRDefault="001A1CFC" w:rsidP="00C5220F">
      <w:pPr>
        <w:pStyle w:val="Subtitle"/>
        <w:ind w:firstLine="709"/>
        <w:jc w:val="both"/>
        <w:rPr>
          <w:szCs w:val="28"/>
        </w:rPr>
      </w:pPr>
    </w:p>
    <w:p w:rsidR="001A1CFC" w:rsidRPr="001447AB" w:rsidRDefault="001A1CFC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1A1CFC" w:rsidRPr="001447AB" w:rsidRDefault="001A1CFC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1A1CFC" w:rsidRPr="001447AB" w:rsidRDefault="001A1CFC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1A1CFC" w:rsidRPr="001447AB" w:rsidRDefault="001A1CFC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CFC" w:rsidRPr="001447AB" w:rsidRDefault="001A1CFC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1A1CFC" w:rsidRPr="001447AB" w:rsidRDefault="001A1CFC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1A1CFC" w:rsidRDefault="001A1CFC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1A1CFC" w:rsidRPr="009E22D4" w:rsidRDefault="001A1CFC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1A1CFC" w:rsidRDefault="001A1CFC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1A1CFC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CFC" w:rsidRDefault="001A1CFC" w:rsidP="004E299A">
      <w:r>
        <w:separator/>
      </w:r>
    </w:p>
  </w:endnote>
  <w:endnote w:type="continuationSeparator" w:id="0">
    <w:p w:rsidR="001A1CFC" w:rsidRDefault="001A1CFC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CFC" w:rsidRDefault="001A1CFC" w:rsidP="004E299A">
      <w:r>
        <w:separator/>
      </w:r>
    </w:p>
  </w:footnote>
  <w:footnote w:type="continuationSeparator" w:id="0">
    <w:p w:rsidR="001A1CFC" w:rsidRDefault="001A1CFC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CFC" w:rsidRDefault="001A1CFC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1A1CFC" w:rsidRDefault="001A1C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A2908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A1CFC"/>
    <w:rsid w:val="001A317C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C5C65"/>
    <w:rsid w:val="003D2EEE"/>
    <w:rsid w:val="003D7D13"/>
    <w:rsid w:val="003E4306"/>
    <w:rsid w:val="003E7481"/>
    <w:rsid w:val="003F2095"/>
    <w:rsid w:val="00402917"/>
    <w:rsid w:val="0040689A"/>
    <w:rsid w:val="00411D49"/>
    <w:rsid w:val="00417431"/>
    <w:rsid w:val="00433977"/>
    <w:rsid w:val="00447201"/>
    <w:rsid w:val="00450059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7F710C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34CA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62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6353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2642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062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639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62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642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6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637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62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6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8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6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4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6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6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9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35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40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062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6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264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06264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2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641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62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171</Words>
  <Characters>976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15</cp:revision>
  <cp:lastPrinted>2019-01-18T09:04:00Z</cp:lastPrinted>
  <dcterms:created xsi:type="dcterms:W3CDTF">2020-02-14T06:52:00Z</dcterms:created>
  <dcterms:modified xsi:type="dcterms:W3CDTF">2020-09-25T07:45:00Z</dcterms:modified>
</cp:coreProperties>
</file>