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F5" w:rsidRPr="001447AB" w:rsidRDefault="00EB29F5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EB29F5" w:rsidRPr="001447AB" w:rsidRDefault="00EB29F5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EB29F5" w:rsidRPr="001447AB" w:rsidRDefault="00EB29F5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EB29F5" w:rsidRPr="001447AB" w:rsidRDefault="00EB29F5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B29F5" w:rsidRPr="001447AB" w:rsidRDefault="00EB29F5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B29F5" w:rsidRDefault="00EB29F5" w:rsidP="001447AB">
      <w:pPr>
        <w:jc w:val="center"/>
        <w:rPr>
          <w:rFonts w:ascii="Times New Roman" w:hAnsi="Times New Roman" w:cs="Times New Roman"/>
          <w:szCs w:val="28"/>
        </w:rPr>
      </w:pPr>
    </w:p>
    <w:p w:rsidR="00EB29F5" w:rsidRPr="001447AB" w:rsidRDefault="00EB29F5" w:rsidP="001447AB">
      <w:pPr>
        <w:jc w:val="center"/>
        <w:rPr>
          <w:rFonts w:ascii="Times New Roman" w:hAnsi="Times New Roman" w:cs="Times New Roman"/>
          <w:szCs w:val="28"/>
        </w:rPr>
      </w:pPr>
    </w:p>
    <w:p w:rsidR="00EB29F5" w:rsidRPr="001447AB" w:rsidRDefault="00EB29F5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B29F5" w:rsidRPr="001447AB" w:rsidRDefault="00EB29F5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EB29F5" w:rsidRPr="001447AB" w:rsidRDefault="00EB29F5" w:rsidP="009934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№11</w:t>
      </w:r>
    </w:p>
    <w:p w:rsidR="00EB29F5" w:rsidRPr="001447AB" w:rsidRDefault="00EB29F5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EB29F5" w:rsidRPr="001447AB" w:rsidRDefault="00EB29F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EB29F5" w:rsidRPr="00241772" w:rsidRDefault="00EB29F5" w:rsidP="00B71A48">
      <w:pPr>
        <w:pStyle w:val="Subtitle"/>
        <w:ind w:firstLine="540"/>
        <w:rPr>
          <w:sz w:val="26"/>
          <w:szCs w:val="26"/>
        </w:rPr>
      </w:pPr>
      <w:r w:rsidRPr="0092426C">
        <w:rPr>
          <w:sz w:val="28"/>
          <w:szCs w:val="28"/>
        </w:rPr>
        <w:t xml:space="preserve">Об избрании заместителя Председателя Совета депутатов Русско-Тювеевского сельского поселения Темниковского муниципального района </w:t>
      </w:r>
      <w:r>
        <w:rPr>
          <w:sz w:val="28"/>
          <w:szCs w:val="28"/>
        </w:rPr>
        <w:t>первого</w:t>
      </w:r>
      <w:r w:rsidRPr="0092426C">
        <w:rPr>
          <w:sz w:val="28"/>
          <w:szCs w:val="28"/>
        </w:rPr>
        <w:t xml:space="preserve"> созыва</w:t>
      </w:r>
    </w:p>
    <w:p w:rsidR="00EB29F5" w:rsidRDefault="00EB29F5" w:rsidP="00C5220F">
      <w:pPr>
        <w:pStyle w:val="Subtitle"/>
        <w:ind w:firstLine="540"/>
        <w:jc w:val="both"/>
        <w:rPr>
          <w:b w:val="0"/>
          <w:sz w:val="26"/>
          <w:szCs w:val="26"/>
        </w:rPr>
      </w:pPr>
    </w:p>
    <w:p w:rsidR="00EB29F5" w:rsidRPr="00B71A48" w:rsidRDefault="00EB29F5" w:rsidP="00C5220F">
      <w:pPr>
        <w:pStyle w:val="Subtitle"/>
        <w:ind w:firstLine="540"/>
        <w:jc w:val="both"/>
        <w:rPr>
          <w:b w:val="0"/>
          <w:sz w:val="26"/>
          <w:szCs w:val="26"/>
        </w:rPr>
      </w:pPr>
    </w:p>
    <w:p w:rsidR="00EB29F5" w:rsidRPr="00B71A48" w:rsidRDefault="00EB29F5" w:rsidP="00A02380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B71A48">
        <w:rPr>
          <w:rFonts w:ascii="Times New Roman" w:hAnsi="Times New Roman"/>
          <w:sz w:val="28"/>
          <w:szCs w:val="28"/>
        </w:rPr>
        <w:t xml:space="preserve">       В соответствии с Федеральным законом от 6 октября 2003 года № 131-ФЗ «Об общих принципах организации местного самоуправления в Российской Федерации» и Устав</w:t>
      </w:r>
      <w:r>
        <w:rPr>
          <w:rFonts w:ascii="Times New Roman" w:hAnsi="Times New Roman"/>
          <w:sz w:val="28"/>
          <w:szCs w:val="28"/>
        </w:rPr>
        <w:t>ом</w:t>
      </w:r>
      <w:r w:rsidRPr="00B71A48">
        <w:rPr>
          <w:rFonts w:ascii="Times New Roman" w:hAnsi="Times New Roman"/>
          <w:sz w:val="28"/>
          <w:szCs w:val="28"/>
        </w:rPr>
        <w:t xml:space="preserve"> Русско-Тювеевского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1A48">
        <w:rPr>
          <w:rFonts w:ascii="Times New Roman" w:hAnsi="Times New Roman"/>
          <w:sz w:val="28"/>
          <w:szCs w:val="28"/>
        </w:rPr>
        <w:t xml:space="preserve">Совет депутатов </w:t>
      </w:r>
      <w:r w:rsidRPr="00B71A48">
        <w:rPr>
          <w:rFonts w:ascii="Times New Roman" w:hAnsi="Times New Roman"/>
          <w:spacing w:val="-5"/>
          <w:sz w:val="28"/>
          <w:szCs w:val="28"/>
        </w:rPr>
        <w:t xml:space="preserve">Русско-Тювеевского сельского поселения </w:t>
      </w:r>
      <w:r w:rsidRPr="00B71A48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р е ш и л:    </w:t>
      </w:r>
    </w:p>
    <w:p w:rsidR="00EB29F5" w:rsidRPr="00B71A48" w:rsidRDefault="00EB29F5" w:rsidP="00B71A48">
      <w:pPr>
        <w:pStyle w:val="Subtitle"/>
        <w:ind w:firstLine="709"/>
        <w:jc w:val="both"/>
        <w:rPr>
          <w:b w:val="0"/>
          <w:szCs w:val="28"/>
        </w:rPr>
      </w:pPr>
      <w:r w:rsidRPr="00B71A48">
        <w:rPr>
          <w:b w:val="0"/>
          <w:sz w:val="28"/>
          <w:szCs w:val="28"/>
        </w:rPr>
        <w:t xml:space="preserve">Избрать заместителем Председателя Совета депутатов Русско-Тювеевского сельского поселения Темниковского муниципального района </w:t>
      </w:r>
      <w:r>
        <w:rPr>
          <w:b w:val="0"/>
          <w:sz w:val="28"/>
          <w:szCs w:val="28"/>
        </w:rPr>
        <w:t>перв</w:t>
      </w:r>
      <w:r w:rsidRPr="00B71A48">
        <w:rPr>
          <w:b w:val="0"/>
          <w:sz w:val="28"/>
          <w:szCs w:val="28"/>
        </w:rPr>
        <w:t xml:space="preserve">ого созыва  депутата   избирательного округа № </w:t>
      </w:r>
      <w:r>
        <w:rPr>
          <w:b w:val="0"/>
          <w:sz w:val="28"/>
          <w:szCs w:val="28"/>
        </w:rPr>
        <w:t>__ __________________________________</w:t>
      </w:r>
      <w:r w:rsidRPr="00B71A48">
        <w:rPr>
          <w:b w:val="0"/>
          <w:sz w:val="28"/>
          <w:szCs w:val="28"/>
        </w:rPr>
        <w:t>.</w:t>
      </w:r>
    </w:p>
    <w:p w:rsidR="00EB29F5" w:rsidRDefault="00EB29F5" w:rsidP="001447AB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EB29F5" w:rsidRDefault="00EB29F5" w:rsidP="001447AB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EB29F5" w:rsidRPr="00B71A48" w:rsidRDefault="00EB29F5" w:rsidP="001447AB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EB29F5" w:rsidRDefault="00EB29F5" w:rsidP="00AA21C0">
      <w:pPr>
        <w:shd w:val="clear" w:color="auto" w:fill="FFFFFF"/>
        <w:tabs>
          <w:tab w:val="left" w:pos="5369"/>
          <w:tab w:val="left" w:pos="7178"/>
        </w:tabs>
        <w:ind w:firstLine="0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Глава Русско-Тювеевского</w:t>
      </w:r>
    </w:p>
    <w:p w:rsidR="00EB29F5" w:rsidRPr="00EC1910" w:rsidRDefault="00EB29F5" w:rsidP="00AA21C0">
      <w:pPr>
        <w:shd w:val="clear" w:color="auto" w:fill="FFFFFF"/>
        <w:tabs>
          <w:tab w:val="left" w:pos="5369"/>
          <w:tab w:val="left" w:pos="7178"/>
        </w:tabs>
        <w:ind w:firstLine="0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Сельского поселения          </w:t>
      </w:r>
    </w:p>
    <w:p w:rsidR="00EB29F5" w:rsidRPr="001447AB" w:rsidRDefault="00EB29F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EB29F5" w:rsidRPr="001447AB" w:rsidRDefault="00EB29F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EB29F5" w:rsidRPr="001447AB" w:rsidRDefault="00EB29F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EB29F5" w:rsidRDefault="00EB29F5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EB29F5" w:rsidRPr="009E22D4" w:rsidRDefault="00EB29F5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EB29F5" w:rsidRDefault="00EB29F5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EB29F5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9F5" w:rsidRDefault="00EB29F5" w:rsidP="004E299A">
      <w:r>
        <w:separator/>
      </w:r>
    </w:p>
  </w:endnote>
  <w:endnote w:type="continuationSeparator" w:id="0">
    <w:p w:rsidR="00EB29F5" w:rsidRDefault="00EB29F5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9F5" w:rsidRDefault="00EB29F5" w:rsidP="004E299A">
      <w:r>
        <w:separator/>
      </w:r>
    </w:p>
  </w:footnote>
  <w:footnote w:type="continuationSeparator" w:id="0">
    <w:p w:rsidR="00EB29F5" w:rsidRDefault="00EB29F5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F5" w:rsidRDefault="00EB29F5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EB29F5" w:rsidRDefault="00EB29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2692A"/>
    <w:rsid w:val="000404F8"/>
    <w:rsid w:val="0004521C"/>
    <w:rsid w:val="00051F7B"/>
    <w:rsid w:val="00061077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A2908"/>
    <w:rsid w:val="000D59A4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4756"/>
    <w:rsid w:val="00185275"/>
    <w:rsid w:val="00193A9B"/>
    <w:rsid w:val="001942BF"/>
    <w:rsid w:val="00196A77"/>
    <w:rsid w:val="001A317C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3EC"/>
    <w:rsid w:val="00367DB3"/>
    <w:rsid w:val="0038152A"/>
    <w:rsid w:val="00381B0F"/>
    <w:rsid w:val="00382671"/>
    <w:rsid w:val="00384130"/>
    <w:rsid w:val="003B5964"/>
    <w:rsid w:val="003C5C65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02E6"/>
    <w:rsid w:val="004734FD"/>
    <w:rsid w:val="004952E5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5F215E"/>
    <w:rsid w:val="00604DD7"/>
    <w:rsid w:val="00620070"/>
    <w:rsid w:val="00630013"/>
    <w:rsid w:val="006362D2"/>
    <w:rsid w:val="00637E8F"/>
    <w:rsid w:val="00646B02"/>
    <w:rsid w:val="00653426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3701F"/>
    <w:rsid w:val="00747660"/>
    <w:rsid w:val="00772547"/>
    <w:rsid w:val="00772E85"/>
    <w:rsid w:val="00775F4D"/>
    <w:rsid w:val="007A5644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2426C"/>
    <w:rsid w:val="00946E55"/>
    <w:rsid w:val="00953396"/>
    <w:rsid w:val="009561AA"/>
    <w:rsid w:val="00976575"/>
    <w:rsid w:val="009775CB"/>
    <w:rsid w:val="00980FE0"/>
    <w:rsid w:val="009934CA"/>
    <w:rsid w:val="009940B5"/>
    <w:rsid w:val="009A7397"/>
    <w:rsid w:val="009B0314"/>
    <w:rsid w:val="009D04D0"/>
    <w:rsid w:val="009D547F"/>
    <w:rsid w:val="009E0F29"/>
    <w:rsid w:val="009E22D4"/>
    <w:rsid w:val="009E59CA"/>
    <w:rsid w:val="009F4EC1"/>
    <w:rsid w:val="00A02380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9785D"/>
    <w:rsid w:val="00AA21C0"/>
    <w:rsid w:val="00AB0422"/>
    <w:rsid w:val="00AB3CCA"/>
    <w:rsid w:val="00AF1111"/>
    <w:rsid w:val="00B25145"/>
    <w:rsid w:val="00B471FA"/>
    <w:rsid w:val="00B502F3"/>
    <w:rsid w:val="00B716BA"/>
    <w:rsid w:val="00B71A48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67A6E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D7C8D"/>
    <w:rsid w:val="00DE05AF"/>
    <w:rsid w:val="00DF0703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29F5"/>
    <w:rsid w:val="00EB7ED0"/>
    <w:rsid w:val="00EC0D7E"/>
    <w:rsid w:val="00EC1910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85D3E"/>
    <w:rsid w:val="00F95D8A"/>
    <w:rsid w:val="00FA1D5A"/>
    <w:rsid w:val="00FA3D0A"/>
    <w:rsid w:val="00FB17F4"/>
    <w:rsid w:val="00FC6FE2"/>
    <w:rsid w:val="00FD2A03"/>
    <w:rsid w:val="00FE6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0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281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40288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24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0285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40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0288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40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0283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40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24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4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6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0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5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1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5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40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0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285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40288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0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287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4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161</Words>
  <Characters>920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22</cp:revision>
  <cp:lastPrinted>2019-01-18T09:04:00Z</cp:lastPrinted>
  <dcterms:created xsi:type="dcterms:W3CDTF">2020-02-14T06:52:00Z</dcterms:created>
  <dcterms:modified xsi:type="dcterms:W3CDTF">2020-09-25T08:44:00Z</dcterms:modified>
</cp:coreProperties>
</file>